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F0C67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9F0C6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F0C67">
        <w:rPr>
          <w:sz w:val="22"/>
          <w:szCs w:val="22"/>
        </w:rPr>
        <w:t>2023-08-25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F0C67" w:rsidRPr="009F0C67" w:rsidRDefault="009F0C67" w:rsidP="00FB7F50">
      <w:pPr>
        <w:spacing w:after="40"/>
        <w:rPr>
          <w:b/>
          <w:bCs/>
          <w:sz w:val="22"/>
          <w:szCs w:val="22"/>
        </w:rPr>
      </w:pPr>
      <w:r w:rsidRPr="009F0C67">
        <w:rPr>
          <w:b/>
          <w:bCs/>
          <w:sz w:val="22"/>
          <w:szCs w:val="22"/>
        </w:rPr>
        <w:t>Akademia Górniczo - Hutnicza</w:t>
      </w:r>
    </w:p>
    <w:p w:rsidR="009F0C67" w:rsidRPr="009F0C67" w:rsidRDefault="009F0C67" w:rsidP="00FB7F50">
      <w:pPr>
        <w:spacing w:after="40"/>
        <w:rPr>
          <w:b/>
          <w:bCs/>
          <w:sz w:val="22"/>
          <w:szCs w:val="22"/>
        </w:rPr>
      </w:pPr>
      <w:r w:rsidRPr="009F0C67">
        <w:rPr>
          <w:b/>
          <w:bCs/>
          <w:sz w:val="22"/>
          <w:szCs w:val="22"/>
        </w:rPr>
        <w:t>im. Stanisława Staszica w Krakowie</w:t>
      </w:r>
    </w:p>
    <w:p w:rsidR="00FB7F50" w:rsidRPr="002245BE" w:rsidRDefault="009F0C67" w:rsidP="00FB7F50">
      <w:pPr>
        <w:spacing w:after="40"/>
        <w:rPr>
          <w:b/>
          <w:bCs/>
          <w:sz w:val="22"/>
          <w:szCs w:val="22"/>
        </w:rPr>
      </w:pPr>
      <w:r w:rsidRPr="009F0C67">
        <w:rPr>
          <w:b/>
          <w:bCs/>
          <w:sz w:val="22"/>
          <w:szCs w:val="22"/>
        </w:rPr>
        <w:t>Dział Zamówień Publicznych</w:t>
      </w:r>
    </w:p>
    <w:p w:rsidR="00FB7F50" w:rsidRPr="002245BE" w:rsidRDefault="009F0C67" w:rsidP="00FB7F50">
      <w:pPr>
        <w:rPr>
          <w:sz w:val="22"/>
          <w:szCs w:val="22"/>
        </w:rPr>
      </w:pPr>
      <w:r w:rsidRPr="009F0C6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F0C67">
        <w:rPr>
          <w:sz w:val="22"/>
          <w:szCs w:val="22"/>
        </w:rPr>
        <w:t>30</w:t>
      </w:r>
    </w:p>
    <w:p w:rsidR="00FB7F50" w:rsidRPr="002245BE" w:rsidRDefault="009F0C67" w:rsidP="00FB7F50">
      <w:pPr>
        <w:rPr>
          <w:sz w:val="22"/>
          <w:szCs w:val="22"/>
        </w:rPr>
      </w:pPr>
      <w:r w:rsidRPr="009F0C6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F0C6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F0C67" w:rsidRPr="00607F9B" w:rsidTr="00C93C11">
        <w:trPr>
          <w:trHeight w:val="638"/>
        </w:trPr>
        <w:tc>
          <w:tcPr>
            <w:tcW w:w="959" w:type="dxa"/>
            <w:shd w:val="clear" w:color="auto" w:fill="auto"/>
          </w:tcPr>
          <w:p w:rsidR="009F0C67" w:rsidRPr="00607F9B" w:rsidRDefault="009F0C67" w:rsidP="00C93C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0C67" w:rsidRPr="00607F9B" w:rsidRDefault="009F0C67" w:rsidP="00C93C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F0C6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F0C6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0C67">
              <w:rPr>
                <w:b/>
                <w:bCs/>
                <w:sz w:val="22"/>
                <w:szCs w:val="22"/>
              </w:rPr>
              <w:t>Remont laboratorium przeróbki plastycznej KSW nr 6H i 8H w hali H-B3B4 na terenie AGH w Krakowie  - KC-zp.272-453/23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0C67">
              <w:rPr>
                <w:b/>
                <w:sz w:val="22"/>
                <w:szCs w:val="22"/>
              </w:rPr>
              <w:t>KC-zp.272-453/23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F0C67" w:rsidTr="00C93C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F0C67" w:rsidRPr="00D26ED6" w:rsidRDefault="009F0C67" w:rsidP="00C93C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F0C67">
              <w:rPr>
                <w:b/>
                <w:sz w:val="22"/>
                <w:szCs w:val="22"/>
              </w:rPr>
              <w:t>Spółdzielnia Rzemieślnicza BUDMET</w:t>
            </w:r>
          </w:p>
          <w:p w:rsidR="009F0C67" w:rsidRPr="009F0E5C" w:rsidRDefault="009F0C67" w:rsidP="00C93C11">
            <w:pPr>
              <w:jc w:val="both"/>
              <w:rPr>
                <w:bCs/>
                <w:sz w:val="22"/>
                <w:szCs w:val="22"/>
              </w:rPr>
            </w:pPr>
            <w:r w:rsidRPr="009F0C67">
              <w:rPr>
                <w:bCs/>
                <w:sz w:val="22"/>
                <w:szCs w:val="22"/>
              </w:rPr>
              <w:t>os. Szkolne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0C6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F0C67">
              <w:rPr>
                <w:bCs/>
                <w:sz w:val="22"/>
                <w:szCs w:val="22"/>
              </w:rPr>
              <w:t>/-</w:t>
            </w:r>
          </w:p>
          <w:p w:rsidR="009F0C67" w:rsidRPr="009F0E5C" w:rsidRDefault="009F0C67" w:rsidP="00C93C11">
            <w:pPr>
              <w:jc w:val="both"/>
              <w:rPr>
                <w:bCs/>
                <w:sz w:val="22"/>
                <w:szCs w:val="22"/>
              </w:rPr>
            </w:pPr>
            <w:r w:rsidRPr="009F0C67">
              <w:rPr>
                <w:bCs/>
                <w:sz w:val="22"/>
                <w:szCs w:val="22"/>
              </w:rPr>
              <w:t>31-975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0C67">
              <w:rPr>
                <w:bCs/>
                <w:sz w:val="22"/>
                <w:szCs w:val="22"/>
              </w:rPr>
              <w:t>Kraków</w:t>
            </w:r>
          </w:p>
          <w:p w:rsidR="009F0C67" w:rsidRPr="00D26ED6" w:rsidRDefault="009F0C67" w:rsidP="00C93C1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F0C67">
              <w:rPr>
                <w:b/>
                <w:sz w:val="22"/>
                <w:szCs w:val="22"/>
              </w:rPr>
              <w:t>70 868.15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F0C67" w:rsidRDefault="009F0C67" w:rsidP="00C93C1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276"/>
        <w:gridCol w:w="1843"/>
      </w:tblGrid>
      <w:tr w:rsidR="00986536" w:rsidRPr="008567C7" w:rsidTr="00986536">
        <w:trPr>
          <w:trHeight w:val="510"/>
        </w:trPr>
        <w:tc>
          <w:tcPr>
            <w:tcW w:w="709" w:type="dxa"/>
            <w:vAlign w:val="center"/>
          </w:tcPr>
          <w:p w:rsidR="00986536" w:rsidRPr="008567C7" w:rsidRDefault="009865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:rsidR="00986536" w:rsidRPr="008567C7" w:rsidRDefault="009865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986536" w:rsidRPr="008567C7" w:rsidRDefault="009865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986536" w:rsidRPr="008567C7" w:rsidRDefault="009865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843" w:type="dxa"/>
            <w:vAlign w:val="center"/>
          </w:tcPr>
          <w:p w:rsidR="00986536" w:rsidRPr="008567C7" w:rsidRDefault="009865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86536" w:rsidRPr="008567C7" w:rsidTr="00986536">
        <w:tc>
          <w:tcPr>
            <w:tcW w:w="709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62" w:type="dxa"/>
            <w:vAlign w:val="center"/>
          </w:tcPr>
          <w:p w:rsidR="00986536" w:rsidRPr="002B6761" w:rsidRDefault="00986536" w:rsidP="00C93C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:rsidR="00986536" w:rsidRPr="008567C7" w:rsidRDefault="00986536" w:rsidP="00C93C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:rsidR="00986536" w:rsidRPr="001B7815" w:rsidRDefault="00986536" w:rsidP="00C93C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54,57</w:t>
            </w:r>
          </w:p>
        </w:tc>
        <w:tc>
          <w:tcPr>
            <w:tcW w:w="1276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94,57</w:t>
            </w:r>
          </w:p>
        </w:tc>
      </w:tr>
      <w:tr w:rsidR="00986536" w:rsidRPr="008567C7" w:rsidTr="00986536">
        <w:tc>
          <w:tcPr>
            <w:tcW w:w="709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:rsidR="00986536" w:rsidRPr="002B6761" w:rsidRDefault="00986536" w:rsidP="00C93C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986536" w:rsidRPr="008567C7" w:rsidRDefault="00986536" w:rsidP="00C93C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6536" w:rsidRPr="001B7815" w:rsidRDefault="00986536" w:rsidP="00C93C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417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48,13</w:t>
            </w:r>
          </w:p>
        </w:tc>
        <w:tc>
          <w:tcPr>
            <w:tcW w:w="1276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88,13</w:t>
            </w:r>
          </w:p>
        </w:tc>
      </w:tr>
      <w:tr w:rsidR="00986536" w:rsidRPr="008567C7" w:rsidTr="00986536">
        <w:tc>
          <w:tcPr>
            <w:tcW w:w="709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62" w:type="dxa"/>
            <w:vAlign w:val="center"/>
          </w:tcPr>
          <w:p w:rsidR="00986536" w:rsidRPr="002B6761" w:rsidRDefault="00986536" w:rsidP="00C93C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/>
                <w:sz w:val="18"/>
                <w:szCs w:val="18"/>
              </w:rPr>
              <w:t>F.H.U "BARTEK" ROMAN ŻUREK</w:t>
            </w:r>
          </w:p>
          <w:p w:rsidR="00986536" w:rsidRPr="008567C7" w:rsidRDefault="00986536" w:rsidP="00C93C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:rsidR="00986536" w:rsidRPr="001B7815" w:rsidRDefault="00986536" w:rsidP="00C93C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0C6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986536" w:rsidRPr="008567C7" w:rsidRDefault="00986536" w:rsidP="00C93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0C6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C1C" w:rsidRDefault="001A2C1C">
      <w:r>
        <w:separator/>
      </w:r>
    </w:p>
  </w:endnote>
  <w:endnote w:type="continuationSeparator" w:id="0">
    <w:p w:rsidR="001A2C1C" w:rsidRDefault="001A2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C1C" w:rsidRDefault="001A2C1C">
      <w:r>
        <w:separator/>
      </w:r>
    </w:p>
  </w:footnote>
  <w:footnote w:type="continuationSeparator" w:id="0">
    <w:p w:rsidR="001A2C1C" w:rsidRDefault="001A2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C1C"/>
    <w:rsid w:val="00005838"/>
    <w:rsid w:val="00022322"/>
    <w:rsid w:val="00042497"/>
    <w:rsid w:val="000C1E6F"/>
    <w:rsid w:val="000E4E56"/>
    <w:rsid w:val="001A1468"/>
    <w:rsid w:val="001A2C1C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6536"/>
    <w:rsid w:val="009F0C67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ED6A2C-3A9B-4B54-B16E-6492F28C3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F0C6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1601-01-01T00:00:00Z</cp:lastPrinted>
  <dcterms:created xsi:type="dcterms:W3CDTF">2023-08-25T05:08:00Z</dcterms:created>
  <dcterms:modified xsi:type="dcterms:W3CDTF">2023-08-25T05:08:00Z</dcterms:modified>
</cp:coreProperties>
</file>