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26070" w14:textId="77777777" w:rsidR="00FB7F50" w:rsidRPr="002245BE" w:rsidRDefault="00B852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527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5276">
        <w:rPr>
          <w:sz w:val="22"/>
          <w:szCs w:val="22"/>
        </w:rPr>
        <w:t>2023-08-25</w:t>
      </w:r>
    </w:p>
    <w:p w14:paraId="3C0A82D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49C632" w14:textId="77777777" w:rsidR="00B85276" w:rsidRPr="00B85276" w:rsidRDefault="00B85276" w:rsidP="00FB7F50">
      <w:pPr>
        <w:spacing w:after="40"/>
        <w:rPr>
          <w:b/>
          <w:bCs/>
          <w:sz w:val="22"/>
          <w:szCs w:val="22"/>
        </w:rPr>
      </w:pPr>
      <w:r w:rsidRPr="00B85276">
        <w:rPr>
          <w:b/>
          <w:bCs/>
          <w:sz w:val="22"/>
          <w:szCs w:val="22"/>
        </w:rPr>
        <w:t>Akademia Górniczo - Hutnicza</w:t>
      </w:r>
    </w:p>
    <w:p w14:paraId="7B455B6E" w14:textId="77777777" w:rsidR="00B85276" w:rsidRPr="00B85276" w:rsidRDefault="00B85276" w:rsidP="00FB7F50">
      <w:pPr>
        <w:spacing w:after="40"/>
        <w:rPr>
          <w:b/>
          <w:bCs/>
          <w:sz w:val="22"/>
          <w:szCs w:val="22"/>
        </w:rPr>
      </w:pPr>
      <w:r w:rsidRPr="00B85276">
        <w:rPr>
          <w:b/>
          <w:bCs/>
          <w:sz w:val="22"/>
          <w:szCs w:val="22"/>
        </w:rPr>
        <w:t>im. Stanisława Staszica w Krakowie</w:t>
      </w:r>
    </w:p>
    <w:p w14:paraId="2ED18120" w14:textId="77777777" w:rsidR="00FB7F50" w:rsidRPr="002245BE" w:rsidRDefault="00B85276" w:rsidP="00FB7F50">
      <w:pPr>
        <w:spacing w:after="40"/>
        <w:rPr>
          <w:b/>
          <w:bCs/>
          <w:sz w:val="22"/>
          <w:szCs w:val="22"/>
        </w:rPr>
      </w:pPr>
      <w:r w:rsidRPr="00B85276">
        <w:rPr>
          <w:b/>
          <w:bCs/>
          <w:sz w:val="22"/>
          <w:szCs w:val="22"/>
        </w:rPr>
        <w:t>Dział Zamówień Publicznych</w:t>
      </w:r>
    </w:p>
    <w:p w14:paraId="36536D56" w14:textId="77777777" w:rsidR="00FB7F50" w:rsidRPr="002245BE" w:rsidRDefault="00B85276" w:rsidP="00FB7F50">
      <w:pPr>
        <w:rPr>
          <w:sz w:val="22"/>
          <w:szCs w:val="22"/>
        </w:rPr>
      </w:pPr>
      <w:r w:rsidRPr="00B8527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5276">
        <w:rPr>
          <w:sz w:val="22"/>
          <w:szCs w:val="22"/>
        </w:rPr>
        <w:t>30</w:t>
      </w:r>
    </w:p>
    <w:p w14:paraId="3996455F" w14:textId="77777777" w:rsidR="00FB7F50" w:rsidRPr="002245BE" w:rsidRDefault="00B85276" w:rsidP="00FB7F50">
      <w:pPr>
        <w:rPr>
          <w:sz w:val="22"/>
          <w:szCs w:val="22"/>
        </w:rPr>
      </w:pPr>
      <w:r w:rsidRPr="00B8527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5276">
        <w:rPr>
          <w:sz w:val="22"/>
          <w:szCs w:val="22"/>
        </w:rPr>
        <w:t>Kraków</w:t>
      </w:r>
    </w:p>
    <w:p w14:paraId="54F0322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DC066B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5276" w:rsidRPr="00607F9B" w14:paraId="5AF2CA4F" w14:textId="77777777" w:rsidTr="00A231AB">
        <w:trPr>
          <w:trHeight w:val="638"/>
        </w:trPr>
        <w:tc>
          <w:tcPr>
            <w:tcW w:w="959" w:type="dxa"/>
            <w:shd w:val="clear" w:color="auto" w:fill="auto"/>
          </w:tcPr>
          <w:p w14:paraId="793274CA" w14:textId="77777777" w:rsidR="00B85276" w:rsidRPr="00607F9B" w:rsidRDefault="00B85276" w:rsidP="00A231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B76D8F" w14:textId="6A17197A" w:rsidR="00B85276" w:rsidRPr="00607F9B" w:rsidRDefault="00B85276" w:rsidP="00A231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5276">
              <w:rPr>
                <w:sz w:val="22"/>
                <w:szCs w:val="22"/>
              </w:rPr>
              <w:t>przetarg</w:t>
            </w:r>
            <w:r w:rsidR="00EF7A23">
              <w:rPr>
                <w:sz w:val="22"/>
                <w:szCs w:val="22"/>
              </w:rPr>
              <w:t>u</w:t>
            </w:r>
            <w:r w:rsidRPr="00B85276">
              <w:rPr>
                <w:sz w:val="22"/>
                <w:szCs w:val="22"/>
              </w:rPr>
              <w:t xml:space="preserve"> nieograniczon</w:t>
            </w:r>
            <w:r w:rsidR="00EF7A2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5276">
              <w:rPr>
                <w:b/>
                <w:bCs/>
                <w:sz w:val="22"/>
                <w:szCs w:val="22"/>
              </w:rPr>
              <w:t>Dostaw</w:t>
            </w:r>
            <w:r w:rsidR="00EF7A23">
              <w:rPr>
                <w:b/>
                <w:bCs/>
                <w:sz w:val="22"/>
                <w:szCs w:val="22"/>
              </w:rPr>
              <w:t>ę</w:t>
            </w:r>
            <w:r w:rsidRPr="00B85276">
              <w:rPr>
                <w:b/>
                <w:bCs/>
                <w:sz w:val="22"/>
                <w:szCs w:val="22"/>
              </w:rPr>
              <w:t xml:space="preserve"> kanału w postaci karty elektronicznej, przystosowanego do montażu w istniejącej obudowie </w:t>
            </w:r>
            <w:proofErr w:type="spellStart"/>
            <w:r w:rsidRPr="00B85276">
              <w:rPr>
                <w:b/>
                <w:bCs/>
                <w:sz w:val="22"/>
                <w:szCs w:val="22"/>
              </w:rPr>
              <w:t>multipotencjostatu</w:t>
            </w:r>
            <w:proofErr w:type="spellEnd"/>
            <w:r w:rsidRPr="00B85276">
              <w:rPr>
                <w:b/>
                <w:bCs/>
                <w:sz w:val="22"/>
                <w:szCs w:val="22"/>
              </w:rPr>
              <w:t xml:space="preserve"> VMP-3e marki </w:t>
            </w:r>
            <w:proofErr w:type="spellStart"/>
            <w:r w:rsidRPr="00B85276">
              <w:rPr>
                <w:b/>
                <w:bCs/>
                <w:sz w:val="22"/>
                <w:szCs w:val="22"/>
              </w:rPr>
              <w:t>BioLogic</w:t>
            </w:r>
            <w:proofErr w:type="spellEnd"/>
            <w:r w:rsidRPr="00B85276">
              <w:rPr>
                <w:b/>
                <w:bCs/>
                <w:sz w:val="22"/>
                <w:szCs w:val="22"/>
              </w:rPr>
              <w:t xml:space="preserve"> Science Instruments na potrzeby </w:t>
            </w:r>
            <w:proofErr w:type="spellStart"/>
            <w:r w:rsidRPr="00B85276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5276">
              <w:rPr>
                <w:b/>
                <w:sz w:val="22"/>
                <w:szCs w:val="22"/>
              </w:rPr>
              <w:t>KC-zp.272-371/23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481DD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5276" w14:paraId="1DD1481E" w14:textId="77777777" w:rsidTr="00A231AB">
        <w:trPr>
          <w:cantSplit/>
        </w:trPr>
        <w:tc>
          <w:tcPr>
            <w:tcW w:w="10150" w:type="dxa"/>
          </w:tcPr>
          <w:p w14:paraId="7CAE1646" w14:textId="77777777" w:rsidR="00B85276" w:rsidRPr="00D26ED6" w:rsidRDefault="00B85276" w:rsidP="00A231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5276">
              <w:rPr>
                <w:b/>
                <w:sz w:val="22"/>
                <w:szCs w:val="22"/>
              </w:rPr>
              <w:t>LAMBDA SYSTEM - Kreft Barszczewski Spółka Jawna</w:t>
            </w:r>
          </w:p>
          <w:p w14:paraId="3D9972B7" w14:textId="77777777" w:rsidR="00B85276" w:rsidRPr="009F0E5C" w:rsidRDefault="00B85276" w:rsidP="00A231AB">
            <w:pPr>
              <w:jc w:val="both"/>
              <w:rPr>
                <w:bCs/>
                <w:sz w:val="22"/>
                <w:szCs w:val="22"/>
              </w:rPr>
            </w:pPr>
            <w:r w:rsidRPr="00B85276">
              <w:rPr>
                <w:bCs/>
                <w:sz w:val="22"/>
                <w:szCs w:val="22"/>
              </w:rPr>
              <w:t>MIŃSKA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5276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85276">
              <w:rPr>
                <w:bCs/>
                <w:sz w:val="22"/>
                <w:szCs w:val="22"/>
              </w:rPr>
              <w:t>/U12</w:t>
            </w:r>
          </w:p>
          <w:p w14:paraId="42D2B6EA" w14:textId="77777777" w:rsidR="00B85276" w:rsidRPr="009F0E5C" w:rsidRDefault="00B85276" w:rsidP="00A231AB">
            <w:pPr>
              <w:jc w:val="both"/>
              <w:rPr>
                <w:bCs/>
                <w:sz w:val="22"/>
                <w:szCs w:val="22"/>
              </w:rPr>
            </w:pPr>
            <w:r w:rsidRPr="00B85276">
              <w:rPr>
                <w:bCs/>
                <w:sz w:val="22"/>
                <w:szCs w:val="22"/>
              </w:rPr>
              <w:t>03-808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5276">
              <w:rPr>
                <w:bCs/>
                <w:sz w:val="22"/>
                <w:szCs w:val="22"/>
              </w:rPr>
              <w:t>WARSZAWA</w:t>
            </w:r>
          </w:p>
          <w:p w14:paraId="28C00015" w14:textId="77777777" w:rsidR="00B85276" w:rsidRPr="00D26ED6" w:rsidRDefault="00B85276" w:rsidP="00A231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CFEDA2" w14:textId="1966FF22" w:rsidR="00B85276" w:rsidRPr="00D26ED6" w:rsidRDefault="00B85276" w:rsidP="00A231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85276">
              <w:rPr>
                <w:sz w:val="22"/>
                <w:szCs w:val="22"/>
              </w:rPr>
              <w:t>Dostaw</w:t>
            </w:r>
            <w:r w:rsidR="00EF7A23">
              <w:rPr>
                <w:sz w:val="22"/>
                <w:szCs w:val="22"/>
              </w:rPr>
              <w:t>ę</w:t>
            </w:r>
            <w:r w:rsidRPr="00B85276">
              <w:rPr>
                <w:sz w:val="22"/>
                <w:szCs w:val="22"/>
              </w:rPr>
              <w:t xml:space="preserve"> kanału w postaci karty elektronicznej, przystosowanego do montażu w istniejącej obudowie </w:t>
            </w:r>
            <w:proofErr w:type="spellStart"/>
            <w:r w:rsidRPr="00B85276">
              <w:rPr>
                <w:sz w:val="22"/>
                <w:szCs w:val="22"/>
              </w:rPr>
              <w:t>multipotencjostatu</w:t>
            </w:r>
            <w:proofErr w:type="spellEnd"/>
            <w:r w:rsidRPr="00B85276">
              <w:rPr>
                <w:sz w:val="22"/>
                <w:szCs w:val="22"/>
              </w:rPr>
              <w:t xml:space="preserve"> VMP-3e marki </w:t>
            </w:r>
            <w:proofErr w:type="spellStart"/>
            <w:r w:rsidRPr="00B85276">
              <w:rPr>
                <w:sz w:val="22"/>
                <w:szCs w:val="22"/>
              </w:rPr>
              <w:t>BioLogic</w:t>
            </w:r>
            <w:proofErr w:type="spellEnd"/>
            <w:r w:rsidRPr="00B85276">
              <w:rPr>
                <w:sz w:val="22"/>
                <w:szCs w:val="22"/>
              </w:rPr>
              <w:t xml:space="preserve"> Science Instruments na potrzeby </w:t>
            </w:r>
            <w:proofErr w:type="spellStart"/>
            <w:r w:rsidRPr="00B85276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85276">
              <w:rPr>
                <w:b/>
                <w:sz w:val="22"/>
                <w:szCs w:val="22"/>
              </w:rPr>
              <w:t>64 814.90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BDC4F0C" w14:textId="77777777" w:rsidR="00B85276" w:rsidRDefault="00B85276" w:rsidP="00A231A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0C868B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F6E345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364EDD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205635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3C1E1B4" w14:textId="77777777" w:rsidR="002B6761" w:rsidRPr="008567C7" w:rsidRDefault="00B852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FFCA2D0" w14:textId="77777777" w:rsidR="002B6761" w:rsidRPr="008567C7" w:rsidRDefault="00B852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9FED90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D8EF1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58D70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3E6F6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43A06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85276" w:rsidRPr="008567C7" w14:paraId="6587DF0D" w14:textId="77777777" w:rsidTr="00A231AB">
        <w:tc>
          <w:tcPr>
            <w:tcW w:w="709" w:type="dxa"/>
            <w:vAlign w:val="center"/>
          </w:tcPr>
          <w:p w14:paraId="21D9BC2D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914DF64" w14:textId="77777777" w:rsidR="00B85276" w:rsidRPr="002B6761" w:rsidRDefault="00B85276" w:rsidP="00A231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b/>
                <w:sz w:val="18"/>
                <w:szCs w:val="18"/>
              </w:rPr>
              <w:t>LAMBDA SYSTEM - Kreft Barszczewski Spółka Jawna</w:t>
            </w:r>
          </w:p>
          <w:p w14:paraId="70CADF62" w14:textId="77777777" w:rsidR="00B85276" w:rsidRPr="008567C7" w:rsidRDefault="00B85276" w:rsidP="00A231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MIŃSKA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/U12</w:t>
            </w:r>
          </w:p>
          <w:p w14:paraId="31E8AD8F" w14:textId="77777777" w:rsidR="00B85276" w:rsidRPr="001B7815" w:rsidRDefault="00B85276" w:rsidP="00A231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03-808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527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65723A3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7FEF225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A9C2552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509740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5C751A3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A939675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AFFE1D8" w14:textId="77777777" w:rsidR="00B85276" w:rsidRPr="008567C7" w:rsidRDefault="00B85276" w:rsidP="00A231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2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2884EFC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D804310" w14:textId="77777777" w:rsidR="00813BEE" w:rsidRPr="001B7815" w:rsidRDefault="00813BEE" w:rsidP="00813BE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C99A903" w14:textId="77777777" w:rsidR="00813BEE" w:rsidRDefault="00813BEE" w:rsidP="00813BEE">
      <w:pPr>
        <w:spacing w:before="120" w:after="120"/>
        <w:jc w:val="both"/>
        <w:rPr>
          <w:color w:val="000000"/>
          <w:sz w:val="16"/>
          <w:szCs w:val="16"/>
        </w:rPr>
      </w:pPr>
    </w:p>
    <w:p w14:paraId="4DF596A8" w14:textId="77777777" w:rsidR="00813BEE" w:rsidRDefault="00813BEE" w:rsidP="00813BEE">
      <w:pPr>
        <w:spacing w:after="40" w:line="276" w:lineRule="auto"/>
        <w:jc w:val="both"/>
      </w:pPr>
      <w:r>
        <w:t>Informacja o terminie zawarcia umowy:</w:t>
      </w:r>
    </w:p>
    <w:p w14:paraId="61A17835" w14:textId="77777777" w:rsidR="00813BEE" w:rsidRPr="00F33C66" w:rsidRDefault="00813BEE" w:rsidP="00813BE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A8D668B" w14:textId="77777777" w:rsidR="00813BEE" w:rsidRPr="00F33C66" w:rsidRDefault="00813BEE" w:rsidP="00813BE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0EEFA16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A0EB1E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8B38" w14:textId="77777777" w:rsidR="00453C69" w:rsidRDefault="00453C69">
      <w:r>
        <w:separator/>
      </w:r>
    </w:p>
  </w:endnote>
  <w:endnote w:type="continuationSeparator" w:id="0">
    <w:p w14:paraId="2F055639" w14:textId="77777777" w:rsidR="00453C69" w:rsidRDefault="0045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B37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7A9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4B492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433DE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192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B72F8" w14:textId="77777777" w:rsidR="00453C69" w:rsidRDefault="00453C69">
      <w:r>
        <w:separator/>
      </w:r>
    </w:p>
  </w:footnote>
  <w:footnote w:type="continuationSeparator" w:id="0">
    <w:p w14:paraId="0150C44B" w14:textId="77777777" w:rsidR="00453C69" w:rsidRDefault="0045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BD62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13D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223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C6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53C69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3BE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5276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7A2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AC4F6"/>
  <w15:chartTrackingRefBased/>
  <w15:docId w15:val="{42EA5F23-213D-43F5-B13B-6EA32EFA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2023-08-25T07:31:00Z</cp:lastPrinted>
  <dcterms:created xsi:type="dcterms:W3CDTF">2023-08-25T07:30:00Z</dcterms:created>
  <dcterms:modified xsi:type="dcterms:W3CDTF">2023-08-25T07:32:00Z</dcterms:modified>
</cp:coreProperties>
</file>