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90F42B" w14:textId="6AAB68F0" w:rsidR="008D2AB8" w:rsidRPr="00A55B1B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b w:val="0"/>
          <w:sz w:val="22"/>
          <w:szCs w:val="22"/>
        </w:rPr>
        <w:tab/>
      </w:r>
      <w:r w:rsidRPr="00A55B1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55B1B">
        <w:rPr>
          <w:rFonts w:ascii="Times New Roman" w:hAnsi="Times New Roman"/>
          <w:sz w:val="22"/>
          <w:szCs w:val="22"/>
        </w:rPr>
        <w:t>1</w:t>
      </w:r>
    </w:p>
    <w:p w14:paraId="08F3F54F" w14:textId="77777777" w:rsidR="008D2AB8" w:rsidRPr="00A55B1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2168974" w14:textId="77777777" w:rsidR="008D2AB8" w:rsidRPr="00A55B1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FORMULARZ OFERTY</w:t>
      </w:r>
    </w:p>
    <w:p w14:paraId="05A3F1FF" w14:textId="77777777" w:rsidR="008D2AB8" w:rsidRPr="00A55B1B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D65BDE3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NAZWA WYKONAWCY:……………………………………………………………………..</w:t>
      </w:r>
    </w:p>
    <w:p w14:paraId="73329098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5E1FD0B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ADRES:………………………………………………………………………………………….</w:t>
      </w:r>
    </w:p>
    <w:p w14:paraId="79B58980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Adres zamieszkania (dotyczy osób prowadzących działalność gospodarczą):…………………..</w:t>
      </w:r>
    </w:p>
    <w:p w14:paraId="4468F31A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943132D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TEL.………………………………………………………………………………………………</w:t>
      </w:r>
    </w:p>
    <w:p w14:paraId="6D4359F2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FAX ……………………………………………………………………………………………..</w:t>
      </w:r>
    </w:p>
    <w:p w14:paraId="4BDE8662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E-MAIL…………………………………………………………………………………………..</w:t>
      </w:r>
    </w:p>
    <w:p w14:paraId="32D645FA" w14:textId="77777777" w:rsidR="004F653C" w:rsidRPr="00A55B1B" w:rsidRDefault="004F653C" w:rsidP="004F653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NIP…………………………………. REGON:……………………………………………….....</w:t>
      </w:r>
    </w:p>
    <w:p w14:paraId="614762A2" w14:textId="77777777" w:rsidR="004F653C" w:rsidRPr="00A55B1B" w:rsidRDefault="004F653C" w:rsidP="004F653C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55B1B">
        <w:rPr>
          <w:sz w:val="22"/>
          <w:szCs w:val="22"/>
        </w:rPr>
        <w:t>BANK/ NR KONTA …………………………………………………………………………….</w:t>
      </w:r>
    </w:p>
    <w:p w14:paraId="712DD84E" w14:textId="5B9B4EAE" w:rsidR="008D2AB8" w:rsidRPr="00A55B1B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6D0167C" w14:textId="77777777" w:rsidR="008D2AB8" w:rsidRPr="00A55B1B" w:rsidRDefault="008D2AB8" w:rsidP="008D2AB8">
      <w:pPr>
        <w:spacing w:line="360" w:lineRule="auto"/>
        <w:rPr>
          <w:sz w:val="22"/>
          <w:szCs w:val="22"/>
        </w:rPr>
      </w:pPr>
      <w:r w:rsidRPr="00A55B1B">
        <w:rPr>
          <w:sz w:val="22"/>
          <w:szCs w:val="22"/>
        </w:rPr>
        <w:t>Do: Nazwa i siedziba Zamawiającego:</w:t>
      </w:r>
    </w:p>
    <w:p w14:paraId="77FB471E" w14:textId="77777777" w:rsidR="00D749F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Akademia Górniczo - Hutnicza</w:t>
      </w:r>
    </w:p>
    <w:p w14:paraId="7DE45350" w14:textId="77777777" w:rsidR="00D749F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im. Stanisława Staszica w Krakowie</w:t>
      </w:r>
    </w:p>
    <w:p w14:paraId="3B5D295C" w14:textId="77777777" w:rsidR="008D2AB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Dział Zamówień Publicznych</w:t>
      </w:r>
      <w:r w:rsidR="008D2AB8" w:rsidRPr="00A55B1B">
        <w:rPr>
          <w:b/>
          <w:sz w:val="22"/>
          <w:szCs w:val="22"/>
        </w:rPr>
        <w:t xml:space="preserve">  </w:t>
      </w:r>
    </w:p>
    <w:p w14:paraId="00088DA9" w14:textId="77777777" w:rsidR="008D2AB8" w:rsidRPr="00A55B1B" w:rsidRDefault="00D749F8" w:rsidP="008D2AB8">
      <w:pPr>
        <w:ind w:right="-110"/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Al. Mickiewicza</w:t>
      </w:r>
      <w:r w:rsidR="008D2AB8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30</w:t>
      </w:r>
      <w:r w:rsidR="008D2AB8" w:rsidRPr="00A55B1B">
        <w:rPr>
          <w:b/>
          <w:sz w:val="22"/>
          <w:szCs w:val="22"/>
        </w:rPr>
        <w:t xml:space="preserve"> </w:t>
      </w:r>
    </w:p>
    <w:p w14:paraId="632F3AB3" w14:textId="76CB2444" w:rsidR="008D2AB8" w:rsidRPr="00A55B1B" w:rsidRDefault="00D749F8" w:rsidP="002E699E">
      <w:pPr>
        <w:rPr>
          <w:b/>
          <w:sz w:val="22"/>
          <w:szCs w:val="22"/>
        </w:rPr>
      </w:pPr>
      <w:r w:rsidRPr="00A55B1B">
        <w:rPr>
          <w:b/>
          <w:sz w:val="22"/>
          <w:szCs w:val="22"/>
        </w:rPr>
        <w:t>30-059</w:t>
      </w:r>
      <w:r w:rsidR="008D2AB8" w:rsidRPr="00A55B1B">
        <w:rPr>
          <w:b/>
          <w:sz w:val="22"/>
          <w:szCs w:val="22"/>
        </w:rPr>
        <w:t xml:space="preserve"> </w:t>
      </w:r>
      <w:r w:rsidRPr="00A55B1B">
        <w:rPr>
          <w:b/>
          <w:sz w:val="22"/>
          <w:szCs w:val="22"/>
        </w:rPr>
        <w:t>Kraków</w:t>
      </w:r>
      <w:r w:rsidR="000B04A2">
        <w:rPr>
          <w:b/>
          <w:sz w:val="22"/>
          <w:szCs w:val="22"/>
        </w:rPr>
        <w:t>.</w:t>
      </w:r>
      <w:r w:rsidR="008D2AB8" w:rsidRPr="00A55B1B">
        <w:rPr>
          <w:b/>
          <w:sz w:val="22"/>
          <w:szCs w:val="22"/>
        </w:rPr>
        <w:t xml:space="preserve"> </w:t>
      </w:r>
    </w:p>
    <w:p w14:paraId="74AFEE87" w14:textId="77777777" w:rsidR="002E699E" w:rsidRDefault="002E699E" w:rsidP="002E699E">
      <w:pPr>
        <w:jc w:val="both"/>
        <w:rPr>
          <w:sz w:val="22"/>
          <w:szCs w:val="22"/>
        </w:rPr>
      </w:pPr>
    </w:p>
    <w:p w14:paraId="617BD925" w14:textId="7FFBA9D9" w:rsidR="008D2AB8" w:rsidRPr="000B04A2" w:rsidRDefault="008D2AB8" w:rsidP="002E699E">
      <w:pPr>
        <w:jc w:val="both"/>
        <w:rPr>
          <w:b/>
          <w:sz w:val="22"/>
          <w:szCs w:val="22"/>
        </w:rPr>
      </w:pPr>
      <w:r w:rsidRPr="000B04A2">
        <w:rPr>
          <w:sz w:val="22"/>
          <w:szCs w:val="22"/>
        </w:rPr>
        <w:t xml:space="preserve">Przystępując do postępowania o udzielenie zamówienia publicznego, którego przedmiotem jest </w:t>
      </w:r>
      <w:r w:rsidR="00A8070C" w:rsidRPr="00A8070C">
        <w:rPr>
          <w:b/>
          <w:sz w:val="22"/>
          <w:szCs w:val="22"/>
        </w:rPr>
        <w:t xml:space="preserve">na </w:t>
      </w:r>
      <w:r w:rsidR="007208D3">
        <w:rPr>
          <w:b/>
          <w:bCs/>
          <w:iCs/>
          <w:color w:val="000000"/>
          <w:sz w:val="22"/>
          <w:szCs w:val="22"/>
          <w:lang w:eastAsia="x-none"/>
        </w:rPr>
        <w:t>dostawę akcesoriów do drukar</w:t>
      </w:r>
      <w:r w:rsidR="000E4D92">
        <w:rPr>
          <w:b/>
          <w:bCs/>
          <w:iCs/>
          <w:color w:val="000000"/>
          <w:sz w:val="22"/>
          <w:szCs w:val="22"/>
          <w:lang w:eastAsia="x-none"/>
        </w:rPr>
        <w:t>ek</w:t>
      </w:r>
      <w:r w:rsidR="007208D3">
        <w:rPr>
          <w:b/>
          <w:bCs/>
          <w:iCs/>
          <w:color w:val="000000"/>
          <w:sz w:val="22"/>
          <w:szCs w:val="22"/>
          <w:lang w:eastAsia="x-none"/>
        </w:rPr>
        <w:t xml:space="preserve"> 3D i materiałów do </w:t>
      </w:r>
      <w:r w:rsidR="000E4D92">
        <w:rPr>
          <w:b/>
          <w:bCs/>
          <w:iCs/>
          <w:color w:val="000000"/>
          <w:sz w:val="22"/>
          <w:szCs w:val="22"/>
          <w:lang w:eastAsia="x-none"/>
        </w:rPr>
        <w:t xml:space="preserve">drukarek 3D </w:t>
      </w:r>
      <w:r w:rsidR="007208D3">
        <w:rPr>
          <w:b/>
          <w:bCs/>
          <w:iCs/>
          <w:color w:val="000000"/>
          <w:sz w:val="22"/>
          <w:szCs w:val="22"/>
          <w:lang w:eastAsia="x-none"/>
        </w:rPr>
        <w:t xml:space="preserve">dla </w:t>
      </w:r>
      <w:proofErr w:type="spellStart"/>
      <w:r w:rsidR="007208D3">
        <w:rPr>
          <w:b/>
          <w:bCs/>
          <w:iCs/>
          <w:color w:val="000000"/>
          <w:sz w:val="22"/>
          <w:szCs w:val="22"/>
          <w:lang w:eastAsia="x-none"/>
        </w:rPr>
        <w:t>WIMIiR</w:t>
      </w:r>
      <w:proofErr w:type="spellEnd"/>
      <w:r w:rsidR="007208D3">
        <w:rPr>
          <w:b/>
          <w:bCs/>
          <w:iCs/>
          <w:color w:val="000000"/>
          <w:sz w:val="22"/>
          <w:szCs w:val="22"/>
          <w:lang w:eastAsia="x-none"/>
        </w:rPr>
        <w:t xml:space="preserve"> - KC-zp.272-475/23</w:t>
      </w:r>
      <w:r w:rsidR="007208D3">
        <w:rPr>
          <w:b/>
          <w:iCs/>
          <w:color w:val="000000"/>
          <w:sz w:val="22"/>
          <w:szCs w:val="22"/>
          <w:lang w:eastAsia="x-none"/>
        </w:rPr>
        <w:t xml:space="preserve"> </w:t>
      </w:r>
      <w:r w:rsidRPr="00A55B1B">
        <w:rPr>
          <w:sz w:val="22"/>
          <w:szCs w:val="22"/>
        </w:rPr>
        <w:t>oferuję realizację przedmiotu zamówienia,</w:t>
      </w:r>
      <w:r w:rsidR="00542B73" w:rsidRPr="00A55B1B">
        <w:rPr>
          <w:sz w:val="22"/>
          <w:szCs w:val="22"/>
        </w:rPr>
        <w:t xml:space="preserve"> </w:t>
      </w:r>
      <w:r w:rsidRPr="00A55B1B">
        <w:rPr>
          <w:sz w:val="22"/>
          <w:szCs w:val="22"/>
        </w:rPr>
        <w:t>zgodnie z zasadami określonymi w specyfikacji warunków zamówienia.</w:t>
      </w:r>
    </w:p>
    <w:p w14:paraId="67463D6D" w14:textId="3433EDFD" w:rsidR="008D2AB8" w:rsidRDefault="00842226" w:rsidP="008D2AB8">
      <w:pPr>
        <w:tabs>
          <w:tab w:val="right" w:pos="9000"/>
        </w:tabs>
        <w:rPr>
          <w:b/>
          <w:bCs/>
          <w:color w:val="FF0000"/>
          <w:sz w:val="22"/>
          <w:szCs w:val="22"/>
        </w:rPr>
      </w:pPr>
      <w:bookmarkStart w:id="0" w:name="_Hlk134784630"/>
      <w:r w:rsidRPr="00842226">
        <w:rPr>
          <w:b/>
          <w:bCs/>
          <w:color w:val="FF0000"/>
          <w:sz w:val="22"/>
          <w:szCs w:val="22"/>
          <w:highlight w:val="yellow"/>
        </w:rPr>
        <w:t>Zadanie nr 1</w:t>
      </w:r>
      <w:r w:rsidRPr="00842226">
        <w:rPr>
          <w:b/>
          <w:bCs/>
          <w:color w:val="FF0000"/>
          <w:sz w:val="22"/>
          <w:szCs w:val="22"/>
        </w:rPr>
        <w:t xml:space="preserve"> </w:t>
      </w:r>
    </w:p>
    <w:tbl>
      <w:tblPr>
        <w:tblW w:w="969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851"/>
        <w:gridCol w:w="1219"/>
        <w:gridCol w:w="56"/>
        <w:gridCol w:w="709"/>
        <w:gridCol w:w="992"/>
        <w:gridCol w:w="993"/>
        <w:gridCol w:w="992"/>
        <w:gridCol w:w="1417"/>
      </w:tblGrid>
      <w:tr w:rsidR="000064CC" w:rsidRPr="00A35521" w14:paraId="4D4227D1" w14:textId="77777777" w:rsidTr="00A807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F7F899" w14:textId="77777777" w:rsidR="000064CC" w:rsidRPr="00A35521" w:rsidRDefault="000064CC" w:rsidP="00B938A7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08C798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Nazwa materiału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DDED08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Ilość </w:t>
            </w:r>
            <w:r>
              <w:rPr>
                <w:b/>
                <w:bCs/>
                <w:sz w:val="18"/>
                <w:szCs w:val="18"/>
              </w:rPr>
              <w:t>(kg/op)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DB2B70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Nazwa producenta</w:t>
            </w:r>
            <w:r>
              <w:rPr>
                <w:b/>
                <w:bCs/>
                <w:sz w:val="18"/>
                <w:szCs w:val="18"/>
              </w:rPr>
              <w:t>/ model</w:t>
            </w:r>
            <w:r w:rsidRPr="00A35521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1E583A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Ilość</w:t>
            </w:r>
          </w:p>
          <w:p w14:paraId="282BA2AE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0CBF8F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A35521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1D9C53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Wartość netto</w:t>
            </w:r>
          </w:p>
          <w:p w14:paraId="54031203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4D6F295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VAT</w:t>
            </w:r>
          </w:p>
          <w:p w14:paraId="1524EA6A" w14:textId="77777777" w:rsidR="000064CC" w:rsidRPr="00A35521" w:rsidRDefault="000064CC" w:rsidP="00B938A7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[%]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41A565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2572F912" w14:textId="77777777" w:rsidR="000064CC" w:rsidRPr="00A35521" w:rsidRDefault="000064CC" w:rsidP="00B938A7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[PLN]</w:t>
            </w:r>
          </w:p>
          <w:p w14:paraId="46C9F829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 (z doliczonym </w:t>
            </w:r>
            <w:r w:rsidRPr="00A35521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0064CC" w:rsidRPr="00A35521" w14:paraId="60BE0458" w14:textId="77777777" w:rsidTr="00A8070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FE5E7B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7B818E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25FB93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313230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5F119D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337407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F6E8A9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489D78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CDEB05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0064CC" w:rsidRPr="00581053" w14:paraId="317A244F" w14:textId="77777777" w:rsidTr="008D19D6">
        <w:trPr>
          <w:trHeight w:val="163"/>
        </w:trPr>
        <w:tc>
          <w:tcPr>
            <w:tcW w:w="9692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752787" w14:textId="77777777" w:rsidR="000064CC" w:rsidRPr="00581053" w:rsidRDefault="000064CC" w:rsidP="00B938A7">
            <w:pPr>
              <w:ind w:right="425"/>
              <w:jc w:val="center"/>
              <w:rPr>
                <w:b/>
                <w:bCs/>
                <w:sz w:val="18"/>
                <w:szCs w:val="18"/>
              </w:rPr>
            </w:pPr>
            <w:r w:rsidRPr="00581053">
              <w:rPr>
                <w:b/>
                <w:bCs/>
                <w:sz w:val="18"/>
                <w:szCs w:val="18"/>
              </w:rPr>
              <w:t>Akcesoria</w:t>
            </w:r>
          </w:p>
        </w:tc>
      </w:tr>
      <w:tr w:rsidR="000064CC" w:rsidRPr="00A35521" w14:paraId="006FF6FA" w14:textId="77777777" w:rsidTr="008D19D6">
        <w:trPr>
          <w:trHeight w:val="163"/>
        </w:trPr>
        <w:tc>
          <w:tcPr>
            <w:tcW w:w="246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488F" w14:textId="77777777" w:rsidR="000064CC" w:rsidRPr="00A35521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Głowica laserowa do posiadanej drukarki </w:t>
            </w:r>
            <w:r w:rsidRPr="003061A2">
              <w:rPr>
                <w:sz w:val="18"/>
                <w:szCs w:val="18"/>
              </w:rPr>
              <w:t>Prusa i3 MK3S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612D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E346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CBCB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2301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CBA8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EAD443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DDB4DB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07C3210A" w14:textId="77777777" w:rsidTr="008D19D6">
        <w:trPr>
          <w:trHeight w:val="163"/>
        </w:trPr>
        <w:tc>
          <w:tcPr>
            <w:tcW w:w="246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77E3" w14:textId="77777777" w:rsidR="000064CC" w:rsidRPr="00A35521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Suszarka do filamentu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199A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21F5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74F7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1414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0FC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8BD80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6AB589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4BE12BF3" w14:textId="77777777" w:rsidTr="008D19D6">
        <w:trPr>
          <w:trHeight w:val="163"/>
        </w:trPr>
        <w:tc>
          <w:tcPr>
            <w:tcW w:w="246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D72F0F" w14:textId="77777777" w:rsidR="000064CC" w:rsidRPr="00A35521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Obudowa do drukarki Prusa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3535A7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583465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DEA94F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12126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5871BD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81034F7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CCCD00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8D19D6" w:rsidRPr="00A35521" w14:paraId="0C57CDF2" w14:textId="77777777" w:rsidTr="008D19D6">
        <w:trPr>
          <w:trHeight w:val="163"/>
        </w:trPr>
        <w:tc>
          <w:tcPr>
            <w:tcW w:w="6290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849A06" w14:textId="77777777" w:rsidR="008D19D6" w:rsidRPr="00A35521" w:rsidRDefault="008D19D6" w:rsidP="00B938A7">
            <w:pPr>
              <w:ind w:right="425"/>
              <w:rPr>
                <w:sz w:val="18"/>
                <w:szCs w:val="18"/>
              </w:rPr>
            </w:pPr>
          </w:p>
          <w:p w14:paraId="4B1582BD" w14:textId="77777777" w:rsidR="008D19D6" w:rsidRPr="00A35521" w:rsidRDefault="008D19D6" w:rsidP="00B938A7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6D19" w14:textId="77777777" w:rsidR="008D19D6" w:rsidRPr="00A35521" w:rsidRDefault="008D19D6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7702CA" w14:textId="77777777" w:rsidR="008D19D6" w:rsidRPr="00A35521" w:rsidRDefault="008D19D6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B2EDC1" w14:textId="77777777" w:rsidR="008D19D6" w:rsidRPr="00A35521" w:rsidRDefault="008D19D6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8D19D6" w:rsidRPr="00A35521" w14:paraId="66EBB679" w14:textId="77777777" w:rsidTr="008D19D6">
        <w:trPr>
          <w:trHeight w:val="163"/>
        </w:trPr>
        <w:tc>
          <w:tcPr>
            <w:tcW w:w="6290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8485AC" w14:textId="77777777" w:rsidR="008D19D6" w:rsidRPr="00A35521" w:rsidRDefault="008D19D6" w:rsidP="00B938A7">
            <w:pPr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3A08D946" w14:textId="77777777" w:rsidR="008D19D6" w:rsidRPr="00A35521" w:rsidRDefault="008D19D6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1858" w14:textId="77777777" w:rsidR="008D19D6" w:rsidRPr="00A35521" w:rsidRDefault="008D19D6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A68723" w14:textId="77777777" w:rsidR="008D19D6" w:rsidRPr="00A35521" w:rsidRDefault="008D19D6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9B3923" w14:textId="77777777" w:rsidR="008D19D6" w:rsidRPr="00A35521" w:rsidRDefault="008D19D6" w:rsidP="00B938A7">
            <w:pPr>
              <w:ind w:right="425"/>
              <w:rPr>
                <w:sz w:val="18"/>
                <w:szCs w:val="18"/>
              </w:rPr>
            </w:pPr>
          </w:p>
        </w:tc>
      </w:tr>
    </w:tbl>
    <w:p w14:paraId="57B41121" w14:textId="558F1EE5" w:rsidR="000064CC" w:rsidRDefault="002E699E" w:rsidP="008D19D6">
      <w:pPr>
        <w:pStyle w:val="Tekstpodstawowy"/>
        <w:rPr>
          <w:i/>
          <w:sz w:val="22"/>
          <w:szCs w:val="22"/>
        </w:rPr>
      </w:pPr>
      <w:r w:rsidRPr="002E699E">
        <w:rPr>
          <w:sz w:val="22"/>
          <w:szCs w:val="22"/>
        </w:rPr>
        <w:t>Termin realizacji</w:t>
      </w:r>
      <w:r w:rsidR="00842226" w:rsidRPr="002E699E">
        <w:rPr>
          <w:sz w:val="22"/>
          <w:szCs w:val="22"/>
        </w:rPr>
        <w:t xml:space="preserve"> :</w:t>
      </w:r>
      <w:r w:rsidR="00842226" w:rsidRPr="00A55B1B">
        <w:rPr>
          <w:sz w:val="22"/>
          <w:szCs w:val="22"/>
        </w:rPr>
        <w:t xml:space="preserve"> </w:t>
      </w:r>
      <w:r w:rsidR="00842226" w:rsidRPr="00A55B1B">
        <w:rPr>
          <w:bCs/>
          <w:sz w:val="22"/>
          <w:szCs w:val="22"/>
        </w:rPr>
        <w:t>……… dni od daty podpisania umowy</w:t>
      </w:r>
      <w:r w:rsidR="00842226" w:rsidRPr="00A55B1B">
        <w:rPr>
          <w:sz w:val="22"/>
          <w:szCs w:val="22"/>
        </w:rPr>
        <w:t xml:space="preserve"> </w:t>
      </w:r>
      <w:r w:rsidR="00842226" w:rsidRPr="00A55B1B">
        <w:rPr>
          <w:i/>
          <w:sz w:val="22"/>
          <w:szCs w:val="22"/>
          <w:highlight w:val="yellow"/>
        </w:rPr>
        <w:t>(kryterium oceny ofert</w:t>
      </w:r>
      <w:bookmarkEnd w:id="0"/>
      <w:r w:rsidR="008D19D6">
        <w:rPr>
          <w:i/>
          <w:sz w:val="22"/>
          <w:szCs w:val="22"/>
        </w:rPr>
        <w:t>)</w:t>
      </w:r>
    </w:p>
    <w:p w14:paraId="6EA1282E" w14:textId="0CD75213" w:rsidR="002E699E" w:rsidRPr="008D19D6" w:rsidRDefault="002E699E" w:rsidP="008D19D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Okres gwarancji : …..… miesięcy</w:t>
      </w:r>
    </w:p>
    <w:p w14:paraId="7C43D7EC" w14:textId="77777777" w:rsidR="00A8070C" w:rsidRDefault="00A8070C" w:rsidP="000064CC">
      <w:pPr>
        <w:tabs>
          <w:tab w:val="right" w:pos="9000"/>
        </w:tabs>
        <w:rPr>
          <w:b/>
          <w:bCs/>
          <w:color w:val="FF0000"/>
          <w:sz w:val="22"/>
          <w:szCs w:val="22"/>
          <w:highlight w:val="yellow"/>
        </w:rPr>
      </w:pPr>
    </w:p>
    <w:p w14:paraId="5ACD91C9" w14:textId="1F2C2994" w:rsidR="000064CC" w:rsidRDefault="00842226" w:rsidP="000064CC">
      <w:pPr>
        <w:tabs>
          <w:tab w:val="right" w:pos="9000"/>
        </w:tabs>
        <w:rPr>
          <w:b/>
          <w:bCs/>
          <w:color w:val="FF0000"/>
          <w:sz w:val="22"/>
          <w:szCs w:val="22"/>
        </w:rPr>
      </w:pPr>
      <w:r w:rsidRPr="00842226">
        <w:rPr>
          <w:b/>
          <w:bCs/>
          <w:color w:val="FF0000"/>
          <w:sz w:val="22"/>
          <w:szCs w:val="22"/>
          <w:highlight w:val="yellow"/>
        </w:rPr>
        <w:t>Zadanie nr 2</w:t>
      </w:r>
      <w:r w:rsidRPr="00842226">
        <w:rPr>
          <w:b/>
          <w:bCs/>
          <w:color w:val="FF0000"/>
          <w:sz w:val="22"/>
          <w:szCs w:val="22"/>
        </w:rPr>
        <w:t xml:space="preserve"> </w:t>
      </w:r>
    </w:p>
    <w:tbl>
      <w:tblPr>
        <w:tblW w:w="963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041"/>
        <w:gridCol w:w="850"/>
        <w:gridCol w:w="1078"/>
        <w:gridCol w:w="708"/>
        <w:gridCol w:w="993"/>
        <w:gridCol w:w="1134"/>
        <w:gridCol w:w="850"/>
        <w:gridCol w:w="1418"/>
      </w:tblGrid>
      <w:tr w:rsidR="000064CC" w:rsidRPr="00A35521" w14:paraId="557C0816" w14:textId="77777777" w:rsidTr="008D19D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5EA4E3" w14:textId="77777777" w:rsidR="000064CC" w:rsidRPr="00A35521" w:rsidRDefault="000064CC" w:rsidP="00B938A7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L.p.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E85C47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Nazwa materiału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28D208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Ilość </w:t>
            </w:r>
            <w:r>
              <w:rPr>
                <w:b/>
                <w:bCs/>
                <w:sz w:val="18"/>
                <w:szCs w:val="18"/>
              </w:rPr>
              <w:t>(kg/op)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0E4643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Nazwa producenta</w:t>
            </w:r>
            <w:r>
              <w:rPr>
                <w:b/>
                <w:bCs/>
                <w:sz w:val="18"/>
                <w:szCs w:val="18"/>
              </w:rPr>
              <w:t>/ model</w:t>
            </w:r>
            <w:r w:rsidRPr="00A35521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AA4B84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Ilość</w:t>
            </w:r>
          </w:p>
          <w:p w14:paraId="201FABE5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1238B8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A35521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16EFF5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Wartość netto</w:t>
            </w:r>
          </w:p>
          <w:p w14:paraId="130044AD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575CF2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VAT</w:t>
            </w:r>
          </w:p>
          <w:p w14:paraId="0E9556F4" w14:textId="77777777" w:rsidR="000064CC" w:rsidRPr="00A35521" w:rsidRDefault="000064CC" w:rsidP="00B938A7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2359A79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2D73C08A" w14:textId="77777777" w:rsidR="000064CC" w:rsidRPr="00A35521" w:rsidRDefault="000064CC" w:rsidP="00B938A7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[PLN]</w:t>
            </w:r>
          </w:p>
          <w:p w14:paraId="4CAE4AE5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 (z doliczonym </w:t>
            </w:r>
            <w:r w:rsidRPr="00A35521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0064CC" w:rsidRPr="00A35521" w14:paraId="7C8FC905" w14:textId="77777777" w:rsidTr="008D19D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4F061E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AA635E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B30F60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61A407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DE6554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E2179E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B0C28C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24268A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E74006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0064CC" w:rsidRPr="00A35521" w14:paraId="61BFBD21" w14:textId="77777777" w:rsidTr="00B938A7">
        <w:trPr>
          <w:trHeight w:val="234"/>
        </w:trPr>
        <w:tc>
          <w:tcPr>
            <w:tcW w:w="9636" w:type="dxa"/>
            <w:gridSpan w:val="9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1FB06B" w14:textId="77777777" w:rsidR="000064CC" w:rsidRPr="00A35521" w:rsidRDefault="000064CC" w:rsidP="00B938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Materiały do drukarki FDM (wymagana kompatybilność z posiadaną drukarką Prusa MK3</w:t>
            </w:r>
          </w:p>
        </w:tc>
      </w:tr>
      <w:tr w:rsidR="000064CC" w:rsidRPr="00A35521" w14:paraId="259F57B8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C7870A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3B42" w14:textId="77777777" w:rsidR="000064CC" w:rsidRPr="00A35521" w:rsidRDefault="000064CC" w:rsidP="00B938A7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TPU, 0,5 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4EC3" w14:textId="77777777" w:rsidR="000064CC" w:rsidRPr="00A35521" w:rsidRDefault="000064CC" w:rsidP="00B938A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4503" w14:textId="77777777" w:rsidR="000064CC" w:rsidRPr="00A35521" w:rsidRDefault="000064CC" w:rsidP="00B938A7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6A71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4F8A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167C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3B531D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F03EA1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2A5E4EC7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F4EE48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2217" w14:textId="77777777" w:rsidR="000064CC" w:rsidRPr="00722A93" w:rsidRDefault="000064CC" w:rsidP="00B938A7">
            <w:pPr>
              <w:rPr>
                <w:b/>
                <w:bCs/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PVB do wygładzania</w:t>
            </w:r>
            <w:r>
              <w:rPr>
                <w:b/>
                <w:bCs/>
                <w:sz w:val="18"/>
                <w:szCs w:val="18"/>
              </w:rPr>
              <w:t xml:space="preserve">, 0,5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8F6A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C527" w14:textId="77777777" w:rsidR="000064CC" w:rsidRPr="00A35521" w:rsidRDefault="000064CC" w:rsidP="00B938A7">
            <w:pPr>
              <w:spacing w:line="276" w:lineRule="auto"/>
              <w:jc w:val="both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356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4CEF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5B57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8D15D0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8A940B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1F1F6F2C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00E787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31EF" w14:textId="77777777" w:rsidR="000064CC" w:rsidRPr="00A35521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PVB</w:t>
            </w:r>
            <w:r>
              <w:rPr>
                <w:b/>
                <w:bCs/>
                <w:sz w:val="18"/>
                <w:szCs w:val="18"/>
              </w:rPr>
              <w:t xml:space="preserve"> przezroczysty, 05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7C76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7E27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7C59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6EE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3E1A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574F66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8DE1E2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68313F36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F8BD2F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7184" w14:textId="77777777" w:rsidR="000064CC" w:rsidRPr="00722A93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Eco PLA</w:t>
            </w:r>
            <w:r>
              <w:rPr>
                <w:b/>
                <w:bCs/>
                <w:sz w:val="18"/>
                <w:szCs w:val="18"/>
              </w:rPr>
              <w:t xml:space="preserve">, 0,25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ACB2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4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F70A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1453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77E4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2119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568990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E805BF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6A6B95E4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52D7C1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D87C" w14:textId="77777777" w:rsidR="000064CC" w:rsidRPr="00722A93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ASA</w:t>
            </w:r>
            <w:r>
              <w:rPr>
                <w:b/>
                <w:bCs/>
                <w:sz w:val="18"/>
                <w:szCs w:val="18"/>
              </w:rPr>
              <w:t xml:space="preserve">, 0,85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F0ED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92D0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D97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113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DE77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7D6E9F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09A780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4C68020B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62351B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139E" w14:textId="77777777" w:rsidR="000064CC" w:rsidRPr="00722A93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ABS</w:t>
            </w:r>
            <w:r>
              <w:rPr>
                <w:b/>
                <w:bCs/>
                <w:sz w:val="18"/>
                <w:szCs w:val="18"/>
              </w:rPr>
              <w:t xml:space="preserve">, 0.25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60D3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4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62FB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1957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F68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4272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210739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1F00A0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140C4207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234D04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774E" w14:textId="77777777" w:rsidR="000064CC" w:rsidRPr="00A35521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ABS</w:t>
            </w:r>
            <w:r>
              <w:rPr>
                <w:b/>
                <w:bCs/>
                <w:sz w:val="18"/>
                <w:szCs w:val="18"/>
              </w:rPr>
              <w:t xml:space="preserve"> kevlar, 0,5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D7E9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C0B0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FEE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A72D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2DFA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CADEB6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CEAE95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5F1D9C93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4DCD5A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CDA1" w14:textId="77777777" w:rsidR="000064CC" w:rsidRPr="008347A8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ASA</w:t>
            </w:r>
            <w:r>
              <w:rPr>
                <w:b/>
                <w:bCs/>
                <w:sz w:val="18"/>
                <w:szCs w:val="18"/>
              </w:rPr>
              <w:t xml:space="preserve">, 0,7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3FBE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183B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541C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68A2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08BA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F578CC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2810EA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4B00725C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0C9CC1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5A6E" w14:textId="77777777" w:rsidR="000064CC" w:rsidRPr="008347A8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PET-G</w:t>
            </w:r>
            <w:r>
              <w:rPr>
                <w:b/>
                <w:bCs/>
                <w:sz w:val="18"/>
                <w:szCs w:val="18"/>
              </w:rPr>
              <w:t xml:space="preserve">, 1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D7EB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47C8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B5B3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5909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9347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3AB894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C7B892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7C2F2E23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300B89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77FD" w14:textId="77777777" w:rsidR="000064CC" w:rsidRPr="008347A8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PC-Blend</w:t>
            </w:r>
            <w:r>
              <w:rPr>
                <w:b/>
                <w:bCs/>
                <w:sz w:val="18"/>
                <w:szCs w:val="18"/>
              </w:rPr>
              <w:t xml:space="preserve">, 0,97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EA12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811E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27CD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BD62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579A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76AAA6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7D9E4F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5AD3F22B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09F511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6CDC" w14:textId="77777777" w:rsidR="000064CC" w:rsidRPr="008347A8" w:rsidRDefault="000064CC" w:rsidP="00B938A7">
            <w:pPr>
              <w:suppressAutoHyphens/>
              <w:spacing w:after="120"/>
              <w:rPr>
                <w:sz w:val="18"/>
                <w:szCs w:val="18"/>
                <w:u w:val="single"/>
              </w:rPr>
            </w:pPr>
            <w:r w:rsidRPr="008347A8">
              <w:rPr>
                <w:b/>
                <w:bCs/>
                <w:sz w:val="18"/>
                <w:szCs w:val="18"/>
              </w:rPr>
              <w:t>PET-G</w:t>
            </w:r>
            <w:r>
              <w:rPr>
                <w:b/>
                <w:bCs/>
                <w:sz w:val="18"/>
                <w:szCs w:val="18"/>
              </w:rPr>
              <w:t xml:space="preserve">, 1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0C0A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A67D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CE7E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A3BF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A66A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09E3AF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708CBC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0382DD6D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AF75BC" w14:textId="3D0947CC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D3CC8">
              <w:rPr>
                <w:sz w:val="18"/>
                <w:szCs w:val="18"/>
              </w:rPr>
              <w:t>2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9F7E" w14:textId="77777777" w:rsidR="000064CC" w:rsidRPr="008347A8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S</w:t>
            </w:r>
            <w:r w:rsidRPr="008347A8">
              <w:rPr>
                <w:sz w:val="18"/>
                <w:szCs w:val="18"/>
              </w:rPr>
              <w:t>-</w:t>
            </w:r>
            <w:r w:rsidRPr="00722A93">
              <w:rPr>
                <w:b/>
                <w:bCs/>
                <w:sz w:val="18"/>
                <w:szCs w:val="18"/>
              </w:rPr>
              <w:t xml:space="preserve"> ABS</w:t>
            </w:r>
            <w:r>
              <w:rPr>
                <w:b/>
                <w:bCs/>
                <w:sz w:val="18"/>
                <w:szCs w:val="18"/>
              </w:rPr>
              <w:t xml:space="preserve">, 0,85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685B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651E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059F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5073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FB48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79D925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8C1EB4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2898B6F8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753FCA" w14:textId="281434B4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D3CC8">
              <w:rPr>
                <w:sz w:val="18"/>
                <w:szCs w:val="18"/>
              </w:rPr>
              <w:t>3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1422" w14:textId="77777777" w:rsidR="000064CC" w:rsidRPr="00A35521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ABS</w:t>
            </w:r>
            <w:r>
              <w:rPr>
                <w:b/>
                <w:bCs/>
                <w:sz w:val="18"/>
                <w:szCs w:val="18"/>
              </w:rPr>
              <w:t xml:space="preserve">, 1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1779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3C7F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C62E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97DF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1296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83F6C2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9E4A64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073897E6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B01D5E" w14:textId="2A369DD5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D3CC8">
              <w:rPr>
                <w:sz w:val="18"/>
                <w:szCs w:val="18"/>
              </w:rPr>
              <w:t>4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4762" w14:textId="77777777" w:rsidR="000064CC" w:rsidRPr="00A35521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PET-G</w:t>
            </w:r>
            <w:r>
              <w:rPr>
                <w:b/>
                <w:bCs/>
                <w:sz w:val="18"/>
                <w:szCs w:val="18"/>
              </w:rPr>
              <w:t xml:space="preserve"> glow, 1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6933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80E6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DA5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F21F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7EE8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2C56A2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046237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5AF843D8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2803B6" w14:textId="0C51AFF3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D3CC8">
              <w:rPr>
                <w:sz w:val="18"/>
                <w:szCs w:val="18"/>
              </w:rPr>
              <w:t>5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1697" w14:textId="77777777" w:rsidR="000064CC" w:rsidRPr="00A35521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ABS</w:t>
            </w:r>
            <w:r>
              <w:rPr>
                <w:b/>
                <w:bCs/>
                <w:sz w:val="18"/>
                <w:szCs w:val="18"/>
              </w:rPr>
              <w:t xml:space="preserve"> kevlar, 0,75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5E8C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E379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5ECB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504F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DA3E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2F3373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D57BB9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5A7EF589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4F94EE" w14:textId="34D7C044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D3CC8">
              <w:rPr>
                <w:sz w:val="18"/>
                <w:szCs w:val="18"/>
              </w:rPr>
              <w:t>6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31AB" w14:textId="77777777" w:rsidR="000064CC" w:rsidRPr="00344C8B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PET-G, 1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6AB3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4AD0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FC1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8866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7191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E8B093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CADCA2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258B4FD1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9E7BEF" w14:textId="53F7B304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D3CC8">
              <w:rPr>
                <w:sz w:val="18"/>
                <w:szCs w:val="18"/>
              </w:rPr>
              <w:t>7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60A3" w14:textId="77777777" w:rsidR="000064CC" w:rsidRPr="00344C8B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PET-G, 0,75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F468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D30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05C8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9E19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1A1F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92E675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A0167B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571EACF4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81C463" w14:textId="609B70C6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D3CC8">
              <w:rPr>
                <w:sz w:val="18"/>
                <w:szCs w:val="18"/>
              </w:rPr>
              <w:t>8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0466" w14:textId="77777777" w:rsidR="000064CC" w:rsidRPr="00344C8B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PLA, 1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8F66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2DCC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BA9C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C1CC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81C2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94B05D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3EC529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102D178F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DDFE88" w14:textId="46425158" w:rsidR="000064CC" w:rsidRPr="00A35521" w:rsidRDefault="007D3CC8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84D8" w14:textId="77777777" w:rsidR="000064CC" w:rsidRPr="00344C8B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PC/PTFE, 0,75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195A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6518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0391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8DD9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6BD7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6BDED0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4FB059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402B4CD6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ED7888" w14:textId="793768A5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D3CC8">
              <w:rPr>
                <w:sz w:val="18"/>
                <w:szCs w:val="18"/>
              </w:rPr>
              <w:t>0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B9FF" w14:textId="77777777" w:rsidR="000064CC" w:rsidRPr="008347A8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PET-G</w:t>
            </w:r>
            <w:r>
              <w:rPr>
                <w:b/>
                <w:bCs/>
                <w:sz w:val="18"/>
                <w:szCs w:val="18"/>
              </w:rPr>
              <w:t xml:space="preserve"> FR, 0,75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3525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8730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FF7F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A63E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8326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3A0E7D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4AA866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30E3C19F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2F8A47" w14:textId="5DB66D50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D3CC8">
              <w:rPr>
                <w:sz w:val="18"/>
                <w:szCs w:val="18"/>
              </w:rPr>
              <w:t>1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AC25" w14:textId="77777777" w:rsidR="000064CC" w:rsidRPr="00344C8B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PLA pro, 1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E5ED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90CF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3BA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4E9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5B5B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6198DB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3211DB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0D627D03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87BA0B" w14:textId="3A8C7B24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D3CC8">
              <w:rPr>
                <w:sz w:val="18"/>
                <w:szCs w:val="18"/>
              </w:rPr>
              <w:t>2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0432" w14:textId="77777777" w:rsidR="000064CC" w:rsidRPr="00344C8B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Filament z PLA i naturalnego drewna</w:t>
            </w:r>
            <w:r w:rsidRPr="00344C8B">
              <w:rPr>
                <w:b/>
                <w:bCs/>
                <w:sz w:val="18"/>
                <w:szCs w:val="18"/>
              </w:rPr>
              <w:t>, 1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E7F5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43CC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BFE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DB41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0F3A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13E9E8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0127D8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69F4472F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62932A" w14:textId="3A5CEF31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D3CC8">
              <w:rPr>
                <w:sz w:val="18"/>
                <w:szCs w:val="18"/>
              </w:rPr>
              <w:t>3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7923" w14:textId="77777777" w:rsidR="000064CC" w:rsidRPr="00344C8B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Ultra PLA, 0,25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2D79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4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5B2B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3CCA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E5C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1E4D2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C41FB0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005CC8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50CFCEA3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5BD0CE" w14:textId="1A50FFD9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D3CC8">
              <w:rPr>
                <w:sz w:val="18"/>
                <w:szCs w:val="18"/>
              </w:rPr>
              <w:t>4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5CE7" w14:textId="77777777" w:rsidR="000064CC" w:rsidRPr="00344C8B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PLA/PHA, 0,75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039A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042F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65BA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649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D9E8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A05AD8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C9E7D7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3937DEBC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373182" w14:textId="3073E18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D3CC8">
              <w:rPr>
                <w:sz w:val="18"/>
                <w:szCs w:val="18"/>
              </w:rPr>
              <w:t>5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3074" w14:textId="77777777" w:rsidR="000064CC" w:rsidRPr="00344C8B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PA+15CF, 0,5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9F04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443B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54DE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7C6D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28C8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246091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996156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123CE536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689882" w14:textId="689FCCA3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D3CC8">
              <w:rPr>
                <w:sz w:val="18"/>
                <w:szCs w:val="18"/>
              </w:rPr>
              <w:t>6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6E45" w14:textId="77777777" w:rsidR="000064CC" w:rsidRPr="00344C8B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PA Pure, 0,5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2C01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DB29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8199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8BEB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9F32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1A1F6C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345F68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07143632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320695" w14:textId="557A65D3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D3CC8">
              <w:rPr>
                <w:sz w:val="18"/>
                <w:szCs w:val="18"/>
              </w:rPr>
              <w:t>7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6449" w14:textId="77777777" w:rsidR="000064CC" w:rsidRPr="00921601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PLA, 1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1C68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C474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8DF4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8E34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1C1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AE3E80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A08B7F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56D6BA3A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6FD257" w14:textId="53A13CF9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D3CC8">
              <w:rPr>
                <w:sz w:val="18"/>
                <w:szCs w:val="18"/>
              </w:rPr>
              <w:t>8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1F19" w14:textId="77777777" w:rsidR="000064CC" w:rsidRPr="00921601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Poliamid z włóknem szklanym, 0,5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C8DA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2F5B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9FF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60A1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BAEE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EC305F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08ACB7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12998ACA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B3236F" w14:textId="6BACF6D1" w:rsidR="000064CC" w:rsidRPr="00A35521" w:rsidRDefault="007D3CC8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FD11" w14:textId="77777777" w:rsidR="000064CC" w:rsidRPr="00921601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PLA z proszkiem metalowym, 0,75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414D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15CB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D919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7172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E254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AD8807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487ABD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31F70C41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6E30F7" w14:textId="6585B260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7D3CC8">
              <w:rPr>
                <w:sz w:val="18"/>
                <w:szCs w:val="18"/>
              </w:rPr>
              <w:t>0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3571" w14:textId="77777777" w:rsidR="000064CC" w:rsidRPr="00921601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Wzmacniany włóknem węglowym, 0,5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155A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0DB6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EE3D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5BF2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3F31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9ED9F9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1CEE84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6B1265E3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9DEC55" w14:textId="5518EFDB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7D3CC8">
              <w:rPr>
                <w:sz w:val="18"/>
                <w:szCs w:val="18"/>
              </w:rPr>
              <w:t>1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6719" w14:textId="77777777" w:rsidR="000064CC" w:rsidRPr="00921601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Materiał przewodzący prąd, 0,2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0B69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2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B979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3A63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C33A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6B0D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33A98A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FBE87A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4F083A28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DB9FF0" w14:textId="38B67C60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7D3CC8">
              <w:rPr>
                <w:sz w:val="18"/>
                <w:szCs w:val="18"/>
              </w:rPr>
              <w:t>2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985F" w14:textId="77777777" w:rsidR="000064CC" w:rsidRPr="00921601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Materiał podporowy rozpuszczalny PVA</w:t>
            </w:r>
            <w:r>
              <w:rPr>
                <w:b/>
                <w:bCs/>
                <w:sz w:val="18"/>
                <w:szCs w:val="18"/>
              </w:rPr>
              <w:t xml:space="preserve">, 0,5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5AB8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EF08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C37F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D33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7B48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173E64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C155DF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23620F27" w14:textId="77777777" w:rsidTr="00B938A7">
        <w:trPr>
          <w:trHeight w:val="163"/>
        </w:trPr>
        <w:tc>
          <w:tcPr>
            <w:tcW w:w="9636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ABEAF9" w14:textId="77777777" w:rsidR="000064CC" w:rsidRPr="003B5BD1" w:rsidRDefault="000064CC" w:rsidP="00B938A7">
            <w:pPr>
              <w:ind w:right="425"/>
              <w:jc w:val="center"/>
              <w:rPr>
                <w:b/>
                <w:bCs/>
                <w:sz w:val="18"/>
                <w:szCs w:val="18"/>
              </w:rPr>
            </w:pPr>
            <w:bookmarkStart w:id="1" w:name="_Hlk143772387"/>
            <w:r w:rsidRPr="003B5BD1">
              <w:rPr>
                <w:b/>
                <w:bCs/>
                <w:sz w:val="18"/>
                <w:szCs w:val="18"/>
              </w:rPr>
              <w:t>Materiały do drukarki SLS (wymagana kompatybilność z posiadaną drukarką LISA PRO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0064CC" w:rsidRPr="00A35521" w14:paraId="0E53C483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EC0398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8915" w14:textId="77777777" w:rsidR="000064CC" w:rsidRPr="003B5BD1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B5BD1">
              <w:rPr>
                <w:b/>
                <w:bCs/>
                <w:sz w:val="18"/>
                <w:szCs w:val="18"/>
              </w:rPr>
              <w:t>PA12, 4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9A35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CA35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1CC3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1F9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808D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6B90F2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A440B8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7C92AB6F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A69E1F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DE82" w14:textId="77777777" w:rsidR="000064CC" w:rsidRPr="00A35521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 w:rsidRPr="003B5BD1">
              <w:rPr>
                <w:b/>
                <w:bCs/>
                <w:sz w:val="18"/>
                <w:szCs w:val="18"/>
              </w:rPr>
              <w:t xml:space="preserve">PA12, </w:t>
            </w:r>
            <w:r>
              <w:rPr>
                <w:b/>
                <w:bCs/>
                <w:sz w:val="18"/>
                <w:szCs w:val="18"/>
              </w:rPr>
              <w:t xml:space="preserve">2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F380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39EA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7344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C67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64E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9A7A32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4E8D61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51B87388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C7C26E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A83E" w14:textId="77777777" w:rsidR="000064CC" w:rsidRPr="003061A2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  <w:lang w:val="en-US"/>
              </w:rPr>
            </w:pPr>
            <w:r w:rsidRPr="003061A2">
              <w:rPr>
                <w:b/>
                <w:bCs/>
                <w:sz w:val="18"/>
                <w:szCs w:val="18"/>
                <w:lang w:val="en-US"/>
              </w:rPr>
              <w:t xml:space="preserve">PA11, 6 </w:t>
            </w:r>
            <w:r w:rsidRPr="003061A2">
              <w:rPr>
                <w:b/>
                <w:sz w:val="18"/>
                <w:szCs w:val="18"/>
                <w:lang w:val="en-US"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016F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A78F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078C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3D3C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E33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CA8B7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C14D1F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243AB383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34F702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CFF6" w14:textId="77777777" w:rsidR="000064CC" w:rsidRPr="003B5BD1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B5BD1">
              <w:rPr>
                <w:b/>
                <w:bCs/>
                <w:sz w:val="18"/>
                <w:szCs w:val="18"/>
              </w:rPr>
              <w:t>PA11, 2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C7BC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806A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4BEE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D92E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8CF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2D6547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931935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4B8D379D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057756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1AC7" w14:textId="77777777" w:rsidR="000064CC" w:rsidRPr="003B5BD1" w:rsidRDefault="000064CC" w:rsidP="00B938A7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TPU</w:t>
            </w:r>
            <w:r w:rsidRPr="003B5BD1">
              <w:rPr>
                <w:b/>
                <w:bCs/>
                <w:sz w:val="18"/>
                <w:szCs w:val="18"/>
              </w:rPr>
              <w:t>, 2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F393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197B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5DAD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6F19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BCDD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605FA0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4141FB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7A87ED63" w14:textId="77777777" w:rsidTr="00B938A7">
        <w:trPr>
          <w:trHeight w:val="163"/>
        </w:trPr>
        <w:tc>
          <w:tcPr>
            <w:tcW w:w="9636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9B5E93" w14:textId="77777777" w:rsidR="000064CC" w:rsidRPr="00581053" w:rsidRDefault="000064CC" w:rsidP="00B938A7">
            <w:pPr>
              <w:ind w:right="425"/>
              <w:jc w:val="center"/>
              <w:rPr>
                <w:b/>
                <w:bCs/>
                <w:sz w:val="18"/>
                <w:szCs w:val="18"/>
              </w:rPr>
            </w:pPr>
            <w:r w:rsidRPr="00581053">
              <w:rPr>
                <w:b/>
                <w:bCs/>
                <w:sz w:val="18"/>
                <w:szCs w:val="18"/>
              </w:rPr>
              <w:t>Materiały do drukarki SLA (wymagana kompatybilność z posiadaną drukarką Phrozen Transform Fast</w:t>
            </w:r>
          </w:p>
        </w:tc>
      </w:tr>
      <w:tr w:rsidR="000064CC" w:rsidRPr="00A35521" w14:paraId="56F79CB0" w14:textId="77777777" w:rsidTr="008D19D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AAF3D0" w14:textId="77777777" w:rsidR="000064CC" w:rsidRPr="00A35521" w:rsidRDefault="000064CC" w:rsidP="00B938A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4E59" w14:textId="77777777" w:rsidR="000064CC" w:rsidRPr="008347A8" w:rsidRDefault="000064CC" w:rsidP="00B938A7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Żywica modelarska, 1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99BA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6 szt.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55E7" w14:textId="77777777" w:rsidR="000064CC" w:rsidRPr="00A35521" w:rsidRDefault="000064CC" w:rsidP="00B938A7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56F5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DF40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89D1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710298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7D822B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754A4209" w14:textId="77777777" w:rsidTr="00B938A7">
        <w:trPr>
          <w:trHeight w:val="163"/>
        </w:trPr>
        <w:tc>
          <w:tcPr>
            <w:tcW w:w="623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26A21F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  <w:p w14:paraId="38267008" w14:textId="77777777" w:rsidR="000064CC" w:rsidRPr="00A35521" w:rsidRDefault="000064CC" w:rsidP="00B938A7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A49F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4C26B5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75910B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  <w:tr w:rsidR="000064CC" w:rsidRPr="00A35521" w14:paraId="5F0B1209" w14:textId="77777777" w:rsidTr="00B938A7">
        <w:trPr>
          <w:trHeight w:val="163"/>
        </w:trPr>
        <w:tc>
          <w:tcPr>
            <w:tcW w:w="623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D45AF7" w14:textId="77777777" w:rsidR="000064CC" w:rsidRPr="00A35521" w:rsidRDefault="000064CC" w:rsidP="00B938A7">
            <w:pPr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39B28DC6" w14:textId="77777777" w:rsidR="000064CC" w:rsidRPr="00A35521" w:rsidRDefault="000064CC" w:rsidP="00B938A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A8D1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5A2322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029496" w14:textId="77777777" w:rsidR="000064CC" w:rsidRPr="00A35521" w:rsidRDefault="000064CC" w:rsidP="00B938A7">
            <w:pPr>
              <w:ind w:right="425"/>
              <w:rPr>
                <w:sz w:val="18"/>
                <w:szCs w:val="18"/>
              </w:rPr>
            </w:pPr>
          </w:p>
        </w:tc>
      </w:tr>
    </w:tbl>
    <w:bookmarkEnd w:id="1"/>
    <w:p w14:paraId="6F2B15DF" w14:textId="68A52788" w:rsidR="008D2AB8" w:rsidRDefault="002E699E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>
        <w:rPr>
          <w:b/>
          <w:sz w:val="22"/>
          <w:szCs w:val="22"/>
        </w:rPr>
        <w:t>Termin realizacji</w:t>
      </w:r>
      <w:r w:rsidR="00842226">
        <w:rPr>
          <w:b/>
          <w:sz w:val="22"/>
          <w:szCs w:val="22"/>
        </w:rPr>
        <w:t xml:space="preserve"> </w:t>
      </w:r>
      <w:r w:rsidR="008D2AB8" w:rsidRPr="00A55B1B">
        <w:rPr>
          <w:b/>
          <w:sz w:val="22"/>
          <w:szCs w:val="22"/>
        </w:rPr>
        <w:t xml:space="preserve">: </w:t>
      </w:r>
      <w:r w:rsidR="008D2AB8" w:rsidRPr="00A55B1B">
        <w:rPr>
          <w:b/>
          <w:bCs/>
          <w:sz w:val="22"/>
          <w:szCs w:val="22"/>
        </w:rPr>
        <w:t>………</w:t>
      </w:r>
      <w:r w:rsidR="00FD04B3" w:rsidRPr="00A55B1B">
        <w:rPr>
          <w:b/>
          <w:bCs/>
          <w:sz w:val="22"/>
          <w:szCs w:val="22"/>
        </w:rPr>
        <w:t xml:space="preserve"> dni od daty podpisania umowy</w:t>
      </w:r>
      <w:r w:rsidR="00FD04B3" w:rsidRPr="00A55B1B">
        <w:rPr>
          <w:sz w:val="22"/>
          <w:szCs w:val="22"/>
        </w:rPr>
        <w:t xml:space="preserve"> </w:t>
      </w:r>
      <w:r w:rsidR="008D2AB8" w:rsidRPr="00A55B1B">
        <w:rPr>
          <w:i/>
          <w:sz w:val="22"/>
          <w:szCs w:val="22"/>
          <w:highlight w:val="yellow"/>
        </w:rPr>
        <w:t>(kryterium oceny ofert)</w:t>
      </w:r>
    </w:p>
    <w:p w14:paraId="19B11EE6" w14:textId="77777777" w:rsidR="002E699E" w:rsidRPr="008D19D6" w:rsidRDefault="002E699E" w:rsidP="002E699E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Okres gwarancji : …..… miesięcy</w:t>
      </w:r>
    </w:p>
    <w:p w14:paraId="22EA8305" w14:textId="77777777" w:rsidR="002E699E" w:rsidRPr="00A55B1B" w:rsidRDefault="002E699E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00058FA" w14:textId="77777777" w:rsidR="008D2AB8" w:rsidRPr="00A55B1B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55B1B">
        <w:rPr>
          <w:sz w:val="22"/>
          <w:szCs w:val="22"/>
        </w:rPr>
        <w:t xml:space="preserve">Oświadczamy, że zgodnie z ustawą z dnia </w:t>
      </w:r>
      <w:r w:rsidR="00A0022B" w:rsidRPr="00A55B1B">
        <w:rPr>
          <w:sz w:val="22"/>
          <w:szCs w:val="22"/>
        </w:rPr>
        <w:t>6 marca 2018 r</w:t>
      </w:r>
      <w:r w:rsidRPr="00A55B1B">
        <w:rPr>
          <w:sz w:val="22"/>
          <w:szCs w:val="22"/>
        </w:rPr>
        <w:t>.</w:t>
      </w:r>
      <w:r w:rsidR="00A0022B" w:rsidRPr="00A55B1B">
        <w:rPr>
          <w:sz w:val="22"/>
          <w:szCs w:val="22"/>
        </w:rPr>
        <w:t xml:space="preserve"> Prawo przedsiębiorców, </w:t>
      </w:r>
      <w:r w:rsidRPr="00A55B1B">
        <w:rPr>
          <w:sz w:val="22"/>
          <w:szCs w:val="22"/>
        </w:rPr>
        <w:t>należymy do małych lub średnich przedsiębiorców:</w:t>
      </w:r>
      <w:r w:rsidRPr="00A55B1B">
        <w:rPr>
          <w:b/>
          <w:sz w:val="22"/>
          <w:szCs w:val="22"/>
        </w:rPr>
        <w:t xml:space="preserve"> TAK/NIE</w:t>
      </w:r>
    </w:p>
    <w:p w14:paraId="0A148868" w14:textId="77777777" w:rsidR="00542B73" w:rsidRPr="00A55B1B" w:rsidRDefault="008D2AB8" w:rsidP="00542B73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Termin płatności: </w:t>
      </w:r>
      <w:r w:rsidR="00542B73" w:rsidRPr="00A55B1B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542B73" w:rsidRPr="00A55B1B">
        <w:rPr>
          <w:b w:val="0"/>
          <w:bCs/>
          <w:sz w:val="22"/>
          <w:szCs w:val="22"/>
        </w:rPr>
        <w:br/>
        <w:t>o podatku od towarów i usług.</w:t>
      </w:r>
    </w:p>
    <w:p w14:paraId="78182BC9" w14:textId="77777777" w:rsidR="008D2AB8" w:rsidRPr="00A55B1B" w:rsidRDefault="008D2AB8" w:rsidP="008D2AB8">
      <w:pPr>
        <w:jc w:val="both"/>
        <w:rPr>
          <w:sz w:val="22"/>
          <w:szCs w:val="22"/>
        </w:rPr>
      </w:pPr>
    </w:p>
    <w:p w14:paraId="4F3C8E6F" w14:textId="77777777" w:rsidR="00FE545C" w:rsidRPr="00A55B1B" w:rsidRDefault="008D2AB8" w:rsidP="00FE545C">
      <w:pPr>
        <w:rPr>
          <w:b/>
          <w:sz w:val="22"/>
          <w:szCs w:val="22"/>
          <w:u w:val="single"/>
        </w:rPr>
      </w:pPr>
      <w:r w:rsidRPr="00A55B1B">
        <w:rPr>
          <w:sz w:val="22"/>
          <w:szCs w:val="22"/>
        </w:rPr>
        <w:br w:type="page"/>
      </w:r>
      <w:r w:rsidR="00FE545C" w:rsidRPr="00A55B1B">
        <w:rPr>
          <w:b/>
          <w:sz w:val="22"/>
          <w:szCs w:val="22"/>
          <w:u w:val="single"/>
        </w:rPr>
        <w:lastRenderedPageBreak/>
        <w:t>Jednocześnie oświadczamy, że:</w:t>
      </w:r>
    </w:p>
    <w:p w14:paraId="46B4BA17" w14:textId="77777777" w:rsidR="0055072D" w:rsidRPr="00A55B1B" w:rsidRDefault="0055072D" w:rsidP="0055072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55B1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E53E816" w14:textId="77777777" w:rsidR="0055072D" w:rsidRDefault="0055072D" w:rsidP="005507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55B1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55B1B">
        <w:rPr>
          <w:color w:val="000000"/>
          <w:sz w:val="22"/>
          <w:szCs w:val="22"/>
        </w:rPr>
        <w:t xml:space="preserve"> i nie wnosimy do nich żadnych zastrzeżeń.</w:t>
      </w:r>
    </w:p>
    <w:p w14:paraId="13FB64C5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E5585B3" w14:textId="77777777" w:rsidR="0055072D" w:rsidRPr="00A55B1B" w:rsidRDefault="0055072D" w:rsidP="0055072D">
      <w:pPr>
        <w:ind w:left="360"/>
        <w:jc w:val="both"/>
        <w:rPr>
          <w:i/>
          <w:sz w:val="22"/>
          <w:szCs w:val="22"/>
        </w:rPr>
      </w:pPr>
      <w:r w:rsidRPr="00A55B1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F6FD58" w14:textId="77777777" w:rsidR="0055072D" w:rsidRPr="00A55B1B" w:rsidRDefault="0055072D" w:rsidP="0055072D">
      <w:pPr>
        <w:ind w:left="360"/>
        <w:jc w:val="both"/>
        <w:rPr>
          <w:i/>
          <w:sz w:val="22"/>
          <w:szCs w:val="22"/>
        </w:rPr>
      </w:pPr>
      <w:r w:rsidRPr="00A55B1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B61E03A" w14:textId="77777777" w:rsidR="0055072D" w:rsidRPr="00A55B1B" w:rsidRDefault="0055072D" w:rsidP="0055072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5072D" w:rsidRPr="00A55B1B" w14:paraId="19FAF1D9" w14:textId="77777777" w:rsidTr="00C3798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3E0F2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96F85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 xml:space="preserve">Opis części zamówienia, którą wykonawca </w:t>
            </w:r>
          </w:p>
          <w:p w14:paraId="0777FF5C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8C2F2F" w14:textId="77777777" w:rsidR="0055072D" w:rsidRPr="00A55B1B" w:rsidRDefault="0055072D" w:rsidP="00C37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5B1B">
              <w:rPr>
                <w:sz w:val="22"/>
                <w:szCs w:val="22"/>
              </w:rPr>
              <w:t>Nazwa podwykonawcy</w:t>
            </w:r>
            <w:r w:rsidRPr="00A55B1B">
              <w:rPr>
                <w:sz w:val="22"/>
                <w:szCs w:val="22"/>
              </w:rPr>
              <w:br/>
              <w:t>(o ile jest znana)</w:t>
            </w:r>
          </w:p>
        </w:tc>
      </w:tr>
      <w:tr w:rsidR="0055072D" w:rsidRPr="00A55B1B" w14:paraId="1953B5DA" w14:textId="77777777" w:rsidTr="00C379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CC828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77475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B82BF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5072D" w:rsidRPr="00A55B1B" w14:paraId="5703690A" w14:textId="77777777" w:rsidTr="00C379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42537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49195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202D5" w14:textId="77777777" w:rsidR="0055072D" w:rsidRPr="00A55B1B" w:rsidRDefault="0055072D" w:rsidP="00C37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DE1919" w14:textId="77777777" w:rsidR="0055072D" w:rsidRPr="00A55B1B" w:rsidRDefault="0055072D" w:rsidP="0055072D">
      <w:pPr>
        <w:jc w:val="both"/>
        <w:rPr>
          <w:sz w:val="22"/>
          <w:szCs w:val="22"/>
        </w:rPr>
      </w:pPr>
      <w:bookmarkStart w:id="2" w:name="_GoBack"/>
      <w:bookmarkEnd w:id="2"/>
    </w:p>
    <w:p w14:paraId="4475C992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Upoważnionymi do reprezentowania naszej firmy są następujące osoby:</w:t>
      </w:r>
    </w:p>
    <w:p w14:paraId="75C2B8AF" w14:textId="77777777" w:rsidR="0055072D" w:rsidRPr="00A55B1B" w:rsidRDefault="0055072D" w:rsidP="0055072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55B1B">
        <w:rPr>
          <w:b/>
          <w:bCs/>
          <w:kern w:val="32"/>
          <w:sz w:val="22"/>
          <w:szCs w:val="22"/>
        </w:rPr>
        <w:tab/>
        <w:t>Imię i Nazwisko</w:t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  <w:r w:rsidRPr="00A55B1B">
        <w:rPr>
          <w:b/>
          <w:bCs/>
          <w:kern w:val="32"/>
          <w:sz w:val="22"/>
          <w:szCs w:val="22"/>
        </w:rPr>
        <w:tab/>
      </w:r>
    </w:p>
    <w:p w14:paraId="46DD9C2E" w14:textId="6E637C16" w:rsidR="0055072D" w:rsidRPr="00A55B1B" w:rsidRDefault="0055072D" w:rsidP="00F85C5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55B1B">
        <w:rPr>
          <w:sz w:val="22"/>
          <w:szCs w:val="22"/>
        </w:rPr>
        <w:tab/>
      </w:r>
      <w:r w:rsidRPr="00A55B1B">
        <w:rPr>
          <w:sz w:val="22"/>
          <w:szCs w:val="22"/>
        </w:rPr>
        <w:tab/>
        <w:t xml:space="preserve"> </w:t>
      </w:r>
    </w:p>
    <w:p w14:paraId="3EBD6F45" w14:textId="77777777" w:rsidR="0055072D" w:rsidRPr="00A55B1B" w:rsidRDefault="0055072D" w:rsidP="0055072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55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55B1B">
        <w:rPr>
          <w:sz w:val="22"/>
          <w:szCs w:val="22"/>
        </w:rPr>
        <w:tab/>
      </w:r>
      <w:r w:rsidRPr="00A55B1B">
        <w:rPr>
          <w:sz w:val="22"/>
          <w:szCs w:val="22"/>
        </w:rPr>
        <w:tab/>
        <w:t xml:space="preserve"> </w:t>
      </w:r>
    </w:p>
    <w:p w14:paraId="04628CC0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upoważnienie dla powyżej wskazanych osób wynika z następującego (ych) dokumentu(ów)</w:t>
      </w:r>
    </w:p>
    <w:p w14:paraId="53BE5DB1" w14:textId="77777777" w:rsidR="0055072D" w:rsidRPr="00A55B1B" w:rsidRDefault="0055072D" w:rsidP="0055072D">
      <w:p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1D3521" w14:textId="77777777" w:rsidR="0055072D" w:rsidRPr="00A55B1B" w:rsidRDefault="0055072D" w:rsidP="0055072D">
      <w:pPr>
        <w:numPr>
          <w:ilvl w:val="0"/>
          <w:numId w:val="1"/>
        </w:numPr>
        <w:jc w:val="both"/>
        <w:rPr>
          <w:sz w:val="22"/>
          <w:szCs w:val="22"/>
        </w:rPr>
      </w:pPr>
      <w:r w:rsidRPr="00A55B1B">
        <w:rPr>
          <w:sz w:val="22"/>
          <w:szCs w:val="22"/>
        </w:rPr>
        <w:t>załącznikami do niniejszej oferty są:</w:t>
      </w:r>
    </w:p>
    <w:p w14:paraId="008C0710" w14:textId="77777777" w:rsidR="0055072D" w:rsidRPr="00A55B1B" w:rsidRDefault="0055072D" w:rsidP="005507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………………………………………………………………………………………….</w:t>
      </w:r>
    </w:p>
    <w:p w14:paraId="16F79CA6" w14:textId="77777777" w:rsidR="0055072D" w:rsidRPr="00A55B1B" w:rsidRDefault="0055072D" w:rsidP="005507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……………………………………………..……………………………………………</w:t>
      </w:r>
    </w:p>
    <w:p w14:paraId="344149C0" w14:textId="77777777" w:rsidR="0055072D" w:rsidRPr="00A55B1B" w:rsidRDefault="0055072D" w:rsidP="005507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55B1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CB906F9" w14:textId="49DD21C1" w:rsidR="00FD04B3" w:rsidRPr="00A55B1B" w:rsidRDefault="0055072D" w:rsidP="00F85C5F">
      <w:pPr>
        <w:spacing w:line="360" w:lineRule="auto"/>
        <w:jc w:val="both"/>
        <w:rPr>
          <w:sz w:val="22"/>
          <w:szCs w:val="22"/>
        </w:rPr>
      </w:pPr>
      <w:r w:rsidRPr="00A55B1B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55B1B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55B1B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55B1B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55B1B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D04B3" w:rsidRPr="00A55B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447A80" w14:textId="77777777" w:rsidR="00DA714A" w:rsidRDefault="00DA714A">
      <w:r>
        <w:separator/>
      </w:r>
    </w:p>
  </w:endnote>
  <w:endnote w:type="continuationSeparator" w:id="0">
    <w:p w14:paraId="18AE99B2" w14:textId="77777777" w:rsidR="00DA714A" w:rsidRDefault="00DA7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D7E30" w14:textId="77777777" w:rsidR="00D749F8" w:rsidRDefault="00D74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ABA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DC740" w14:textId="77777777" w:rsidR="00D749F8" w:rsidRDefault="00D74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852D9" w14:textId="77777777" w:rsidR="00DA714A" w:rsidRDefault="00DA714A">
      <w:r>
        <w:separator/>
      </w:r>
    </w:p>
  </w:footnote>
  <w:footnote w:type="continuationSeparator" w:id="0">
    <w:p w14:paraId="28286AE0" w14:textId="77777777" w:rsidR="00DA714A" w:rsidRDefault="00DA7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7DC07" w14:textId="77777777" w:rsidR="00D749F8" w:rsidRDefault="00D74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F913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C05FD" w14:textId="77777777" w:rsidR="00D749F8" w:rsidRDefault="00D74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D37F8"/>
    <w:multiLevelType w:val="hybridMultilevel"/>
    <w:tmpl w:val="E1C8496E"/>
    <w:lvl w:ilvl="0" w:tplc="7C147B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3A11E0"/>
    <w:multiLevelType w:val="hybridMultilevel"/>
    <w:tmpl w:val="E8CA3658"/>
    <w:lvl w:ilvl="0" w:tplc="1660D0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1C2"/>
    <w:rsid w:val="000064CC"/>
    <w:rsid w:val="00012286"/>
    <w:rsid w:val="000521C2"/>
    <w:rsid w:val="000704FC"/>
    <w:rsid w:val="00071CCC"/>
    <w:rsid w:val="000B04A2"/>
    <w:rsid w:val="000B731D"/>
    <w:rsid w:val="000C50DE"/>
    <w:rsid w:val="000D4258"/>
    <w:rsid w:val="000D6134"/>
    <w:rsid w:val="000E09C7"/>
    <w:rsid w:val="000E4D92"/>
    <w:rsid w:val="000F6589"/>
    <w:rsid w:val="00103716"/>
    <w:rsid w:val="00106636"/>
    <w:rsid w:val="00116EC6"/>
    <w:rsid w:val="001801DD"/>
    <w:rsid w:val="001D4612"/>
    <w:rsid w:val="00207E98"/>
    <w:rsid w:val="002723B0"/>
    <w:rsid w:val="002E699E"/>
    <w:rsid w:val="00315A4A"/>
    <w:rsid w:val="00353025"/>
    <w:rsid w:val="00396E7B"/>
    <w:rsid w:val="003A6CC1"/>
    <w:rsid w:val="004038B2"/>
    <w:rsid w:val="00456BEC"/>
    <w:rsid w:val="004B7300"/>
    <w:rsid w:val="004C6753"/>
    <w:rsid w:val="004E2E13"/>
    <w:rsid w:val="004F653C"/>
    <w:rsid w:val="00542B73"/>
    <w:rsid w:val="0055072D"/>
    <w:rsid w:val="00595C87"/>
    <w:rsid w:val="005D2C65"/>
    <w:rsid w:val="005E6D94"/>
    <w:rsid w:val="0063384F"/>
    <w:rsid w:val="00643C6F"/>
    <w:rsid w:val="00646202"/>
    <w:rsid w:val="0065290F"/>
    <w:rsid w:val="006815F6"/>
    <w:rsid w:val="006F6C8D"/>
    <w:rsid w:val="007208D3"/>
    <w:rsid w:val="007748F0"/>
    <w:rsid w:val="007A4321"/>
    <w:rsid w:val="007B7648"/>
    <w:rsid w:val="007D3CC8"/>
    <w:rsid w:val="00813F53"/>
    <w:rsid w:val="00833933"/>
    <w:rsid w:val="00842226"/>
    <w:rsid w:val="00853083"/>
    <w:rsid w:val="008B2F0C"/>
    <w:rsid w:val="008B4928"/>
    <w:rsid w:val="008D19D6"/>
    <w:rsid w:val="008D2AB8"/>
    <w:rsid w:val="008F1C66"/>
    <w:rsid w:val="008F6F20"/>
    <w:rsid w:val="00970FE4"/>
    <w:rsid w:val="00A0022B"/>
    <w:rsid w:val="00A346FE"/>
    <w:rsid w:val="00A47B4D"/>
    <w:rsid w:val="00A55B1B"/>
    <w:rsid w:val="00A8070C"/>
    <w:rsid w:val="00A83018"/>
    <w:rsid w:val="00B36208"/>
    <w:rsid w:val="00B774DC"/>
    <w:rsid w:val="00C969A6"/>
    <w:rsid w:val="00CA368B"/>
    <w:rsid w:val="00CA7D36"/>
    <w:rsid w:val="00CD3D6F"/>
    <w:rsid w:val="00D108EE"/>
    <w:rsid w:val="00D24208"/>
    <w:rsid w:val="00D60C38"/>
    <w:rsid w:val="00D66893"/>
    <w:rsid w:val="00D749F8"/>
    <w:rsid w:val="00D90ACB"/>
    <w:rsid w:val="00DA714A"/>
    <w:rsid w:val="00DC1500"/>
    <w:rsid w:val="00E44371"/>
    <w:rsid w:val="00E949B0"/>
    <w:rsid w:val="00EA184A"/>
    <w:rsid w:val="00EC0BEA"/>
    <w:rsid w:val="00ED0C91"/>
    <w:rsid w:val="00F00591"/>
    <w:rsid w:val="00F51688"/>
    <w:rsid w:val="00F53146"/>
    <w:rsid w:val="00F85C5F"/>
    <w:rsid w:val="00F91018"/>
    <w:rsid w:val="00FA0F30"/>
    <w:rsid w:val="00FA51A4"/>
    <w:rsid w:val="00FD04B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B00F0B"/>
  <w15:chartTrackingRefBased/>
  <w15:docId w15:val="{7A218388-CE8B-446C-9EE9-0062442EE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5072D"/>
    <w:pPr>
      <w:ind w:left="720"/>
      <w:contextualSpacing/>
    </w:pPr>
  </w:style>
  <w:style w:type="table" w:styleId="Tabela-Siatka">
    <w:name w:val="Table Grid"/>
    <w:basedOn w:val="Standardowy"/>
    <w:rsid w:val="0055072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0E4D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97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4E42-0E71-474A-BF0D-3AB0A110E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893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5</cp:revision>
  <cp:lastPrinted>2023-05-12T10:49:00Z</cp:lastPrinted>
  <dcterms:created xsi:type="dcterms:W3CDTF">2023-08-25T08:52:00Z</dcterms:created>
  <dcterms:modified xsi:type="dcterms:W3CDTF">2023-08-28T09:07:00Z</dcterms:modified>
</cp:coreProperties>
</file>