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476DE996" w:rsidR="00E40A3C" w:rsidRDefault="00E40A3C" w:rsidP="005326A0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5326A0" w:rsidRPr="005326A0">
        <w:rPr>
          <w:b/>
          <w:sz w:val="22"/>
          <w:szCs w:val="22"/>
        </w:rPr>
        <w:t xml:space="preserve">usługi szkoleniowo-warsztatowe podnoszące kompetencje pracowników AGH w Krakowie w zakresie budowy aplikacji webowych w technologii </w:t>
      </w:r>
      <w:proofErr w:type="spellStart"/>
      <w:r w:rsidR="005326A0" w:rsidRPr="005326A0">
        <w:rPr>
          <w:b/>
          <w:sz w:val="22"/>
          <w:szCs w:val="22"/>
        </w:rPr>
        <w:t>low-code</w:t>
      </w:r>
      <w:proofErr w:type="spellEnd"/>
      <w:r w:rsidR="005326A0" w:rsidRPr="005326A0">
        <w:rPr>
          <w:b/>
          <w:sz w:val="22"/>
          <w:szCs w:val="22"/>
        </w:rPr>
        <w:t xml:space="preserve"> przy wykorzystaniu posiadanego przez Zamawiającego narzędzia do automatyzacji procesów - Platforma </w:t>
      </w:r>
      <w:proofErr w:type="spellStart"/>
      <w:r w:rsidR="005326A0" w:rsidRPr="005326A0">
        <w:rPr>
          <w:b/>
          <w:sz w:val="22"/>
          <w:szCs w:val="22"/>
        </w:rPr>
        <w:t>nAxiom</w:t>
      </w:r>
      <w:proofErr w:type="spellEnd"/>
      <w:r w:rsidR="005326A0" w:rsidRPr="005326A0">
        <w:rPr>
          <w:b/>
          <w:sz w:val="22"/>
          <w:szCs w:val="22"/>
        </w:rPr>
        <w:t>.-  KC-zp.272-485/23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"/>
        <w:gridCol w:w="3508"/>
        <w:gridCol w:w="993"/>
        <w:gridCol w:w="1416"/>
        <w:gridCol w:w="1279"/>
        <w:gridCol w:w="1549"/>
      </w:tblGrid>
      <w:tr w:rsidR="00AD3A23" w14:paraId="48785F38" w14:textId="48691C7D" w:rsidTr="00AD3A23">
        <w:trPr>
          <w:cantSplit/>
          <w:trHeight w:val="782"/>
        </w:trPr>
        <w:tc>
          <w:tcPr>
            <w:tcW w:w="172" w:type="pct"/>
            <w:vAlign w:val="center"/>
          </w:tcPr>
          <w:p w14:paraId="48BDBA12" w14:textId="0522B020" w:rsidR="00AD3A23" w:rsidRDefault="00AD3A23" w:rsidP="00AD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937" w:type="pct"/>
            <w:vAlign w:val="center"/>
          </w:tcPr>
          <w:p w14:paraId="31981277" w14:textId="77777777" w:rsidR="00AD3A23" w:rsidRDefault="00AD3A23" w:rsidP="00AD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548" w:type="pct"/>
          </w:tcPr>
          <w:p w14:paraId="4D8352DD" w14:textId="3A2C5A29" w:rsidR="00AD3A23" w:rsidRPr="00600F7A" w:rsidRDefault="00AD3A23" w:rsidP="00AD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Ilość osób w grupie</w:t>
            </w:r>
          </w:p>
        </w:tc>
        <w:tc>
          <w:tcPr>
            <w:tcW w:w="782" w:type="pct"/>
          </w:tcPr>
          <w:p w14:paraId="2F6ECB42" w14:textId="786BAFD5" w:rsidR="00AD3A23" w:rsidRDefault="00AD3A23" w:rsidP="00AD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Czas trwania szkolenia</w:t>
            </w:r>
          </w:p>
        </w:tc>
        <w:tc>
          <w:tcPr>
            <w:tcW w:w="706" w:type="pct"/>
          </w:tcPr>
          <w:p w14:paraId="4C625B13" w14:textId="77777777" w:rsidR="00AD3A23" w:rsidRPr="00600F7A" w:rsidRDefault="00AD3A23" w:rsidP="00AD3A23">
            <w:pPr>
              <w:tabs>
                <w:tab w:val="left" w:pos="0"/>
              </w:tabs>
              <w:jc w:val="center"/>
              <w:rPr>
                <w:b/>
              </w:rPr>
            </w:pPr>
            <w:r w:rsidRPr="00600F7A">
              <w:rPr>
                <w:b/>
              </w:rPr>
              <w:t xml:space="preserve">Data </w:t>
            </w:r>
          </w:p>
          <w:p w14:paraId="4AF37C49" w14:textId="744CCACE" w:rsidR="00AD3A23" w:rsidRDefault="00AD3A23" w:rsidP="00AD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</w:t>
            </w:r>
            <w:r w:rsidRPr="00600F7A">
              <w:rPr>
                <w:b/>
              </w:rPr>
              <w:t>ykonania usługi</w:t>
            </w:r>
          </w:p>
        </w:tc>
        <w:tc>
          <w:tcPr>
            <w:tcW w:w="855" w:type="pct"/>
          </w:tcPr>
          <w:p w14:paraId="2F8DBA42" w14:textId="77777777" w:rsidR="00AD3A23" w:rsidRDefault="00AD3A23" w:rsidP="00AD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0376CD9E" w14:textId="6B2F48EB" w:rsidR="00AD3A23" w:rsidRDefault="00AD3A23" w:rsidP="00AD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AD3A23" w14:paraId="21D5C273" w14:textId="7FBAD094" w:rsidTr="00AD3A23">
        <w:trPr>
          <w:cantSplit/>
          <w:trHeight w:hRule="exact" w:val="281"/>
        </w:trPr>
        <w:tc>
          <w:tcPr>
            <w:tcW w:w="172" w:type="pct"/>
            <w:vAlign w:val="center"/>
          </w:tcPr>
          <w:p w14:paraId="4CE9C2AE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937" w:type="pct"/>
            <w:vAlign w:val="center"/>
          </w:tcPr>
          <w:p w14:paraId="3EDE7729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548" w:type="pct"/>
          </w:tcPr>
          <w:p w14:paraId="4D95BC23" w14:textId="164D100D" w:rsidR="00AD3A23" w:rsidRDefault="00AD3A23" w:rsidP="00AD3A23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782" w:type="pct"/>
          </w:tcPr>
          <w:p w14:paraId="255DFD93" w14:textId="73289686" w:rsidR="00AD3A23" w:rsidRDefault="00AD3A23" w:rsidP="00AD3A23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706" w:type="pct"/>
          </w:tcPr>
          <w:p w14:paraId="1D2AF9CD" w14:textId="2DB90A0D" w:rsidR="00AD3A23" w:rsidRDefault="00AD3A23" w:rsidP="00AD3A23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  <w:tc>
          <w:tcPr>
            <w:tcW w:w="855" w:type="pct"/>
          </w:tcPr>
          <w:p w14:paraId="3CE0C815" w14:textId="2EC34E7E" w:rsidR="00AD3A23" w:rsidRDefault="00AD3A23" w:rsidP="00AD3A23">
            <w:pPr>
              <w:tabs>
                <w:tab w:val="left" w:pos="0"/>
              </w:tabs>
              <w:spacing w:line="480" w:lineRule="auto"/>
              <w:jc w:val="center"/>
            </w:pPr>
            <w:r>
              <w:t>6</w:t>
            </w:r>
          </w:p>
        </w:tc>
      </w:tr>
      <w:tr w:rsidR="00AD3A23" w14:paraId="7B668A21" w14:textId="1668B376" w:rsidTr="00AD3A23">
        <w:trPr>
          <w:cantSplit/>
          <w:trHeight w:val="921"/>
        </w:trPr>
        <w:tc>
          <w:tcPr>
            <w:tcW w:w="172" w:type="pct"/>
          </w:tcPr>
          <w:p w14:paraId="20918BA6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37" w:type="pct"/>
          </w:tcPr>
          <w:p w14:paraId="4A4C3EA0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4FFD309C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62F4EBB1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29A5172A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0AA718EE" w14:textId="6902C0A3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548" w:type="pct"/>
          </w:tcPr>
          <w:p w14:paraId="5D19D0CE" w14:textId="780DBE0D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782" w:type="pct"/>
          </w:tcPr>
          <w:p w14:paraId="49A5DEF0" w14:textId="045F750B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706" w:type="pct"/>
          </w:tcPr>
          <w:p w14:paraId="53601C77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55" w:type="pct"/>
          </w:tcPr>
          <w:p w14:paraId="49B96393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7E3990" w14:paraId="611E82F0" w14:textId="77777777" w:rsidTr="00AD3A23">
        <w:trPr>
          <w:cantSplit/>
          <w:trHeight w:val="921"/>
        </w:trPr>
        <w:tc>
          <w:tcPr>
            <w:tcW w:w="172" w:type="pct"/>
          </w:tcPr>
          <w:p w14:paraId="2257104B" w14:textId="77777777" w:rsidR="007E3990" w:rsidRDefault="007E3990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37" w:type="pct"/>
          </w:tcPr>
          <w:p w14:paraId="0118C78B" w14:textId="77777777" w:rsidR="007E3990" w:rsidRDefault="007E3990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548" w:type="pct"/>
          </w:tcPr>
          <w:p w14:paraId="2EABDF1D" w14:textId="77777777" w:rsidR="007E3990" w:rsidRDefault="007E3990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782" w:type="pct"/>
          </w:tcPr>
          <w:p w14:paraId="129B172F" w14:textId="77777777" w:rsidR="007E3990" w:rsidRDefault="007E3990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706" w:type="pct"/>
          </w:tcPr>
          <w:p w14:paraId="62D5152A" w14:textId="77777777" w:rsidR="007E3990" w:rsidRDefault="007E3990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55" w:type="pct"/>
          </w:tcPr>
          <w:p w14:paraId="2399DF76" w14:textId="77777777" w:rsidR="007E3990" w:rsidRDefault="007E3990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AD3A23">
      <w:headerReference w:type="default" r:id="rId6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4F277" w14:textId="77777777" w:rsidR="008A0CEB" w:rsidRDefault="008A0CEB">
      <w:r>
        <w:separator/>
      </w:r>
    </w:p>
  </w:endnote>
  <w:endnote w:type="continuationSeparator" w:id="0">
    <w:p w14:paraId="35CFF513" w14:textId="77777777" w:rsidR="008A0CEB" w:rsidRDefault="008A0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7DFC1" w14:textId="77777777" w:rsidR="008A0CEB" w:rsidRDefault="008A0CEB">
      <w:r>
        <w:separator/>
      </w:r>
    </w:p>
  </w:footnote>
  <w:footnote w:type="continuationSeparator" w:id="0">
    <w:p w14:paraId="65F69847" w14:textId="77777777" w:rsidR="008A0CEB" w:rsidRDefault="008A0CEB">
      <w:r>
        <w:continuationSeparator/>
      </w:r>
    </w:p>
  </w:footnote>
  <w:footnote w:id="1">
    <w:p w14:paraId="2D6EB44F" w14:textId="64E351CF" w:rsidR="00AD3A23" w:rsidRDefault="00AD3A23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5" name="Obraz 5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5057B"/>
    <w:rsid w:val="00066BF7"/>
    <w:rsid w:val="00082E0F"/>
    <w:rsid w:val="00152F1D"/>
    <w:rsid w:val="00210E8E"/>
    <w:rsid w:val="002229D5"/>
    <w:rsid w:val="00247506"/>
    <w:rsid w:val="00276C10"/>
    <w:rsid w:val="00293AB7"/>
    <w:rsid w:val="00361EEE"/>
    <w:rsid w:val="00494F4E"/>
    <w:rsid w:val="004E1082"/>
    <w:rsid w:val="005136B3"/>
    <w:rsid w:val="005326A0"/>
    <w:rsid w:val="00561097"/>
    <w:rsid w:val="00600F7A"/>
    <w:rsid w:val="006C357F"/>
    <w:rsid w:val="00702A72"/>
    <w:rsid w:val="00707683"/>
    <w:rsid w:val="00773CCD"/>
    <w:rsid w:val="007E3990"/>
    <w:rsid w:val="007F7B24"/>
    <w:rsid w:val="008209FE"/>
    <w:rsid w:val="008A0CEB"/>
    <w:rsid w:val="008B02BB"/>
    <w:rsid w:val="0098582A"/>
    <w:rsid w:val="0098607C"/>
    <w:rsid w:val="009B7E62"/>
    <w:rsid w:val="00A40AE7"/>
    <w:rsid w:val="00A54C7C"/>
    <w:rsid w:val="00A91C25"/>
    <w:rsid w:val="00A9350F"/>
    <w:rsid w:val="00AD3A23"/>
    <w:rsid w:val="00B429E8"/>
    <w:rsid w:val="00B70B41"/>
    <w:rsid w:val="00BD5EDB"/>
    <w:rsid w:val="00C049BA"/>
    <w:rsid w:val="00C254C7"/>
    <w:rsid w:val="00C34B2E"/>
    <w:rsid w:val="00C62FC0"/>
    <w:rsid w:val="00C7737A"/>
    <w:rsid w:val="00CA5EC4"/>
    <w:rsid w:val="00D11BC3"/>
    <w:rsid w:val="00D76928"/>
    <w:rsid w:val="00D95D80"/>
    <w:rsid w:val="00DD5BF2"/>
    <w:rsid w:val="00E13954"/>
    <w:rsid w:val="00E40A3C"/>
    <w:rsid w:val="00E966E9"/>
    <w:rsid w:val="00EA0362"/>
    <w:rsid w:val="00EC2036"/>
    <w:rsid w:val="00EF402E"/>
    <w:rsid w:val="00F213FB"/>
    <w:rsid w:val="00F8605B"/>
    <w:rsid w:val="00FC0C79"/>
    <w:rsid w:val="00FD2201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D6BE6432-23AE-40FC-96A9-ADC6134F6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9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9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111</Words>
  <Characters>888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13</cp:revision>
  <cp:lastPrinted>2022-09-14T11:15:00Z</cp:lastPrinted>
  <dcterms:created xsi:type="dcterms:W3CDTF">2023-01-17T08:06:00Z</dcterms:created>
  <dcterms:modified xsi:type="dcterms:W3CDTF">2023-08-21T18:02:00Z</dcterms:modified>
</cp:coreProperties>
</file>