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2F163" w14:textId="77777777" w:rsidR="00FB7F50" w:rsidRPr="002245BE" w:rsidRDefault="00AC14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14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1451">
        <w:rPr>
          <w:sz w:val="22"/>
          <w:szCs w:val="22"/>
        </w:rPr>
        <w:t>2023-08-31</w:t>
      </w:r>
    </w:p>
    <w:p w14:paraId="161338D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78235C" w14:textId="77777777" w:rsidR="00AC1451" w:rsidRPr="00AC1451" w:rsidRDefault="00AC1451" w:rsidP="00FB7F50">
      <w:pPr>
        <w:spacing w:after="40"/>
        <w:rPr>
          <w:b/>
          <w:bCs/>
          <w:sz w:val="22"/>
          <w:szCs w:val="22"/>
        </w:rPr>
      </w:pPr>
      <w:r w:rsidRPr="00AC1451">
        <w:rPr>
          <w:b/>
          <w:bCs/>
          <w:sz w:val="22"/>
          <w:szCs w:val="22"/>
        </w:rPr>
        <w:t>Akademia Górniczo - Hutnicza</w:t>
      </w:r>
    </w:p>
    <w:p w14:paraId="6DF17469" w14:textId="77777777" w:rsidR="00AC1451" w:rsidRPr="00AC1451" w:rsidRDefault="00AC1451" w:rsidP="00FB7F50">
      <w:pPr>
        <w:spacing w:after="40"/>
        <w:rPr>
          <w:b/>
          <w:bCs/>
          <w:sz w:val="22"/>
          <w:szCs w:val="22"/>
        </w:rPr>
      </w:pPr>
      <w:r w:rsidRPr="00AC1451">
        <w:rPr>
          <w:b/>
          <w:bCs/>
          <w:sz w:val="22"/>
          <w:szCs w:val="22"/>
        </w:rPr>
        <w:t>im. Stanisława Staszica w Krakowie</w:t>
      </w:r>
    </w:p>
    <w:p w14:paraId="630BC0E0" w14:textId="77777777" w:rsidR="00FB7F50" w:rsidRPr="002245BE" w:rsidRDefault="00AC1451" w:rsidP="00FB7F50">
      <w:pPr>
        <w:spacing w:after="40"/>
        <w:rPr>
          <w:b/>
          <w:bCs/>
          <w:sz w:val="22"/>
          <w:szCs w:val="22"/>
        </w:rPr>
      </w:pPr>
      <w:r w:rsidRPr="00AC1451">
        <w:rPr>
          <w:b/>
          <w:bCs/>
          <w:sz w:val="22"/>
          <w:szCs w:val="22"/>
        </w:rPr>
        <w:t>Dział Zamówień Publicznych</w:t>
      </w:r>
    </w:p>
    <w:p w14:paraId="54F33E65" w14:textId="77777777" w:rsidR="00FB7F50" w:rsidRPr="002245BE" w:rsidRDefault="00AC1451" w:rsidP="00FB7F50">
      <w:pPr>
        <w:rPr>
          <w:sz w:val="22"/>
          <w:szCs w:val="22"/>
        </w:rPr>
      </w:pPr>
      <w:r w:rsidRPr="00AC14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1451">
        <w:rPr>
          <w:sz w:val="22"/>
          <w:szCs w:val="22"/>
        </w:rPr>
        <w:t>30</w:t>
      </w:r>
    </w:p>
    <w:p w14:paraId="12AD8D8C" w14:textId="77777777" w:rsidR="00FB7F50" w:rsidRPr="002245BE" w:rsidRDefault="00AC1451" w:rsidP="00FB7F50">
      <w:pPr>
        <w:rPr>
          <w:sz w:val="22"/>
          <w:szCs w:val="22"/>
        </w:rPr>
      </w:pPr>
      <w:r w:rsidRPr="00AC14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1451">
        <w:rPr>
          <w:sz w:val="22"/>
          <w:szCs w:val="22"/>
        </w:rPr>
        <w:t>Kraków</w:t>
      </w:r>
    </w:p>
    <w:p w14:paraId="271BFA1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7553F9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1451" w:rsidRPr="00607F9B" w14:paraId="6704F807" w14:textId="77777777" w:rsidTr="00454423">
        <w:trPr>
          <w:trHeight w:val="638"/>
        </w:trPr>
        <w:tc>
          <w:tcPr>
            <w:tcW w:w="959" w:type="dxa"/>
            <w:shd w:val="clear" w:color="auto" w:fill="auto"/>
          </w:tcPr>
          <w:p w14:paraId="1C751611" w14:textId="77777777" w:rsidR="00AC1451" w:rsidRPr="00607F9B" w:rsidRDefault="00AC1451" w:rsidP="004544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DC430C" w14:textId="102DD1F1" w:rsidR="00AC1451" w:rsidRPr="00607F9B" w:rsidRDefault="00AC1451" w:rsidP="004544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145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1451">
              <w:rPr>
                <w:b/>
                <w:bCs/>
                <w:sz w:val="22"/>
                <w:szCs w:val="22"/>
              </w:rPr>
              <w:t>Wykonywanie konserwacji i napraw bieżących instalacji i urządzeń wentylacji mechanicznej oraz klimatyzacji na terenie AGH w Krakowie - KC-zp.272-387/23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4AC081F" w14:textId="48DBC47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1451" w14:paraId="0564039E" w14:textId="77777777" w:rsidTr="004544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6C07677" w14:textId="77777777" w:rsidR="00AC1451" w:rsidRPr="00D26ED6" w:rsidRDefault="00AC1451" w:rsidP="004544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1451">
              <w:rPr>
                <w:b/>
                <w:sz w:val="22"/>
                <w:szCs w:val="22"/>
              </w:rPr>
              <w:t>FLOW TECHNIKA Marek Krawczyk</w:t>
            </w:r>
          </w:p>
          <w:p w14:paraId="708D679A" w14:textId="77777777" w:rsidR="00AC1451" w:rsidRPr="009F0E5C" w:rsidRDefault="00AC1451" w:rsidP="00454423">
            <w:pPr>
              <w:jc w:val="both"/>
              <w:rPr>
                <w:bCs/>
                <w:sz w:val="22"/>
                <w:szCs w:val="22"/>
              </w:rPr>
            </w:pPr>
            <w:r w:rsidRPr="00AC1451">
              <w:rPr>
                <w:bCs/>
                <w:sz w:val="22"/>
                <w:szCs w:val="22"/>
              </w:rPr>
              <w:t>os. Dywizjonu 303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145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C1451">
              <w:rPr>
                <w:bCs/>
                <w:sz w:val="22"/>
                <w:szCs w:val="22"/>
              </w:rPr>
              <w:t>/12</w:t>
            </w:r>
          </w:p>
          <w:p w14:paraId="7BCC7DDF" w14:textId="77777777" w:rsidR="00AC1451" w:rsidRPr="009F0E5C" w:rsidRDefault="00AC1451" w:rsidP="00454423">
            <w:pPr>
              <w:jc w:val="both"/>
              <w:rPr>
                <w:bCs/>
                <w:sz w:val="22"/>
                <w:szCs w:val="22"/>
              </w:rPr>
            </w:pPr>
            <w:r w:rsidRPr="00AC1451">
              <w:rPr>
                <w:bCs/>
                <w:sz w:val="22"/>
                <w:szCs w:val="22"/>
              </w:rPr>
              <w:t>31-871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1451">
              <w:rPr>
                <w:bCs/>
                <w:sz w:val="22"/>
                <w:szCs w:val="22"/>
              </w:rPr>
              <w:t>Kraków</w:t>
            </w:r>
          </w:p>
          <w:p w14:paraId="6F05C8D3" w14:textId="77777777" w:rsidR="00AC1451" w:rsidRPr="00D26ED6" w:rsidRDefault="00AC1451" w:rsidP="0045442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F62762" w14:textId="77777777" w:rsidR="00AC1451" w:rsidRPr="00D26ED6" w:rsidRDefault="00AC1451" w:rsidP="004544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C1451">
              <w:rPr>
                <w:sz w:val="22"/>
                <w:szCs w:val="22"/>
              </w:rPr>
              <w:t>Wykonywanie konserwacji i napraw bieżących instalacji i urządzeń wentylacji mechanicznej oraz klimatyzacji na terenie AGH w Krakowie - KC-zp.272-387/23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1451">
              <w:rPr>
                <w:b/>
                <w:sz w:val="22"/>
                <w:szCs w:val="22"/>
              </w:rPr>
              <w:t>694 711.64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D51C79F" w14:textId="77777777" w:rsidR="00AC1451" w:rsidRDefault="00AC1451" w:rsidP="004544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8EB8A9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032230" w:rsidRPr="008567C7" w14:paraId="00725174" w14:textId="77777777" w:rsidTr="00032230">
        <w:trPr>
          <w:trHeight w:val="510"/>
        </w:trPr>
        <w:tc>
          <w:tcPr>
            <w:tcW w:w="500" w:type="pct"/>
            <w:vAlign w:val="center"/>
          </w:tcPr>
          <w:p w14:paraId="2F313DB7" w14:textId="77777777" w:rsidR="00032230" w:rsidRPr="008567C7" w:rsidRDefault="000322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0F19746B" w14:textId="77777777" w:rsidR="00032230" w:rsidRPr="008567C7" w:rsidRDefault="000322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E93E5AA" w14:textId="77777777" w:rsidR="00032230" w:rsidRPr="008567C7" w:rsidRDefault="000322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Cena za konserwację</w:t>
            </w:r>
          </w:p>
        </w:tc>
        <w:tc>
          <w:tcPr>
            <w:tcW w:w="800" w:type="pct"/>
            <w:vAlign w:val="center"/>
          </w:tcPr>
          <w:p w14:paraId="6ADE9ED2" w14:textId="77777777" w:rsidR="00032230" w:rsidRPr="008567C7" w:rsidRDefault="000322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800" w:type="pct"/>
            <w:vAlign w:val="center"/>
          </w:tcPr>
          <w:p w14:paraId="797FC5FD" w14:textId="77777777" w:rsidR="00032230" w:rsidRPr="008567C7" w:rsidRDefault="000322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z robocizną</w:t>
            </w:r>
          </w:p>
        </w:tc>
        <w:tc>
          <w:tcPr>
            <w:tcW w:w="600" w:type="pct"/>
            <w:vAlign w:val="center"/>
          </w:tcPr>
          <w:p w14:paraId="19D0F5CC" w14:textId="77777777" w:rsidR="00032230" w:rsidRPr="008567C7" w:rsidRDefault="000322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32230" w:rsidRPr="008567C7" w14:paraId="42FDD5E9" w14:textId="77777777" w:rsidTr="00032230">
        <w:tc>
          <w:tcPr>
            <w:tcW w:w="500" w:type="pct"/>
            <w:vAlign w:val="center"/>
          </w:tcPr>
          <w:p w14:paraId="3CAB876A" w14:textId="77777777" w:rsidR="00032230" w:rsidRPr="008567C7" w:rsidRDefault="00032230" w:rsidP="004544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1B76B0CC" w14:textId="77777777" w:rsidR="00032230" w:rsidRPr="002B6761" w:rsidRDefault="00032230" w:rsidP="004544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/>
                <w:sz w:val="18"/>
                <w:szCs w:val="18"/>
              </w:rPr>
              <w:t>FLOW TECHNIKA Marek Krawczyk</w:t>
            </w:r>
          </w:p>
          <w:p w14:paraId="33694565" w14:textId="77777777" w:rsidR="00032230" w:rsidRPr="008567C7" w:rsidRDefault="00032230" w:rsidP="004544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os. Dywizjonu 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14:paraId="689811E0" w14:textId="77777777" w:rsidR="00032230" w:rsidRPr="001B7815" w:rsidRDefault="00032230" w:rsidP="004544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31-871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145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2CF2A494" w14:textId="77777777" w:rsidR="00032230" w:rsidRPr="008567C7" w:rsidRDefault="00032230" w:rsidP="004544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800" w:type="pct"/>
            <w:vAlign w:val="center"/>
          </w:tcPr>
          <w:p w14:paraId="73A09250" w14:textId="77777777" w:rsidR="00032230" w:rsidRPr="008567C7" w:rsidRDefault="00032230" w:rsidP="004544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7219EB04" w14:textId="77777777" w:rsidR="00032230" w:rsidRPr="008567C7" w:rsidRDefault="00032230" w:rsidP="004544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5D02798C" w14:textId="77777777" w:rsidR="00032230" w:rsidRPr="008567C7" w:rsidRDefault="00032230" w:rsidP="004544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45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1F04349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F637D9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6D6152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40820" w14:textId="77777777" w:rsidR="004B6B55" w:rsidRDefault="004B6B55">
      <w:r>
        <w:separator/>
      </w:r>
    </w:p>
  </w:endnote>
  <w:endnote w:type="continuationSeparator" w:id="0">
    <w:p w14:paraId="0EE6D071" w14:textId="77777777" w:rsidR="004B6B55" w:rsidRDefault="004B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47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D82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72B6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C740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2A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275B9" w14:textId="77777777" w:rsidR="004B6B55" w:rsidRDefault="004B6B55">
      <w:r>
        <w:separator/>
      </w:r>
    </w:p>
  </w:footnote>
  <w:footnote w:type="continuationSeparator" w:id="0">
    <w:p w14:paraId="2D3EB458" w14:textId="77777777" w:rsidR="004B6B55" w:rsidRDefault="004B6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8F1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3A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6F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B55"/>
    <w:rsid w:val="00005838"/>
    <w:rsid w:val="00022322"/>
    <w:rsid w:val="00032230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B5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145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68AF7"/>
  <w15:chartTrackingRefBased/>
  <w15:docId w15:val="{6B74856D-CA11-4C5D-8189-CDE651E1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2023-08-31T11:27:00Z</cp:lastPrinted>
  <dcterms:created xsi:type="dcterms:W3CDTF">2023-08-31T11:27:00Z</dcterms:created>
  <dcterms:modified xsi:type="dcterms:W3CDTF">2023-08-31T11:27:00Z</dcterms:modified>
</cp:coreProperties>
</file>