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E9350" w14:textId="77777777" w:rsidR="002C2A2E" w:rsidRDefault="002C2A2E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14:paraId="3BEAF4A6" w14:textId="302312A2" w:rsidR="00FB7F50" w:rsidRPr="002245BE" w:rsidRDefault="00601EC4" w:rsidP="00FB7F50">
      <w:pPr>
        <w:spacing w:after="240"/>
        <w:jc w:val="right"/>
        <w:rPr>
          <w:sz w:val="22"/>
          <w:szCs w:val="22"/>
        </w:rPr>
      </w:pPr>
      <w:r w:rsidRPr="00601EC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01EC4">
        <w:rPr>
          <w:sz w:val="22"/>
          <w:szCs w:val="22"/>
        </w:rPr>
        <w:t>2023-09-01</w:t>
      </w:r>
    </w:p>
    <w:p w14:paraId="3FB84E8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CAA9E04" w14:textId="77777777" w:rsidR="00601EC4" w:rsidRPr="00601EC4" w:rsidRDefault="00601EC4" w:rsidP="00FB7F50">
      <w:pPr>
        <w:spacing w:after="40"/>
        <w:rPr>
          <w:b/>
          <w:bCs/>
          <w:sz w:val="22"/>
          <w:szCs w:val="22"/>
        </w:rPr>
      </w:pPr>
      <w:r w:rsidRPr="00601EC4">
        <w:rPr>
          <w:b/>
          <w:bCs/>
          <w:sz w:val="22"/>
          <w:szCs w:val="22"/>
        </w:rPr>
        <w:t>Akademia Górniczo - Hutnicza</w:t>
      </w:r>
    </w:p>
    <w:p w14:paraId="587CBFAA" w14:textId="77777777" w:rsidR="00601EC4" w:rsidRPr="00601EC4" w:rsidRDefault="00601EC4" w:rsidP="00FB7F50">
      <w:pPr>
        <w:spacing w:after="40"/>
        <w:rPr>
          <w:b/>
          <w:bCs/>
          <w:sz w:val="22"/>
          <w:szCs w:val="22"/>
        </w:rPr>
      </w:pPr>
      <w:r w:rsidRPr="00601EC4">
        <w:rPr>
          <w:b/>
          <w:bCs/>
          <w:sz w:val="22"/>
          <w:szCs w:val="22"/>
        </w:rPr>
        <w:t>im. Stanisława Staszica w Krakowie</w:t>
      </w:r>
    </w:p>
    <w:p w14:paraId="44D1D026" w14:textId="77777777" w:rsidR="00FB7F50" w:rsidRPr="002245BE" w:rsidRDefault="00601EC4" w:rsidP="00FB7F50">
      <w:pPr>
        <w:spacing w:after="40"/>
        <w:rPr>
          <w:b/>
          <w:bCs/>
          <w:sz w:val="22"/>
          <w:szCs w:val="22"/>
        </w:rPr>
      </w:pPr>
      <w:r w:rsidRPr="00601EC4">
        <w:rPr>
          <w:b/>
          <w:bCs/>
          <w:sz w:val="22"/>
          <w:szCs w:val="22"/>
        </w:rPr>
        <w:t>Dział Zamówień Publicznych</w:t>
      </w:r>
    </w:p>
    <w:p w14:paraId="402B1127" w14:textId="77777777" w:rsidR="00FB7F50" w:rsidRPr="002245BE" w:rsidRDefault="00601EC4" w:rsidP="00FB7F50">
      <w:pPr>
        <w:rPr>
          <w:sz w:val="22"/>
          <w:szCs w:val="22"/>
        </w:rPr>
      </w:pPr>
      <w:r w:rsidRPr="00601EC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01EC4">
        <w:rPr>
          <w:sz w:val="22"/>
          <w:szCs w:val="22"/>
        </w:rPr>
        <w:t>30</w:t>
      </w:r>
    </w:p>
    <w:p w14:paraId="4F3DECB8" w14:textId="77777777" w:rsidR="00FB7F50" w:rsidRPr="002245BE" w:rsidRDefault="00601EC4" w:rsidP="00FB7F50">
      <w:pPr>
        <w:rPr>
          <w:sz w:val="22"/>
          <w:szCs w:val="22"/>
        </w:rPr>
      </w:pPr>
      <w:r w:rsidRPr="00601EC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01EC4">
        <w:rPr>
          <w:sz w:val="22"/>
          <w:szCs w:val="22"/>
        </w:rPr>
        <w:t>Kraków</w:t>
      </w:r>
    </w:p>
    <w:p w14:paraId="15AF29BC" w14:textId="4DD0C0B7" w:rsidR="008642B3" w:rsidRDefault="00A4300B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7BE0D16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01EC4" w:rsidRPr="00607F9B" w14:paraId="7FE195AD" w14:textId="77777777" w:rsidTr="005A25C6">
        <w:trPr>
          <w:trHeight w:val="638"/>
        </w:trPr>
        <w:tc>
          <w:tcPr>
            <w:tcW w:w="959" w:type="dxa"/>
            <w:shd w:val="clear" w:color="auto" w:fill="auto"/>
          </w:tcPr>
          <w:p w14:paraId="7ACF7BBE" w14:textId="77777777" w:rsidR="00601EC4" w:rsidRPr="00607F9B" w:rsidRDefault="00601EC4" w:rsidP="005A25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CB21F0" w14:textId="48B0D685" w:rsidR="00601EC4" w:rsidRPr="00607F9B" w:rsidRDefault="00601EC4" w:rsidP="005A25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01EC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01EC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2C2A2E" w:rsidRPr="002C2A2E">
              <w:rPr>
                <w:b/>
                <w:sz w:val="22"/>
                <w:szCs w:val="22"/>
              </w:rPr>
              <w:t>D</w:t>
            </w:r>
            <w:r w:rsidRPr="00601EC4">
              <w:rPr>
                <w:b/>
                <w:bCs/>
                <w:sz w:val="22"/>
                <w:szCs w:val="22"/>
              </w:rPr>
              <w:t>ostaw</w:t>
            </w:r>
            <w:r w:rsidR="002C2A2E">
              <w:rPr>
                <w:b/>
                <w:bCs/>
                <w:sz w:val="22"/>
                <w:szCs w:val="22"/>
              </w:rPr>
              <w:t>ę</w:t>
            </w:r>
            <w:r w:rsidRPr="00601EC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01EC4">
              <w:rPr>
                <w:b/>
                <w:bCs/>
                <w:sz w:val="22"/>
                <w:szCs w:val="22"/>
              </w:rPr>
              <w:t>subwoofera</w:t>
            </w:r>
            <w:proofErr w:type="spellEnd"/>
            <w:r w:rsidRPr="00601EC4">
              <w:rPr>
                <w:b/>
                <w:bCs/>
                <w:sz w:val="22"/>
                <w:szCs w:val="22"/>
              </w:rPr>
              <w:t xml:space="preserve"> aktywnego i głośników stereo pasywnych  dla </w:t>
            </w:r>
            <w:proofErr w:type="spellStart"/>
            <w:r w:rsidRPr="00601EC4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1EC4">
              <w:rPr>
                <w:b/>
                <w:bCs/>
                <w:sz w:val="22"/>
                <w:szCs w:val="22"/>
              </w:rPr>
              <w:t xml:space="preserve"> - KC-zp.272-466/23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1EC4">
              <w:rPr>
                <w:b/>
                <w:sz w:val="22"/>
                <w:szCs w:val="22"/>
              </w:rPr>
              <w:t>KC-zp.272-466/23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381579" w14:textId="7306CAD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204E8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6661D" w14:paraId="0C85B492" w14:textId="77777777" w:rsidTr="005A25C6">
        <w:trPr>
          <w:cantSplit/>
        </w:trPr>
        <w:tc>
          <w:tcPr>
            <w:tcW w:w="10150" w:type="dxa"/>
          </w:tcPr>
          <w:bookmarkEnd w:id="0"/>
          <w:p w14:paraId="754B7FC7" w14:textId="77777777" w:rsidR="0046661D" w:rsidRPr="00D26ED6" w:rsidRDefault="0046661D" w:rsidP="005A25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562A2">
              <w:rPr>
                <w:b/>
                <w:sz w:val="22"/>
                <w:szCs w:val="22"/>
              </w:rPr>
              <w:t>Poke</w:t>
            </w:r>
            <w:proofErr w:type="spellEnd"/>
            <w:r w:rsidRPr="002562A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62A2">
              <w:rPr>
                <w:b/>
                <w:sz w:val="22"/>
                <w:szCs w:val="22"/>
              </w:rPr>
              <w:t>Yoke</w:t>
            </w:r>
            <w:proofErr w:type="spellEnd"/>
            <w:r w:rsidRPr="002562A2">
              <w:rPr>
                <w:b/>
                <w:sz w:val="22"/>
                <w:szCs w:val="22"/>
              </w:rPr>
              <w:t xml:space="preserve"> Marcin Szopa</w:t>
            </w:r>
          </w:p>
          <w:p w14:paraId="6C71D93F" w14:textId="77777777" w:rsidR="0046661D" w:rsidRPr="009F0E5C" w:rsidRDefault="0046661D" w:rsidP="005A25C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2562A2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62A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A82BB6" w14:textId="77777777" w:rsidR="0046661D" w:rsidRPr="009F0E5C" w:rsidRDefault="0046661D" w:rsidP="005A25C6">
            <w:pPr>
              <w:jc w:val="both"/>
              <w:rPr>
                <w:bCs/>
                <w:sz w:val="22"/>
                <w:szCs w:val="22"/>
              </w:rPr>
            </w:pPr>
            <w:r w:rsidRPr="002562A2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562A2">
              <w:rPr>
                <w:bCs/>
                <w:sz w:val="22"/>
                <w:szCs w:val="22"/>
              </w:rPr>
              <w:t>Bibice</w:t>
            </w:r>
          </w:p>
          <w:p w14:paraId="5CA1DFA0" w14:textId="77777777" w:rsidR="0046661D" w:rsidRPr="00D26ED6" w:rsidRDefault="0046661D" w:rsidP="005A25C6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  <w:r w:rsidRPr="002562A2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2562A2">
              <w:rPr>
                <w:sz w:val="22"/>
                <w:szCs w:val="22"/>
              </w:rPr>
              <w:t xml:space="preserve"> </w:t>
            </w:r>
            <w:proofErr w:type="spellStart"/>
            <w:r w:rsidRPr="002562A2">
              <w:rPr>
                <w:sz w:val="22"/>
                <w:szCs w:val="22"/>
              </w:rPr>
              <w:t>subwoofera</w:t>
            </w:r>
            <w:proofErr w:type="spellEnd"/>
            <w:r w:rsidRPr="002562A2">
              <w:rPr>
                <w:sz w:val="22"/>
                <w:szCs w:val="22"/>
              </w:rPr>
              <w:t xml:space="preserve"> aktywnego i głośników stereo pasywnych  dla </w:t>
            </w:r>
            <w:proofErr w:type="spellStart"/>
            <w:r w:rsidRPr="002562A2">
              <w:rPr>
                <w:sz w:val="22"/>
                <w:szCs w:val="22"/>
              </w:rPr>
              <w:t>WIEiT</w:t>
            </w:r>
            <w:proofErr w:type="spellEnd"/>
            <w:r w:rsidRPr="002562A2">
              <w:rPr>
                <w:sz w:val="22"/>
                <w:szCs w:val="22"/>
              </w:rPr>
              <w:t xml:space="preserve"> - KC-zp.272-466/23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562A2">
              <w:rPr>
                <w:b/>
                <w:sz w:val="22"/>
                <w:szCs w:val="22"/>
              </w:rPr>
              <w:t>19 557.00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0CD64A" w14:textId="77777777" w:rsidR="0046661D" w:rsidRDefault="0046661D" w:rsidP="005A25C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</w:t>
            </w:r>
            <w:r>
              <w:rPr>
                <w:color w:val="000000"/>
                <w:sz w:val="22"/>
                <w:szCs w:val="22"/>
              </w:rPr>
              <w:t>ami</w:t>
            </w:r>
            <w:r w:rsidRPr="008E23C7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006CF6CC" w14:textId="77777777" w:rsidR="0046661D" w:rsidRPr="00756CDA" w:rsidRDefault="0046661D" w:rsidP="0046661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46661D" w:rsidRPr="008567C7" w14:paraId="7A0188E2" w14:textId="77777777" w:rsidTr="005A25C6">
        <w:trPr>
          <w:trHeight w:val="510"/>
        </w:trPr>
        <w:tc>
          <w:tcPr>
            <w:tcW w:w="709" w:type="dxa"/>
            <w:vAlign w:val="center"/>
          </w:tcPr>
          <w:p w14:paraId="6F449499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5059D08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3660D0E" w14:textId="77777777" w:rsidR="0046661D" w:rsidRPr="008567C7" w:rsidRDefault="0046661D" w:rsidP="005A25C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D0FA10F" w14:textId="77777777" w:rsidR="0046661D" w:rsidRPr="008567C7" w:rsidRDefault="0046661D" w:rsidP="005A25C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51" w:type="dxa"/>
            <w:vAlign w:val="center"/>
          </w:tcPr>
          <w:p w14:paraId="0BA2A786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6661D" w:rsidRPr="008567C7" w14:paraId="5C4241F3" w14:textId="77777777" w:rsidTr="005A25C6">
        <w:tc>
          <w:tcPr>
            <w:tcW w:w="709" w:type="dxa"/>
            <w:vAlign w:val="center"/>
          </w:tcPr>
          <w:p w14:paraId="27ED31B3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1987392" w14:textId="77777777" w:rsidR="0046661D" w:rsidRPr="002B6761" w:rsidRDefault="0046661D" w:rsidP="005A2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562A2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2562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562A2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2562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6096962F" w14:textId="77777777" w:rsidR="0046661D" w:rsidRPr="008567C7" w:rsidRDefault="0046661D" w:rsidP="005A25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C0C635E" w14:textId="77777777" w:rsidR="0046661D" w:rsidRPr="001B7815" w:rsidRDefault="0046661D" w:rsidP="005A25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134" w:type="dxa"/>
            <w:vAlign w:val="center"/>
          </w:tcPr>
          <w:p w14:paraId="524CBBE7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4D173F1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36</w:t>
            </w: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851" w:type="dxa"/>
            <w:vAlign w:val="center"/>
          </w:tcPr>
          <w:p w14:paraId="5259DB63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46661D" w:rsidRPr="008567C7" w14:paraId="67F40A78" w14:textId="77777777" w:rsidTr="005A25C6">
        <w:tc>
          <w:tcPr>
            <w:tcW w:w="709" w:type="dxa"/>
            <w:vAlign w:val="center"/>
          </w:tcPr>
          <w:p w14:paraId="74E8F113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7755207" w14:textId="77777777" w:rsidR="0046661D" w:rsidRPr="002B6761" w:rsidRDefault="0046661D" w:rsidP="005A2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AD88E37" w14:textId="77777777" w:rsidR="0046661D" w:rsidRPr="008567C7" w:rsidRDefault="0046661D" w:rsidP="005A25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0D4AC3F" w14:textId="77777777" w:rsidR="0046661D" w:rsidRPr="001B7815" w:rsidRDefault="0046661D" w:rsidP="005A25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9E0C5AD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38,89</w:t>
            </w:r>
          </w:p>
        </w:tc>
        <w:tc>
          <w:tcPr>
            <w:tcW w:w="1134" w:type="dxa"/>
            <w:vAlign w:val="center"/>
          </w:tcPr>
          <w:p w14:paraId="7F0C610D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vAlign w:val="center"/>
          </w:tcPr>
          <w:p w14:paraId="18F41C72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>8,89</w:t>
            </w:r>
          </w:p>
        </w:tc>
      </w:tr>
      <w:tr w:rsidR="0046661D" w:rsidRPr="008567C7" w14:paraId="4CDEAD97" w14:textId="77777777" w:rsidTr="005A25C6">
        <w:tc>
          <w:tcPr>
            <w:tcW w:w="709" w:type="dxa"/>
            <w:vAlign w:val="center"/>
          </w:tcPr>
          <w:p w14:paraId="18427B42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27" w:type="dxa"/>
            <w:vAlign w:val="center"/>
          </w:tcPr>
          <w:p w14:paraId="497F4866" w14:textId="77777777" w:rsidR="0046661D" w:rsidRPr="002B6761" w:rsidRDefault="0046661D" w:rsidP="005A25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562A2">
              <w:rPr>
                <w:rFonts w:ascii="Times New Roman" w:hAnsi="Times New Roman" w:cs="Times New Roman"/>
                <w:b/>
                <w:sz w:val="18"/>
                <w:szCs w:val="18"/>
              </w:rPr>
              <w:t>Profi</w:t>
            </w:r>
            <w:proofErr w:type="spellEnd"/>
            <w:r w:rsidRPr="002562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Audio IP</w:t>
            </w:r>
          </w:p>
          <w:p w14:paraId="33095E73" w14:textId="77777777" w:rsidR="0046661D" w:rsidRPr="008567C7" w:rsidRDefault="0046661D" w:rsidP="005A25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ul Pogodna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79431D" w14:textId="77777777" w:rsidR="0046661D" w:rsidRPr="001B7815" w:rsidRDefault="0046661D" w:rsidP="005A25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05-077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562A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0C106124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B6B5EFE" w14:textId="77777777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112829F7" w14:textId="2A30B180" w:rsidR="0046661D" w:rsidRPr="008567C7" w:rsidRDefault="0046661D" w:rsidP="005A25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62A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 w:rsidR="00204E8C" w:rsidRPr="00204E8C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*</w:t>
            </w:r>
          </w:p>
        </w:tc>
      </w:tr>
    </w:tbl>
    <w:p w14:paraId="0D5BB955" w14:textId="5730BA9A" w:rsidR="00F960D7" w:rsidRPr="00204E8C" w:rsidRDefault="00204E8C" w:rsidP="00F960D7">
      <w:pPr>
        <w:spacing w:line="360" w:lineRule="auto"/>
        <w:jc w:val="both"/>
        <w:rPr>
          <w:bCs/>
          <w:color w:val="FF0000"/>
        </w:rPr>
      </w:pPr>
      <w:r w:rsidRPr="00204E8C">
        <w:rPr>
          <w:bCs/>
          <w:color w:val="FF0000"/>
        </w:rPr>
        <w:t>*oferta odrzucona</w:t>
      </w:r>
    </w:p>
    <w:sectPr w:rsidR="00F960D7" w:rsidRPr="00204E8C" w:rsidSect="00204E8C">
      <w:headerReference w:type="default" r:id="rId6"/>
      <w:footerReference w:type="default" r:id="rId7"/>
      <w:headerReference w:type="first" r:id="rId8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50B86" w14:textId="77777777" w:rsidR="003C3005" w:rsidRDefault="003C3005">
      <w:r>
        <w:separator/>
      </w:r>
    </w:p>
  </w:endnote>
  <w:endnote w:type="continuationSeparator" w:id="0">
    <w:p w14:paraId="32120AD2" w14:textId="77777777" w:rsidR="003C3005" w:rsidRDefault="003C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C36C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6ED62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1B3A5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F5FB0" w14:textId="77777777" w:rsidR="003C3005" w:rsidRDefault="003C3005">
      <w:r>
        <w:separator/>
      </w:r>
    </w:p>
  </w:footnote>
  <w:footnote w:type="continuationSeparator" w:id="0">
    <w:p w14:paraId="01D12C25" w14:textId="77777777" w:rsidR="003C3005" w:rsidRDefault="003C3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6BFF8" w14:textId="3D91DE0A" w:rsidR="002C2A2E" w:rsidRDefault="002C2A2E" w:rsidP="002C2A2E">
    <w:pPr>
      <w:pStyle w:val="Nagwek"/>
      <w:rPr>
        <w:sz w:val="20"/>
        <w:szCs w:val="20"/>
      </w:rPr>
    </w:pPr>
  </w:p>
  <w:p w14:paraId="70D41D9C" w14:textId="1FFFE806" w:rsidR="006E3089" w:rsidRPr="002C2A2E" w:rsidRDefault="006E3089" w:rsidP="002C2A2E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CE2D7" w14:textId="77777777" w:rsidR="00204E8C" w:rsidRDefault="00204E8C" w:rsidP="00204E8C">
    <w:pPr>
      <w:pStyle w:val="Nagwek"/>
      <w:rPr>
        <w:sz w:val="20"/>
        <w:szCs w:val="20"/>
      </w:rPr>
    </w:pPr>
    <w:r>
      <w:rPr>
        <w:noProof/>
      </w:rPr>
      <w:pict w14:anchorId="7506CA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6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14:paraId="57E7225A" w14:textId="77777777" w:rsidR="00204E8C" w:rsidRPr="002C2A2E" w:rsidRDefault="00204E8C" w:rsidP="00204E8C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21FDEC0F" w14:textId="77777777" w:rsidR="0046661D" w:rsidRDefault="004666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005"/>
    <w:rsid w:val="00005838"/>
    <w:rsid w:val="00022322"/>
    <w:rsid w:val="00042497"/>
    <w:rsid w:val="000C1E6F"/>
    <w:rsid w:val="000E4E56"/>
    <w:rsid w:val="001A1468"/>
    <w:rsid w:val="001B7815"/>
    <w:rsid w:val="001C31ED"/>
    <w:rsid w:val="00204E8C"/>
    <w:rsid w:val="002B1E4F"/>
    <w:rsid w:val="002B6761"/>
    <w:rsid w:val="002C2A2E"/>
    <w:rsid w:val="003445A0"/>
    <w:rsid w:val="003A0AFC"/>
    <w:rsid w:val="003C3005"/>
    <w:rsid w:val="003D611C"/>
    <w:rsid w:val="00431C0B"/>
    <w:rsid w:val="00437CAD"/>
    <w:rsid w:val="004657DA"/>
    <w:rsid w:val="0046661D"/>
    <w:rsid w:val="004B2665"/>
    <w:rsid w:val="004C3459"/>
    <w:rsid w:val="004E324A"/>
    <w:rsid w:val="004E7234"/>
    <w:rsid w:val="0054734E"/>
    <w:rsid w:val="00596FD7"/>
    <w:rsid w:val="005E5BFF"/>
    <w:rsid w:val="00601EC4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300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2BE99F78"/>
  <w15:chartTrackingRefBased/>
  <w15:docId w15:val="{730EEC47-B87E-4B6E-ADE8-1BF32595B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01EC4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2C2A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2023-09-01T13:46:00Z</cp:lastPrinted>
  <dcterms:created xsi:type="dcterms:W3CDTF">2023-09-01T13:46:00Z</dcterms:created>
  <dcterms:modified xsi:type="dcterms:W3CDTF">2023-09-01T13:46:00Z</dcterms:modified>
</cp:coreProperties>
</file>