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59A75" w14:textId="77777777" w:rsidR="00FB7F50" w:rsidRPr="002245BE" w:rsidRDefault="00F23A6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23A6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23A68">
        <w:rPr>
          <w:sz w:val="22"/>
          <w:szCs w:val="22"/>
        </w:rPr>
        <w:t>2023-09-04</w:t>
      </w:r>
    </w:p>
    <w:p w14:paraId="0F83597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D0AFCD9" w14:textId="77777777" w:rsidR="00F23A68" w:rsidRPr="00F23A68" w:rsidRDefault="00F23A68" w:rsidP="00FB7F50">
      <w:pPr>
        <w:spacing w:after="40"/>
        <w:rPr>
          <w:b/>
          <w:bCs/>
          <w:sz w:val="22"/>
          <w:szCs w:val="22"/>
        </w:rPr>
      </w:pPr>
      <w:r w:rsidRPr="00F23A68">
        <w:rPr>
          <w:b/>
          <w:bCs/>
          <w:sz w:val="22"/>
          <w:szCs w:val="22"/>
        </w:rPr>
        <w:t>Akademia Górniczo - Hutnicza</w:t>
      </w:r>
    </w:p>
    <w:p w14:paraId="6992DE88" w14:textId="77777777" w:rsidR="00F23A68" w:rsidRPr="00F23A68" w:rsidRDefault="00F23A68" w:rsidP="00FB7F50">
      <w:pPr>
        <w:spacing w:after="40"/>
        <w:rPr>
          <w:b/>
          <w:bCs/>
          <w:sz w:val="22"/>
          <w:szCs w:val="22"/>
        </w:rPr>
      </w:pPr>
      <w:r w:rsidRPr="00F23A68">
        <w:rPr>
          <w:b/>
          <w:bCs/>
          <w:sz w:val="22"/>
          <w:szCs w:val="22"/>
        </w:rPr>
        <w:t>im. Stanisława Staszica w Krakowie</w:t>
      </w:r>
    </w:p>
    <w:p w14:paraId="426FEF1B" w14:textId="77777777" w:rsidR="00FB7F50" w:rsidRPr="002245BE" w:rsidRDefault="00F23A68" w:rsidP="00FB7F50">
      <w:pPr>
        <w:spacing w:after="40"/>
        <w:rPr>
          <w:b/>
          <w:bCs/>
          <w:sz w:val="22"/>
          <w:szCs w:val="22"/>
        </w:rPr>
      </w:pPr>
      <w:r w:rsidRPr="00F23A68">
        <w:rPr>
          <w:b/>
          <w:bCs/>
          <w:sz w:val="22"/>
          <w:szCs w:val="22"/>
        </w:rPr>
        <w:t>Dział Zamówień Publicznych</w:t>
      </w:r>
    </w:p>
    <w:p w14:paraId="5B34C7A2" w14:textId="77777777" w:rsidR="00FB7F50" w:rsidRPr="002245BE" w:rsidRDefault="00F23A68" w:rsidP="00FB7F50">
      <w:pPr>
        <w:rPr>
          <w:sz w:val="22"/>
          <w:szCs w:val="22"/>
        </w:rPr>
      </w:pPr>
      <w:r w:rsidRPr="00F23A6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23A68">
        <w:rPr>
          <w:sz w:val="22"/>
          <w:szCs w:val="22"/>
        </w:rPr>
        <w:t>30</w:t>
      </w:r>
    </w:p>
    <w:p w14:paraId="12DB701D" w14:textId="77777777" w:rsidR="00FB7F50" w:rsidRPr="002245BE" w:rsidRDefault="00F23A68" w:rsidP="00FB7F50">
      <w:pPr>
        <w:rPr>
          <w:sz w:val="22"/>
          <w:szCs w:val="22"/>
        </w:rPr>
      </w:pPr>
      <w:r w:rsidRPr="00F23A6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23A68">
        <w:rPr>
          <w:sz w:val="22"/>
          <w:szCs w:val="22"/>
        </w:rPr>
        <w:t>Kraków</w:t>
      </w:r>
    </w:p>
    <w:p w14:paraId="0768CF5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AE72F6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23A68" w:rsidRPr="00607F9B" w14:paraId="48740F7F" w14:textId="77777777" w:rsidTr="00441D2F">
        <w:trPr>
          <w:trHeight w:val="638"/>
        </w:trPr>
        <w:tc>
          <w:tcPr>
            <w:tcW w:w="959" w:type="dxa"/>
            <w:shd w:val="clear" w:color="auto" w:fill="auto"/>
          </w:tcPr>
          <w:p w14:paraId="72121A05" w14:textId="77777777" w:rsidR="00F23A68" w:rsidRPr="00607F9B" w:rsidRDefault="00F23A68" w:rsidP="00441D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7D13F9" w14:textId="36CFEC4D" w:rsidR="00F23A68" w:rsidRPr="00607F9B" w:rsidRDefault="00F23A68" w:rsidP="00441D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23A68">
              <w:rPr>
                <w:sz w:val="22"/>
                <w:szCs w:val="22"/>
              </w:rPr>
              <w:t>przetarg</w:t>
            </w:r>
            <w:r w:rsidR="000E26B6">
              <w:rPr>
                <w:sz w:val="22"/>
                <w:szCs w:val="22"/>
              </w:rPr>
              <w:t>u</w:t>
            </w:r>
            <w:r w:rsidRPr="00F23A68">
              <w:rPr>
                <w:sz w:val="22"/>
                <w:szCs w:val="22"/>
              </w:rPr>
              <w:t xml:space="preserve"> nieograniczon</w:t>
            </w:r>
            <w:r w:rsidR="000E26B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3A68">
              <w:rPr>
                <w:b/>
                <w:bCs/>
                <w:sz w:val="22"/>
                <w:szCs w:val="22"/>
              </w:rPr>
              <w:t>Dostaw</w:t>
            </w:r>
            <w:r w:rsidR="000E26B6">
              <w:rPr>
                <w:b/>
                <w:bCs/>
                <w:sz w:val="22"/>
                <w:szCs w:val="22"/>
              </w:rPr>
              <w:t>ę</w:t>
            </w:r>
            <w:r w:rsidRPr="00F23A68">
              <w:rPr>
                <w:b/>
                <w:bCs/>
                <w:sz w:val="22"/>
                <w:szCs w:val="22"/>
              </w:rPr>
              <w:t xml:space="preserve"> licencji aktywacyjnych (kontynuacja subskrypcji pakietu bezpieczeństwa) </w:t>
            </w:r>
            <w:proofErr w:type="spellStart"/>
            <w:r w:rsidRPr="00F23A68">
              <w:rPr>
                <w:b/>
                <w:bCs/>
                <w:sz w:val="22"/>
                <w:szCs w:val="22"/>
              </w:rPr>
              <w:t>FortiGuard</w:t>
            </w:r>
            <w:proofErr w:type="spellEnd"/>
            <w:r w:rsidRPr="00F23A68">
              <w:rPr>
                <w:b/>
                <w:bCs/>
                <w:sz w:val="22"/>
                <w:szCs w:val="22"/>
              </w:rPr>
              <w:t xml:space="preserve"> dla dwóch urządzeń </w:t>
            </w:r>
            <w:proofErr w:type="spellStart"/>
            <w:r w:rsidRPr="00F23A68">
              <w:rPr>
                <w:b/>
                <w:bCs/>
                <w:sz w:val="22"/>
                <w:szCs w:val="22"/>
              </w:rPr>
              <w:t>FortiGate</w:t>
            </w:r>
            <w:proofErr w:type="spellEnd"/>
            <w:r w:rsidRPr="00F23A68">
              <w:rPr>
                <w:b/>
                <w:bCs/>
                <w:sz w:val="22"/>
                <w:szCs w:val="22"/>
              </w:rPr>
              <w:t xml:space="preserve"> 500E na okres 12 miesięcy na potrzeby  CRI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3A68">
              <w:rPr>
                <w:b/>
                <w:sz w:val="22"/>
                <w:szCs w:val="22"/>
              </w:rPr>
              <w:t>KC-zp.272-418/23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783656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23A68" w14:paraId="5FAA4A04" w14:textId="77777777" w:rsidTr="00441D2F">
        <w:trPr>
          <w:cantSplit/>
        </w:trPr>
        <w:tc>
          <w:tcPr>
            <w:tcW w:w="10150" w:type="dxa"/>
          </w:tcPr>
          <w:p w14:paraId="76D5502B" w14:textId="2857F367" w:rsidR="00F23A68" w:rsidRPr="00D26ED6" w:rsidRDefault="000E26B6" w:rsidP="00441D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STORIO </w:t>
            </w:r>
            <w:r w:rsidR="00F23A68" w:rsidRPr="00F23A68">
              <w:rPr>
                <w:b/>
                <w:sz w:val="22"/>
                <w:szCs w:val="22"/>
              </w:rPr>
              <w:t>Spółka z ograniczoną odpowiedzialnością sp.k</w:t>
            </w:r>
          </w:p>
          <w:p w14:paraId="70716D37" w14:textId="77777777" w:rsidR="00F23A68" w:rsidRPr="009F0E5C" w:rsidRDefault="00F23A68" w:rsidP="00441D2F">
            <w:pPr>
              <w:jc w:val="both"/>
              <w:rPr>
                <w:bCs/>
                <w:sz w:val="22"/>
                <w:szCs w:val="22"/>
              </w:rPr>
            </w:pPr>
            <w:r w:rsidRPr="00F23A68">
              <w:rPr>
                <w:bCs/>
                <w:sz w:val="22"/>
                <w:szCs w:val="22"/>
              </w:rPr>
              <w:t>Reformacka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3A68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77D0E3" w14:textId="77777777" w:rsidR="00F23A68" w:rsidRPr="009F0E5C" w:rsidRDefault="00F23A68" w:rsidP="00441D2F">
            <w:pPr>
              <w:jc w:val="both"/>
              <w:rPr>
                <w:bCs/>
                <w:sz w:val="22"/>
                <w:szCs w:val="22"/>
              </w:rPr>
            </w:pPr>
            <w:r w:rsidRPr="00F23A68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3A68">
              <w:rPr>
                <w:bCs/>
                <w:sz w:val="22"/>
                <w:szCs w:val="22"/>
              </w:rPr>
              <w:t>Wieliczka</w:t>
            </w:r>
          </w:p>
          <w:p w14:paraId="719582AF" w14:textId="77777777" w:rsidR="00F23A68" w:rsidRPr="00D26ED6" w:rsidRDefault="00F23A68" w:rsidP="00441D2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C354D6" w14:textId="2F5EA9EF" w:rsidR="00F23A68" w:rsidRPr="00D26ED6" w:rsidRDefault="00F23A68" w:rsidP="00441D2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23A68">
              <w:rPr>
                <w:sz w:val="22"/>
                <w:szCs w:val="22"/>
              </w:rPr>
              <w:t>Dostaw</w:t>
            </w:r>
            <w:r w:rsidR="000E26B6">
              <w:rPr>
                <w:sz w:val="22"/>
                <w:szCs w:val="22"/>
              </w:rPr>
              <w:t>ę</w:t>
            </w:r>
            <w:r w:rsidRPr="00F23A68">
              <w:rPr>
                <w:sz w:val="22"/>
                <w:szCs w:val="22"/>
              </w:rPr>
              <w:t xml:space="preserve"> licencji aktywacyjnych (kontynuacja subskrypcji pakietu bezpieczeństwa) </w:t>
            </w:r>
            <w:proofErr w:type="spellStart"/>
            <w:r w:rsidRPr="00F23A68">
              <w:rPr>
                <w:sz w:val="22"/>
                <w:szCs w:val="22"/>
              </w:rPr>
              <w:t>FortiGuard</w:t>
            </w:r>
            <w:proofErr w:type="spellEnd"/>
            <w:r w:rsidRPr="00F23A68">
              <w:rPr>
                <w:sz w:val="22"/>
                <w:szCs w:val="22"/>
              </w:rPr>
              <w:t xml:space="preserve"> dla dwóch urządzeń </w:t>
            </w:r>
            <w:proofErr w:type="spellStart"/>
            <w:r w:rsidRPr="00F23A68">
              <w:rPr>
                <w:sz w:val="22"/>
                <w:szCs w:val="22"/>
              </w:rPr>
              <w:t>FortiGate</w:t>
            </w:r>
            <w:proofErr w:type="spellEnd"/>
            <w:r w:rsidRPr="00F23A68">
              <w:rPr>
                <w:sz w:val="22"/>
                <w:szCs w:val="22"/>
              </w:rPr>
              <w:t xml:space="preserve"> 500E na okres 12 miesięcy na potrzeby  CRI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23A68">
              <w:rPr>
                <w:b/>
                <w:sz w:val="22"/>
                <w:szCs w:val="22"/>
              </w:rPr>
              <w:t>64 825.98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39A4086" w14:textId="77777777" w:rsidR="00F23A68" w:rsidRDefault="00F23A68" w:rsidP="00441D2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2E6668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FE3BBF6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BF8122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6DE069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EB08CC7" w14:textId="77777777" w:rsidR="002B6761" w:rsidRPr="008567C7" w:rsidRDefault="00F23A6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6157CBF" w14:textId="77777777" w:rsidR="002B6761" w:rsidRPr="008567C7" w:rsidRDefault="00F23A6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15F65A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CCAA3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A9D571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76E405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BA83AC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23A68" w:rsidRPr="008567C7" w14:paraId="2E7334DC" w14:textId="77777777" w:rsidTr="00441D2F">
        <w:tc>
          <w:tcPr>
            <w:tcW w:w="709" w:type="dxa"/>
            <w:vAlign w:val="center"/>
          </w:tcPr>
          <w:p w14:paraId="2EAE93C6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A67F0BD" w14:textId="3EBE87DB" w:rsidR="00F23A68" w:rsidRPr="002B6761" w:rsidRDefault="000E26B6" w:rsidP="00441D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STORIO </w:t>
            </w:r>
            <w:r w:rsidR="00F23A68" w:rsidRPr="00F23A68">
              <w:rPr>
                <w:rFonts w:ascii="Times New Roman" w:hAnsi="Times New Roman" w:cs="Times New Roman"/>
                <w:b/>
                <w:sz w:val="18"/>
                <w:szCs w:val="18"/>
              </w:rPr>
              <w:t>Spółka z ograniczoną odpowiedzialnością sp.k</w:t>
            </w:r>
          </w:p>
          <w:p w14:paraId="008B6C63" w14:textId="77777777" w:rsidR="00F23A68" w:rsidRPr="008567C7" w:rsidRDefault="00F23A68" w:rsidP="00441D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Reformacka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C9D0D3" w14:textId="77777777" w:rsidR="00F23A68" w:rsidRPr="001B7815" w:rsidRDefault="00F23A68" w:rsidP="00441D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134" w:type="dxa"/>
            <w:vAlign w:val="center"/>
          </w:tcPr>
          <w:p w14:paraId="7C5D3E10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022EA85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68BA9C9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6FD6A12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2DB1DAA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B0DD687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EBD5BA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23A68" w:rsidRPr="008567C7" w14:paraId="6861E21F" w14:textId="77777777" w:rsidTr="00441D2F">
        <w:tc>
          <w:tcPr>
            <w:tcW w:w="709" w:type="dxa"/>
            <w:vAlign w:val="center"/>
          </w:tcPr>
          <w:p w14:paraId="14BFB22B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1922D1B9" w14:textId="77777777" w:rsidR="00F23A68" w:rsidRPr="002B6761" w:rsidRDefault="00F23A68" w:rsidP="00441D2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23A68">
              <w:rPr>
                <w:rFonts w:ascii="Times New Roman" w:hAnsi="Times New Roman" w:cs="Times New Roman"/>
                <w:b/>
                <w:sz w:val="18"/>
                <w:szCs w:val="18"/>
              </w:rPr>
              <w:t>Alterkom</w:t>
            </w:r>
            <w:proofErr w:type="spellEnd"/>
            <w:r w:rsidRPr="00F23A6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z.o.o.</w:t>
            </w:r>
          </w:p>
          <w:p w14:paraId="67D45F3A" w14:textId="77777777" w:rsidR="00F23A68" w:rsidRPr="008567C7" w:rsidRDefault="00F23A68" w:rsidP="00441D2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ul. Borkowska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25b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/U2</w:t>
            </w:r>
          </w:p>
          <w:p w14:paraId="595616AD" w14:textId="77777777" w:rsidR="00F23A68" w:rsidRPr="001B7815" w:rsidRDefault="00F23A68" w:rsidP="00441D2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30-438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3A6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6B0C62F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sz w:val="18"/>
                <w:szCs w:val="18"/>
              </w:rPr>
              <w:t xml:space="preserve">  56,00</w:t>
            </w:r>
          </w:p>
        </w:tc>
        <w:tc>
          <w:tcPr>
            <w:tcW w:w="1134" w:type="dxa"/>
            <w:vAlign w:val="center"/>
          </w:tcPr>
          <w:p w14:paraId="56AFE306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4A530E0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050D718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5885C3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7108611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FF440AC" w14:textId="77777777" w:rsidR="00F23A68" w:rsidRPr="008567C7" w:rsidRDefault="00F23A68" w:rsidP="00441D2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3A68">
              <w:rPr>
                <w:rFonts w:ascii="Times New Roman" w:hAnsi="Times New Roman" w:cs="Times New Roman"/>
                <w:sz w:val="18"/>
                <w:szCs w:val="18"/>
              </w:rPr>
              <w:t xml:space="preserve">  96,00</w:t>
            </w:r>
          </w:p>
        </w:tc>
      </w:tr>
    </w:tbl>
    <w:p w14:paraId="0E2C9EB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493C000" w14:textId="77777777" w:rsidR="00B23454" w:rsidRPr="001B7815" w:rsidRDefault="00B23454" w:rsidP="00B2345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433997BE" w14:textId="77777777" w:rsidR="00B23454" w:rsidRDefault="00B23454" w:rsidP="00B23454">
      <w:pPr>
        <w:spacing w:before="120" w:after="120"/>
        <w:jc w:val="both"/>
        <w:rPr>
          <w:color w:val="000000"/>
          <w:sz w:val="16"/>
          <w:szCs w:val="16"/>
        </w:rPr>
      </w:pPr>
    </w:p>
    <w:p w14:paraId="137F2267" w14:textId="77777777" w:rsidR="00B23454" w:rsidRDefault="00B23454" w:rsidP="00B23454">
      <w:pPr>
        <w:spacing w:after="40" w:line="276" w:lineRule="auto"/>
        <w:jc w:val="both"/>
      </w:pPr>
      <w:r>
        <w:t>Informacja o terminie zawarcia umowy:</w:t>
      </w:r>
    </w:p>
    <w:p w14:paraId="0F577CBF" w14:textId="77777777" w:rsidR="00B23454" w:rsidRPr="00F33C66" w:rsidRDefault="00B23454" w:rsidP="00B23454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A596F20" w14:textId="77777777" w:rsidR="00B23454" w:rsidRPr="00F33C66" w:rsidRDefault="00B23454" w:rsidP="00B2345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60D1E26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EE7FA1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84329" w14:textId="77777777" w:rsidR="00545CDC" w:rsidRDefault="00545CDC">
      <w:r>
        <w:separator/>
      </w:r>
    </w:p>
  </w:endnote>
  <w:endnote w:type="continuationSeparator" w:id="0">
    <w:p w14:paraId="50C52984" w14:textId="77777777" w:rsidR="00545CDC" w:rsidRDefault="0054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BC66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6FBC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55EC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623A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3B0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431C0" w14:textId="77777777" w:rsidR="00545CDC" w:rsidRDefault="00545CDC">
      <w:r>
        <w:separator/>
      </w:r>
    </w:p>
  </w:footnote>
  <w:footnote w:type="continuationSeparator" w:id="0">
    <w:p w14:paraId="65FC4E23" w14:textId="77777777" w:rsidR="00545CDC" w:rsidRDefault="00545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3F05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483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812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E1E"/>
    <w:rsid w:val="00005838"/>
    <w:rsid w:val="00022322"/>
    <w:rsid w:val="00042497"/>
    <w:rsid w:val="000C1E6F"/>
    <w:rsid w:val="000E26B6"/>
    <w:rsid w:val="000E4E56"/>
    <w:rsid w:val="001A1468"/>
    <w:rsid w:val="001B7815"/>
    <w:rsid w:val="001C31ED"/>
    <w:rsid w:val="00285E1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5CDC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345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3A6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99F0D"/>
  <w15:chartTrackingRefBased/>
  <w15:docId w15:val="{0E781B3A-5247-4A00-8F8B-9E3BC4162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2023-09-04T07:59:00Z</dcterms:created>
  <dcterms:modified xsi:type="dcterms:W3CDTF">2023-09-04T08:01:00Z</dcterms:modified>
</cp:coreProperties>
</file>