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8F598" w14:textId="77777777" w:rsidR="00FB7F50" w:rsidRPr="002245BE" w:rsidRDefault="00C764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64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643A">
        <w:rPr>
          <w:sz w:val="22"/>
          <w:szCs w:val="22"/>
        </w:rPr>
        <w:t>2023-09-07</w:t>
      </w:r>
    </w:p>
    <w:p w14:paraId="1422B8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19C3CF" w14:textId="77777777" w:rsidR="00C7643A" w:rsidRPr="00C7643A" w:rsidRDefault="00C7643A" w:rsidP="00FB7F50">
      <w:pPr>
        <w:spacing w:after="40"/>
        <w:rPr>
          <w:b/>
          <w:bCs/>
          <w:sz w:val="22"/>
          <w:szCs w:val="22"/>
        </w:rPr>
      </w:pPr>
      <w:r w:rsidRPr="00C7643A">
        <w:rPr>
          <w:b/>
          <w:bCs/>
          <w:sz w:val="22"/>
          <w:szCs w:val="22"/>
        </w:rPr>
        <w:t>Akademia Górniczo - Hutnicza</w:t>
      </w:r>
    </w:p>
    <w:p w14:paraId="5E799C69" w14:textId="77777777" w:rsidR="00C7643A" w:rsidRPr="00C7643A" w:rsidRDefault="00C7643A" w:rsidP="00FB7F50">
      <w:pPr>
        <w:spacing w:after="40"/>
        <w:rPr>
          <w:b/>
          <w:bCs/>
          <w:sz w:val="22"/>
          <w:szCs w:val="22"/>
        </w:rPr>
      </w:pPr>
      <w:r w:rsidRPr="00C7643A">
        <w:rPr>
          <w:b/>
          <w:bCs/>
          <w:sz w:val="22"/>
          <w:szCs w:val="22"/>
        </w:rPr>
        <w:t>im. Stanisława Staszica w Krakowie</w:t>
      </w:r>
    </w:p>
    <w:p w14:paraId="7A725B88" w14:textId="77777777" w:rsidR="00FB7F50" w:rsidRPr="002245BE" w:rsidRDefault="00C7643A" w:rsidP="00FB7F50">
      <w:pPr>
        <w:spacing w:after="40"/>
        <w:rPr>
          <w:b/>
          <w:bCs/>
          <w:sz w:val="22"/>
          <w:szCs w:val="22"/>
        </w:rPr>
      </w:pPr>
      <w:r w:rsidRPr="00C7643A">
        <w:rPr>
          <w:b/>
          <w:bCs/>
          <w:sz w:val="22"/>
          <w:szCs w:val="22"/>
        </w:rPr>
        <w:t>Dział Zamówień Publicznych</w:t>
      </w:r>
    </w:p>
    <w:p w14:paraId="102E661F" w14:textId="77777777" w:rsidR="00FB7F50" w:rsidRPr="002245BE" w:rsidRDefault="00C7643A" w:rsidP="00FB7F50">
      <w:pPr>
        <w:rPr>
          <w:sz w:val="22"/>
          <w:szCs w:val="22"/>
        </w:rPr>
      </w:pPr>
      <w:r w:rsidRPr="00C764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643A">
        <w:rPr>
          <w:sz w:val="22"/>
          <w:szCs w:val="22"/>
        </w:rPr>
        <w:t>30</w:t>
      </w:r>
    </w:p>
    <w:p w14:paraId="5F107486" w14:textId="77777777" w:rsidR="00FB7F50" w:rsidRPr="002245BE" w:rsidRDefault="00C7643A" w:rsidP="00FB7F50">
      <w:pPr>
        <w:rPr>
          <w:sz w:val="22"/>
          <w:szCs w:val="22"/>
        </w:rPr>
      </w:pPr>
      <w:r w:rsidRPr="00C764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643A">
        <w:rPr>
          <w:sz w:val="22"/>
          <w:szCs w:val="22"/>
        </w:rPr>
        <w:t>Kraków</w:t>
      </w:r>
    </w:p>
    <w:p w14:paraId="15531A8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2DDC2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643A" w:rsidRPr="00607F9B" w14:paraId="45F3F4C3" w14:textId="77777777" w:rsidTr="001B15E6">
        <w:trPr>
          <w:trHeight w:val="638"/>
        </w:trPr>
        <w:tc>
          <w:tcPr>
            <w:tcW w:w="959" w:type="dxa"/>
            <w:shd w:val="clear" w:color="auto" w:fill="auto"/>
          </w:tcPr>
          <w:p w14:paraId="6A638A99" w14:textId="77777777" w:rsidR="00C7643A" w:rsidRPr="00607F9B" w:rsidRDefault="00C7643A" w:rsidP="001B15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C905E6" w14:textId="71EE7115" w:rsidR="00C7643A" w:rsidRPr="00607F9B" w:rsidRDefault="00C7643A" w:rsidP="001B15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643A">
              <w:rPr>
                <w:sz w:val="22"/>
                <w:szCs w:val="22"/>
              </w:rPr>
              <w:t>przetarg</w:t>
            </w:r>
            <w:r w:rsidR="00036AD8">
              <w:rPr>
                <w:sz w:val="22"/>
                <w:szCs w:val="22"/>
              </w:rPr>
              <w:t>u</w:t>
            </w:r>
            <w:r w:rsidRPr="00C7643A">
              <w:rPr>
                <w:sz w:val="22"/>
                <w:szCs w:val="22"/>
              </w:rPr>
              <w:t xml:space="preserve"> nieograniczon</w:t>
            </w:r>
            <w:r w:rsidR="00036AD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643A">
              <w:rPr>
                <w:b/>
                <w:bCs/>
                <w:sz w:val="22"/>
                <w:szCs w:val="22"/>
              </w:rPr>
              <w:t>Dostaw</w:t>
            </w:r>
            <w:r w:rsidR="00036AD8">
              <w:rPr>
                <w:b/>
                <w:bCs/>
                <w:sz w:val="22"/>
                <w:szCs w:val="22"/>
              </w:rPr>
              <w:t>ę</w:t>
            </w:r>
            <w:r w:rsidRPr="00C7643A">
              <w:rPr>
                <w:b/>
                <w:bCs/>
                <w:sz w:val="22"/>
                <w:szCs w:val="22"/>
              </w:rPr>
              <w:t xml:space="preserve"> zestawu komputera stacjonarnego z monitorem i zasilaczem UPS na potrzeby </w:t>
            </w:r>
            <w:proofErr w:type="spellStart"/>
            <w:r w:rsidRPr="00C7643A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643A">
              <w:rPr>
                <w:b/>
                <w:sz w:val="22"/>
                <w:szCs w:val="22"/>
              </w:rPr>
              <w:t>KC-zp.272-359/23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01BD2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643A" w14:paraId="24B7F311" w14:textId="77777777" w:rsidTr="001B15E6">
        <w:trPr>
          <w:cantSplit/>
        </w:trPr>
        <w:tc>
          <w:tcPr>
            <w:tcW w:w="10150" w:type="dxa"/>
          </w:tcPr>
          <w:p w14:paraId="4CC137C3" w14:textId="77777777" w:rsidR="00C7643A" w:rsidRPr="00D26ED6" w:rsidRDefault="00C7643A" w:rsidP="001B15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643A">
              <w:rPr>
                <w:b/>
                <w:sz w:val="22"/>
                <w:szCs w:val="22"/>
              </w:rPr>
              <w:t>PROGRESS Systemy Komputerowe Sp. z o.o.</w:t>
            </w:r>
          </w:p>
          <w:p w14:paraId="2B850417" w14:textId="77777777" w:rsidR="00C7643A" w:rsidRPr="009F0E5C" w:rsidRDefault="00C7643A" w:rsidP="001B15E6">
            <w:pPr>
              <w:jc w:val="both"/>
              <w:rPr>
                <w:bCs/>
                <w:sz w:val="22"/>
                <w:szCs w:val="22"/>
              </w:rPr>
            </w:pPr>
            <w:r w:rsidRPr="00C7643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643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FAAE70" w14:textId="77777777" w:rsidR="00C7643A" w:rsidRPr="009F0E5C" w:rsidRDefault="00C7643A" w:rsidP="001B15E6">
            <w:pPr>
              <w:jc w:val="both"/>
              <w:rPr>
                <w:bCs/>
                <w:sz w:val="22"/>
                <w:szCs w:val="22"/>
              </w:rPr>
            </w:pPr>
            <w:r w:rsidRPr="00C7643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643A">
              <w:rPr>
                <w:bCs/>
                <w:sz w:val="22"/>
                <w:szCs w:val="22"/>
              </w:rPr>
              <w:t>Kraków</w:t>
            </w:r>
          </w:p>
          <w:p w14:paraId="3402CE7D" w14:textId="77777777" w:rsidR="00C7643A" w:rsidRPr="00D26ED6" w:rsidRDefault="00C7643A" w:rsidP="001B15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B8560B" w14:textId="60C52BB1" w:rsidR="00C7643A" w:rsidRPr="00D26ED6" w:rsidRDefault="00C7643A" w:rsidP="001B15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7643A">
              <w:rPr>
                <w:sz w:val="22"/>
                <w:szCs w:val="22"/>
              </w:rPr>
              <w:t>Dostaw</w:t>
            </w:r>
            <w:r w:rsidR="00036AD8">
              <w:rPr>
                <w:sz w:val="22"/>
                <w:szCs w:val="22"/>
              </w:rPr>
              <w:t>ę</w:t>
            </w:r>
            <w:r w:rsidRPr="00C7643A">
              <w:rPr>
                <w:sz w:val="22"/>
                <w:szCs w:val="22"/>
              </w:rPr>
              <w:t xml:space="preserve"> zestawu komputera stacjonarnego z monitorem i zasilaczem UPS na potrzeby </w:t>
            </w:r>
            <w:proofErr w:type="spellStart"/>
            <w:r w:rsidRPr="00C7643A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643A">
              <w:rPr>
                <w:b/>
                <w:sz w:val="22"/>
                <w:szCs w:val="22"/>
              </w:rPr>
              <w:t>24 357.72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CC9CC86" w14:textId="77777777" w:rsidR="00C7643A" w:rsidRDefault="00C7643A" w:rsidP="001B15E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FF4AA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6540F3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83C888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4E48B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74915C9" w14:textId="77777777" w:rsidR="002B6761" w:rsidRPr="008567C7" w:rsidRDefault="00C764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9D5906A" w14:textId="77777777" w:rsidR="002B6761" w:rsidRPr="008567C7" w:rsidRDefault="00C764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1122E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9DA86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51A35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F46EF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51C73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7643A" w:rsidRPr="008567C7" w14:paraId="31D695F4" w14:textId="77777777" w:rsidTr="001B15E6">
        <w:tc>
          <w:tcPr>
            <w:tcW w:w="709" w:type="dxa"/>
            <w:vAlign w:val="center"/>
          </w:tcPr>
          <w:p w14:paraId="31D7F44B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4C3A6C8" w14:textId="77777777" w:rsidR="00C7643A" w:rsidRPr="002B6761" w:rsidRDefault="00C7643A" w:rsidP="001B15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0E20FB7" w14:textId="77777777" w:rsidR="00C7643A" w:rsidRPr="008567C7" w:rsidRDefault="00C7643A" w:rsidP="001B15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8196C8" w14:textId="77777777" w:rsidR="00C7643A" w:rsidRPr="001B7815" w:rsidRDefault="00C7643A" w:rsidP="001B15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5822C14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DE1E8A8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EA77CBA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68C39C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2521ED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9323F1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6D699C9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7643A" w:rsidRPr="008567C7" w14:paraId="00B8B292" w14:textId="77777777" w:rsidTr="001B15E6">
        <w:tc>
          <w:tcPr>
            <w:tcW w:w="709" w:type="dxa"/>
            <w:vAlign w:val="center"/>
          </w:tcPr>
          <w:p w14:paraId="104374A1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6DE06CE" w14:textId="77777777" w:rsidR="00C7643A" w:rsidRPr="002B6761" w:rsidRDefault="00C7643A" w:rsidP="001B15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14:paraId="0EB7B6CD" w14:textId="77777777" w:rsidR="00C7643A" w:rsidRPr="008567C7" w:rsidRDefault="00C7643A" w:rsidP="001B15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EC7F29" w14:textId="77777777" w:rsidR="00C7643A" w:rsidRPr="001B7815" w:rsidRDefault="00C7643A" w:rsidP="001B15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43A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134" w:type="dxa"/>
            <w:vAlign w:val="center"/>
          </w:tcPr>
          <w:p w14:paraId="63D71392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56,58</w:t>
            </w:r>
          </w:p>
        </w:tc>
        <w:tc>
          <w:tcPr>
            <w:tcW w:w="1134" w:type="dxa"/>
            <w:vAlign w:val="center"/>
          </w:tcPr>
          <w:p w14:paraId="4D16B369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AEDA825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588DF4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4A7C85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97BA9A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DEA04F" w14:textId="77777777" w:rsidR="00C7643A" w:rsidRPr="008567C7" w:rsidRDefault="00C7643A" w:rsidP="001B15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43A">
              <w:rPr>
                <w:rFonts w:ascii="Times New Roman" w:hAnsi="Times New Roman" w:cs="Times New Roman"/>
                <w:sz w:val="18"/>
                <w:szCs w:val="18"/>
              </w:rPr>
              <w:t xml:space="preserve">  96,58</w:t>
            </w:r>
          </w:p>
        </w:tc>
      </w:tr>
    </w:tbl>
    <w:p w14:paraId="28805C1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2B41A8B" w14:textId="77777777" w:rsidR="00BB1A14" w:rsidRPr="001B7815" w:rsidRDefault="00BB1A14" w:rsidP="00BB1A1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BB1A14" w14:paraId="5E4DD3B6" w14:textId="77777777" w:rsidTr="001B15E6">
        <w:tc>
          <w:tcPr>
            <w:tcW w:w="779" w:type="dxa"/>
            <w:shd w:val="clear" w:color="auto" w:fill="FFFFFF"/>
            <w:vAlign w:val="center"/>
          </w:tcPr>
          <w:p w14:paraId="426B10FA" w14:textId="77777777" w:rsidR="00BB1A14" w:rsidRPr="004657DA" w:rsidRDefault="00BB1A14" w:rsidP="001B15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0770F6E" w14:textId="77777777" w:rsidR="00BB1A14" w:rsidRPr="004657DA" w:rsidRDefault="00BB1A14" w:rsidP="001B15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297A2D0" w14:textId="77777777" w:rsidR="00BB1A14" w:rsidRPr="004657DA" w:rsidRDefault="00BB1A14" w:rsidP="001B15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BB1A14" w14:paraId="400273F2" w14:textId="77777777" w:rsidTr="001B15E6">
        <w:tc>
          <w:tcPr>
            <w:tcW w:w="779" w:type="dxa"/>
            <w:vAlign w:val="center"/>
          </w:tcPr>
          <w:p w14:paraId="6ABFD843" w14:textId="77777777" w:rsidR="00BB1A14" w:rsidRPr="002B6761" w:rsidRDefault="00BB1A14" w:rsidP="001B15E6">
            <w:pPr>
              <w:jc w:val="center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3</w:t>
            </w:r>
          </w:p>
          <w:p w14:paraId="5CD878CD" w14:textId="77777777" w:rsidR="00BB1A14" w:rsidRPr="002B6761" w:rsidRDefault="00BB1A14" w:rsidP="001B15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79F30FA" w14:textId="77777777" w:rsidR="00BB1A14" w:rsidRPr="002B6761" w:rsidRDefault="00BB1A14" w:rsidP="001B15E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50D9D">
              <w:rPr>
                <w:b/>
                <w:bCs/>
                <w:sz w:val="22"/>
                <w:szCs w:val="22"/>
              </w:rPr>
              <w:lastRenderedPageBreak/>
              <w:t xml:space="preserve">NKK SYSTEM Spółka z </w:t>
            </w:r>
            <w:r w:rsidRPr="00C50D9D">
              <w:rPr>
                <w:b/>
                <w:bCs/>
                <w:sz w:val="22"/>
                <w:szCs w:val="22"/>
              </w:rPr>
              <w:lastRenderedPageBreak/>
              <w:t>ograniczoną odpowiedzialnością</w:t>
            </w:r>
          </w:p>
          <w:p w14:paraId="3126E53A" w14:textId="77777777" w:rsidR="00BB1A14" w:rsidRPr="002B6761" w:rsidRDefault="00BB1A14" w:rsidP="001B15E6">
            <w:pPr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Tatarska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D9D">
              <w:rPr>
                <w:sz w:val="22"/>
                <w:szCs w:val="22"/>
              </w:rPr>
              <w:t>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C34A608" w14:textId="77777777" w:rsidR="00BB1A14" w:rsidRPr="002B6761" w:rsidRDefault="00BB1A14" w:rsidP="001B15E6">
            <w:pPr>
              <w:spacing w:after="40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30-103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D9D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4AD25114" w14:textId="77777777" w:rsidR="00BB1A14" w:rsidRPr="002B6761" w:rsidRDefault="00BB1A14" w:rsidP="001B15E6">
            <w:pPr>
              <w:spacing w:after="40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lastRenderedPageBreak/>
              <w:t>Art. 226 ust. 1 pkt 5</w:t>
            </w:r>
          </w:p>
          <w:p w14:paraId="017D53BF" w14:textId="77777777" w:rsidR="00BB1A14" w:rsidRPr="002B6761" w:rsidRDefault="00BB1A14" w:rsidP="001B15E6">
            <w:pPr>
              <w:jc w:val="both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lastRenderedPageBreak/>
              <w:t xml:space="preserve">Oferta podlega odrzuceniu na podstawie art. 226 ust. 1 pkt 5, ponieważ treść oferty jest niezgodna z warunkami zamówienia. Zaoferowany </w:t>
            </w:r>
            <w:proofErr w:type="spellStart"/>
            <w:r w:rsidRPr="00C50D9D">
              <w:rPr>
                <w:sz w:val="22"/>
                <w:szCs w:val="22"/>
              </w:rPr>
              <w:t>sprzet</w:t>
            </w:r>
            <w:proofErr w:type="spellEnd"/>
            <w:r w:rsidRPr="00C50D9D">
              <w:rPr>
                <w:sz w:val="22"/>
                <w:szCs w:val="22"/>
              </w:rPr>
              <w:t xml:space="preserve"> nie zawiera 2 szt. dysków SSD 8TB.</w:t>
            </w:r>
          </w:p>
        </w:tc>
      </w:tr>
      <w:tr w:rsidR="00BB1A14" w14:paraId="71FCCE03" w14:textId="77777777" w:rsidTr="001B15E6">
        <w:tc>
          <w:tcPr>
            <w:tcW w:w="779" w:type="dxa"/>
            <w:vAlign w:val="center"/>
          </w:tcPr>
          <w:p w14:paraId="3926CF2D" w14:textId="77777777" w:rsidR="00BB1A14" w:rsidRPr="002B6761" w:rsidRDefault="00BB1A14" w:rsidP="001B15E6">
            <w:pPr>
              <w:jc w:val="center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lastRenderedPageBreak/>
              <w:t>4</w:t>
            </w:r>
          </w:p>
          <w:p w14:paraId="20E6C27F" w14:textId="77777777" w:rsidR="00BB1A14" w:rsidRPr="002B6761" w:rsidRDefault="00BB1A14" w:rsidP="001B15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FC0511C" w14:textId="77777777" w:rsidR="00BB1A14" w:rsidRPr="002B6761" w:rsidRDefault="00BB1A14" w:rsidP="001B15E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50D9D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1FF48A3F" w14:textId="77777777" w:rsidR="00BB1A14" w:rsidRPr="002B6761" w:rsidRDefault="00BB1A14" w:rsidP="001B15E6">
            <w:pPr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Wolica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D9D">
              <w:rPr>
                <w:sz w:val="22"/>
                <w:szCs w:val="22"/>
              </w:rPr>
              <w:t>60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3685C05" w14:textId="77777777" w:rsidR="00BB1A14" w:rsidRPr="002B6761" w:rsidRDefault="00BB1A14" w:rsidP="001B15E6">
            <w:pPr>
              <w:spacing w:after="40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28-232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D9D">
              <w:rPr>
                <w:sz w:val="22"/>
                <w:szCs w:val="22"/>
              </w:rPr>
              <w:t>Łubnice</w:t>
            </w:r>
          </w:p>
        </w:tc>
        <w:tc>
          <w:tcPr>
            <w:tcW w:w="6413" w:type="dxa"/>
            <w:vAlign w:val="center"/>
          </w:tcPr>
          <w:p w14:paraId="559EEA15" w14:textId="77777777" w:rsidR="00BB1A14" w:rsidRPr="002B6761" w:rsidRDefault="00BB1A14" w:rsidP="001B15E6">
            <w:pPr>
              <w:spacing w:after="40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Art. 226 ust. 1 pkt 5</w:t>
            </w:r>
          </w:p>
          <w:p w14:paraId="4C86FF4B" w14:textId="77777777" w:rsidR="00BB1A14" w:rsidRPr="002B6761" w:rsidRDefault="00BB1A14" w:rsidP="001B15E6">
            <w:pPr>
              <w:jc w:val="both"/>
              <w:rPr>
                <w:sz w:val="22"/>
                <w:szCs w:val="22"/>
              </w:rPr>
            </w:pPr>
            <w:r w:rsidRPr="00C50D9D">
              <w:rPr>
                <w:sz w:val="22"/>
                <w:szCs w:val="22"/>
              </w:rPr>
              <w:t>Oferta podlega odrzuceniu na podstawie art. 226 ust. 1 pkt 5, ponieważ treść oferty jest niezgodna z warunkami zamówienia. Zaoferowany sprzęt nie zawiera 2 szt. dysków SSD 8TB</w:t>
            </w:r>
          </w:p>
        </w:tc>
      </w:tr>
    </w:tbl>
    <w:p w14:paraId="0A784D44" w14:textId="77777777" w:rsidR="00BB1A14" w:rsidRDefault="00BB1A14" w:rsidP="00BB1A14">
      <w:pPr>
        <w:spacing w:before="120" w:after="120"/>
        <w:jc w:val="both"/>
        <w:rPr>
          <w:color w:val="000000"/>
          <w:sz w:val="16"/>
          <w:szCs w:val="16"/>
        </w:rPr>
      </w:pPr>
    </w:p>
    <w:p w14:paraId="4438ED10" w14:textId="77777777" w:rsidR="00BB1A14" w:rsidRDefault="00BB1A14" w:rsidP="00BB1A14">
      <w:pPr>
        <w:spacing w:after="40" w:line="276" w:lineRule="auto"/>
        <w:jc w:val="both"/>
      </w:pPr>
      <w:r>
        <w:t>Informacja o terminie zawarcia umowy:</w:t>
      </w:r>
    </w:p>
    <w:p w14:paraId="56EB63F7" w14:textId="77777777" w:rsidR="00BB1A14" w:rsidRPr="00F33C66" w:rsidRDefault="00BB1A14" w:rsidP="00BB1A1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F59C28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188D5F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A33F1" w14:textId="77777777" w:rsidR="00FD3836" w:rsidRDefault="00FD3836">
      <w:r>
        <w:separator/>
      </w:r>
    </w:p>
  </w:endnote>
  <w:endnote w:type="continuationSeparator" w:id="0">
    <w:p w14:paraId="698E628B" w14:textId="77777777" w:rsidR="00FD3836" w:rsidRDefault="00FD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B22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37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8709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8B25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554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BCFCC" w14:textId="77777777" w:rsidR="00FD3836" w:rsidRDefault="00FD3836">
      <w:r>
        <w:separator/>
      </w:r>
    </w:p>
  </w:footnote>
  <w:footnote w:type="continuationSeparator" w:id="0">
    <w:p w14:paraId="3B01F80F" w14:textId="77777777" w:rsidR="00FD3836" w:rsidRDefault="00FD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3574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600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58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836"/>
    <w:rsid w:val="00005838"/>
    <w:rsid w:val="00022322"/>
    <w:rsid w:val="00036AD8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1A14"/>
    <w:rsid w:val="00BD2174"/>
    <w:rsid w:val="00C423DD"/>
    <w:rsid w:val="00C60D7B"/>
    <w:rsid w:val="00C65E53"/>
    <w:rsid w:val="00C7643A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D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0B2B3"/>
  <w15:chartTrackingRefBased/>
  <w15:docId w15:val="{D6815542-A90F-49A5-9AC2-DFFD5005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2023-09-07T08:17:00Z</cp:lastPrinted>
  <dcterms:created xsi:type="dcterms:W3CDTF">2023-09-07T08:16:00Z</dcterms:created>
  <dcterms:modified xsi:type="dcterms:W3CDTF">2023-09-07T08:18:00Z</dcterms:modified>
</cp:coreProperties>
</file>