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4105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4105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1055">
        <w:rPr>
          <w:sz w:val="22"/>
          <w:szCs w:val="22"/>
        </w:rPr>
        <w:t>2023-09-0</w:t>
      </w:r>
      <w:r w:rsidR="00555999">
        <w:rPr>
          <w:sz w:val="22"/>
          <w:szCs w:val="22"/>
        </w:rPr>
        <w:t>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41055" w:rsidRPr="00841055" w:rsidRDefault="00841055" w:rsidP="00FB7F50">
      <w:pPr>
        <w:spacing w:after="40"/>
        <w:rPr>
          <w:b/>
          <w:bCs/>
          <w:sz w:val="22"/>
          <w:szCs w:val="22"/>
        </w:rPr>
      </w:pPr>
      <w:r w:rsidRPr="00841055">
        <w:rPr>
          <w:b/>
          <w:bCs/>
          <w:sz w:val="22"/>
          <w:szCs w:val="22"/>
        </w:rPr>
        <w:t>Akademia Górniczo - Hutnicza</w:t>
      </w:r>
    </w:p>
    <w:p w:rsidR="00841055" w:rsidRPr="00841055" w:rsidRDefault="00841055" w:rsidP="00FB7F50">
      <w:pPr>
        <w:spacing w:after="40"/>
        <w:rPr>
          <w:b/>
          <w:bCs/>
          <w:sz w:val="22"/>
          <w:szCs w:val="22"/>
        </w:rPr>
      </w:pPr>
      <w:r w:rsidRPr="00841055">
        <w:rPr>
          <w:b/>
          <w:bCs/>
          <w:sz w:val="22"/>
          <w:szCs w:val="22"/>
        </w:rPr>
        <w:t>im. Stanisława Staszica w Krakowie</w:t>
      </w:r>
    </w:p>
    <w:p w:rsidR="00FB7F50" w:rsidRPr="002245BE" w:rsidRDefault="00841055" w:rsidP="00FB7F50">
      <w:pPr>
        <w:spacing w:after="40"/>
        <w:rPr>
          <w:b/>
          <w:bCs/>
          <w:sz w:val="22"/>
          <w:szCs w:val="22"/>
        </w:rPr>
      </w:pPr>
      <w:r w:rsidRPr="00841055">
        <w:rPr>
          <w:b/>
          <w:bCs/>
          <w:sz w:val="22"/>
          <w:szCs w:val="22"/>
        </w:rPr>
        <w:t>Dział Zamówień Publicznych</w:t>
      </w:r>
    </w:p>
    <w:p w:rsidR="00FB7F50" w:rsidRPr="002245BE" w:rsidRDefault="00841055" w:rsidP="00FB7F50">
      <w:pPr>
        <w:rPr>
          <w:sz w:val="22"/>
          <w:szCs w:val="22"/>
        </w:rPr>
      </w:pPr>
      <w:r w:rsidRPr="0084105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1055">
        <w:rPr>
          <w:sz w:val="22"/>
          <w:szCs w:val="22"/>
        </w:rPr>
        <w:t>30</w:t>
      </w:r>
    </w:p>
    <w:p w:rsidR="00FB7F50" w:rsidRPr="002245BE" w:rsidRDefault="00841055" w:rsidP="00FB7F50">
      <w:pPr>
        <w:rPr>
          <w:sz w:val="22"/>
          <w:szCs w:val="22"/>
        </w:rPr>
      </w:pPr>
      <w:r w:rsidRPr="0084105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105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41055" w:rsidRPr="00607F9B" w:rsidTr="00467D22">
        <w:trPr>
          <w:trHeight w:val="638"/>
        </w:trPr>
        <w:tc>
          <w:tcPr>
            <w:tcW w:w="959" w:type="dxa"/>
            <w:shd w:val="clear" w:color="auto" w:fill="auto"/>
          </w:tcPr>
          <w:p w:rsidR="00841055" w:rsidRPr="00607F9B" w:rsidRDefault="00841055" w:rsidP="00467D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1055" w:rsidRPr="00607F9B" w:rsidRDefault="00841055" w:rsidP="00467D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105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4105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1055">
              <w:rPr>
                <w:b/>
                <w:bCs/>
                <w:sz w:val="22"/>
                <w:szCs w:val="22"/>
              </w:rPr>
              <w:t>remont Systemu Sygnalizacji Pożarowej w budynku domu studenckiego DS3 "Akropol" w Krakowie KC-zp.272-388/23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1055">
              <w:rPr>
                <w:b/>
                <w:sz w:val="22"/>
                <w:szCs w:val="22"/>
              </w:rPr>
              <w:t>KC-zp.272-388/23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41055" w:rsidTr="00467D22">
        <w:trPr>
          <w:cantSplit/>
        </w:trPr>
        <w:tc>
          <w:tcPr>
            <w:tcW w:w="10150" w:type="dxa"/>
          </w:tcPr>
          <w:p w:rsidR="00841055" w:rsidRPr="00D26ED6" w:rsidRDefault="00841055" w:rsidP="00467D2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41055">
              <w:rPr>
                <w:b/>
                <w:sz w:val="22"/>
                <w:szCs w:val="22"/>
              </w:rPr>
              <w:t>DIGITEC Grzegorz Kowalik</w:t>
            </w:r>
          </w:p>
          <w:p w:rsidR="00841055" w:rsidRPr="009F0E5C" w:rsidRDefault="00841055" w:rsidP="00467D22">
            <w:pPr>
              <w:jc w:val="both"/>
              <w:rPr>
                <w:bCs/>
                <w:sz w:val="22"/>
                <w:szCs w:val="22"/>
              </w:rPr>
            </w:pPr>
            <w:r w:rsidRPr="00841055">
              <w:rPr>
                <w:bCs/>
                <w:sz w:val="22"/>
                <w:szCs w:val="22"/>
              </w:rPr>
              <w:t>ul. Mrozowa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105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1055" w:rsidRPr="009F0E5C" w:rsidRDefault="00841055" w:rsidP="00467D22">
            <w:pPr>
              <w:jc w:val="both"/>
              <w:rPr>
                <w:bCs/>
                <w:sz w:val="22"/>
                <w:szCs w:val="22"/>
              </w:rPr>
            </w:pPr>
            <w:r w:rsidRPr="00841055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1055">
              <w:rPr>
                <w:bCs/>
                <w:sz w:val="22"/>
                <w:szCs w:val="22"/>
              </w:rPr>
              <w:t>Kraków</w:t>
            </w:r>
          </w:p>
          <w:p w:rsidR="00841055" w:rsidRPr="00D26ED6" w:rsidRDefault="00841055" w:rsidP="00467D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41055" w:rsidRPr="00D26ED6" w:rsidRDefault="00841055" w:rsidP="00467D2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41055">
              <w:rPr>
                <w:sz w:val="22"/>
                <w:szCs w:val="22"/>
              </w:rPr>
              <w:t>remont Systemu Sygnalizacji Pożarowej w budynku domu studenckiego DS</w:t>
            </w:r>
            <w:bookmarkStart w:id="1" w:name="_GoBack"/>
            <w:bookmarkEnd w:id="1"/>
            <w:r w:rsidRPr="00841055">
              <w:rPr>
                <w:sz w:val="22"/>
                <w:szCs w:val="22"/>
              </w:rPr>
              <w:t>3 "Akropol" w Krakowie KC-zp.272-388/23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1055">
              <w:rPr>
                <w:b/>
                <w:sz w:val="22"/>
                <w:szCs w:val="22"/>
              </w:rPr>
              <w:t>844 560.00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41055" w:rsidRDefault="00841055" w:rsidP="00467D2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555999" w:rsidRPr="00756CDA" w:rsidRDefault="00915B9E" w:rsidP="00555999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555999" w:rsidRPr="00555999">
        <w:rPr>
          <w:color w:val="000000"/>
          <w:sz w:val="22"/>
          <w:szCs w:val="22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993"/>
        <w:gridCol w:w="1417"/>
        <w:gridCol w:w="1276"/>
      </w:tblGrid>
      <w:tr w:rsidR="00555999" w:rsidRPr="008567C7" w:rsidTr="00467D22">
        <w:trPr>
          <w:trHeight w:val="510"/>
        </w:trPr>
        <w:tc>
          <w:tcPr>
            <w:tcW w:w="709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670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555999" w:rsidRPr="008567C7" w:rsidRDefault="00555999" w:rsidP="00467D2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555999" w:rsidRPr="008567C7" w:rsidRDefault="00555999" w:rsidP="00467D2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276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55999" w:rsidRPr="008567C7" w:rsidTr="00467D22">
        <w:tc>
          <w:tcPr>
            <w:tcW w:w="709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center"/>
          </w:tcPr>
          <w:p w:rsidR="00555999" w:rsidRPr="002B6761" w:rsidRDefault="00555999" w:rsidP="00467D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/>
                <w:sz w:val="18"/>
                <w:szCs w:val="18"/>
              </w:rPr>
              <w:t>DIGITEC Grzegorz Kowalik</w:t>
            </w:r>
          </w:p>
          <w:p w:rsidR="00555999" w:rsidRPr="008567C7" w:rsidRDefault="00555999" w:rsidP="00467D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ul. 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5999" w:rsidRPr="001B7815" w:rsidRDefault="00555999" w:rsidP="00467D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55999" w:rsidRPr="008567C7" w:rsidTr="00467D22">
        <w:tc>
          <w:tcPr>
            <w:tcW w:w="709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center"/>
          </w:tcPr>
          <w:p w:rsidR="00555999" w:rsidRPr="002B6761" w:rsidRDefault="00555999" w:rsidP="00467D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/>
                <w:sz w:val="18"/>
                <w:szCs w:val="18"/>
              </w:rPr>
              <w:t>Małopolski ośrodek ochrony przeciwpożarowej Inter-</w:t>
            </w:r>
            <w:proofErr w:type="spellStart"/>
            <w:r w:rsidRPr="00FC778E">
              <w:rPr>
                <w:rFonts w:ascii="Times New Roman" w:hAnsi="Times New Roman" w:cs="Times New Roman"/>
                <w:b/>
                <w:sz w:val="18"/>
                <w:szCs w:val="18"/>
              </w:rPr>
              <w:t>poż</w:t>
            </w:r>
            <w:proofErr w:type="spellEnd"/>
            <w:r w:rsidRPr="00FC77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o.o.</w:t>
            </w:r>
          </w:p>
          <w:p w:rsidR="00555999" w:rsidRPr="008567C7" w:rsidRDefault="00555999" w:rsidP="00467D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107a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5999" w:rsidRPr="001B7815" w:rsidRDefault="00555999" w:rsidP="00467D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52,72</w:t>
            </w:r>
          </w:p>
        </w:tc>
        <w:tc>
          <w:tcPr>
            <w:tcW w:w="1417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92,72</w:t>
            </w:r>
          </w:p>
        </w:tc>
      </w:tr>
      <w:tr w:rsidR="00555999" w:rsidRPr="008567C7" w:rsidTr="00467D22">
        <w:tc>
          <w:tcPr>
            <w:tcW w:w="709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center"/>
          </w:tcPr>
          <w:p w:rsidR="00555999" w:rsidRPr="002B6761" w:rsidRDefault="00555999" w:rsidP="00467D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/>
                <w:sz w:val="18"/>
                <w:szCs w:val="18"/>
              </w:rPr>
              <w:t>IST Integracja Systemów Teletechnicznych Sp. z o.o.</w:t>
            </w:r>
          </w:p>
          <w:p w:rsidR="00555999" w:rsidRPr="008567C7" w:rsidRDefault="00555999" w:rsidP="00467D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Wandy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5999" w:rsidRPr="001B7815" w:rsidRDefault="00555999" w:rsidP="00467D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40-322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993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Verdana" w:hAnsi="Verdana"/>
                <w:sz w:val="14"/>
                <w:szCs w:val="14"/>
              </w:rPr>
              <w:t>*)</w:t>
            </w:r>
          </w:p>
        </w:tc>
        <w:tc>
          <w:tcPr>
            <w:tcW w:w="1417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Verdana" w:hAnsi="Verdana"/>
                <w:sz w:val="14"/>
                <w:szCs w:val="14"/>
              </w:rPr>
              <w:t>*)</w:t>
            </w:r>
          </w:p>
        </w:tc>
        <w:tc>
          <w:tcPr>
            <w:tcW w:w="1276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/>
                <w:sz w:val="14"/>
                <w:szCs w:val="14"/>
              </w:rPr>
              <w:t>*)</w:t>
            </w:r>
          </w:p>
        </w:tc>
      </w:tr>
      <w:tr w:rsidR="00555999" w:rsidRPr="008567C7" w:rsidTr="00467D22">
        <w:tc>
          <w:tcPr>
            <w:tcW w:w="709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center"/>
          </w:tcPr>
          <w:p w:rsidR="00555999" w:rsidRPr="002B6761" w:rsidRDefault="00555999" w:rsidP="00467D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/>
                <w:sz w:val="18"/>
                <w:szCs w:val="18"/>
              </w:rPr>
              <w:t>GRZEGORZ CISŁO</w:t>
            </w:r>
          </w:p>
          <w:p w:rsidR="00555999" w:rsidRPr="008567C7" w:rsidRDefault="00555999" w:rsidP="00467D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WIRSKIEGO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555999" w:rsidRPr="001B7815" w:rsidRDefault="00555999" w:rsidP="00467D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22-100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78E">
              <w:rPr>
                <w:rFonts w:ascii="Times New Roman" w:hAnsi="Times New Roman" w:cs="Times New Roman"/>
                <w:bCs/>
                <w:sz w:val="18"/>
                <w:szCs w:val="18"/>
              </w:rPr>
              <w:t>CHEŁM</w:t>
            </w:r>
          </w:p>
        </w:tc>
        <w:tc>
          <w:tcPr>
            <w:tcW w:w="993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t>*)</w:t>
            </w:r>
          </w:p>
        </w:tc>
        <w:tc>
          <w:tcPr>
            <w:tcW w:w="1417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Verdana" w:hAnsi="Verdana"/>
                <w:sz w:val="14"/>
                <w:szCs w:val="14"/>
              </w:rPr>
              <w:t>*)</w:t>
            </w:r>
          </w:p>
        </w:tc>
        <w:tc>
          <w:tcPr>
            <w:tcW w:w="1276" w:type="dxa"/>
            <w:vAlign w:val="center"/>
          </w:tcPr>
          <w:p w:rsidR="00555999" w:rsidRPr="008567C7" w:rsidRDefault="00555999" w:rsidP="00467D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78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/>
                <w:sz w:val="14"/>
                <w:szCs w:val="14"/>
              </w:rPr>
              <w:t>*)</w:t>
            </w:r>
          </w:p>
        </w:tc>
      </w:tr>
    </w:tbl>
    <w:p w:rsidR="00555999" w:rsidRDefault="00555999" w:rsidP="00555999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*) </w:t>
      </w:r>
      <w:r>
        <w:rPr>
          <w:color w:val="000000"/>
          <w:sz w:val="20"/>
          <w:szCs w:val="20"/>
        </w:rPr>
        <w:t>Zamawiający nie przyznawał punktów, ponieważ oferta została odrzucona</w:t>
      </w:r>
    </w:p>
    <w:p w:rsidR="00F960D7" w:rsidRDefault="00F960D7" w:rsidP="00555999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062" w:rsidRDefault="004E6062">
      <w:r>
        <w:separator/>
      </w:r>
    </w:p>
  </w:endnote>
  <w:endnote w:type="continuationSeparator" w:id="0">
    <w:p w:rsidR="004E6062" w:rsidRDefault="004E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062" w:rsidRDefault="004E6062">
      <w:r>
        <w:separator/>
      </w:r>
    </w:p>
  </w:footnote>
  <w:footnote w:type="continuationSeparator" w:id="0">
    <w:p w:rsidR="004E6062" w:rsidRDefault="004E6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06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6062"/>
    <w:rsid w:val="004E7234"/>
    <w:rsid w:val="0054734E"/>
    <w:rsid w:val="00555999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105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21F445"/>
  <w15:chartTrackingRefBased/>
  <w15:docId w15:val="{7C9C5242-153D-48B9-AF43-55CE70D2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4105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2023-09-06T11:52:00Z</dcterms:created>
  <dcterms:modified xsi:type="dcterms:W3CDTF">2023-09-06T11:53:00Z</dcterms:modified>
</cp:coreProperties>
</file>