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D619" w14:textId="77777777" w:rsidR="00FB7F50" w:rsidRPr="002245BE" w:rsidRDefault="007972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72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97251">
        <w:rPr>
          <w:sz w:val="22"/>
          <w:szCs w:val="22"/>
        </w:rPr>
        <w:t>2023-09-07</w:t>
      </w:r>
    </w:p>
    <w:p w14:paraId="597F69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FF4D56" w14:textId="77777777" w:rsidR="00797251" w:rsidRPr="00797251" w:rsidRDefault="00797251" w:rsidP="00FB7F50">
      <w:pPr>
        <w:spacing w:after="40"/>
        <w:rPr>
          <w:b/>
          <w:bCs/>
          <w:sz w:val="22"/>
          <w:szCs w:val="22"/>
        </w:rPr>
      </w:pPr>
      <w:r w:rsidRPr="00797251">
        <w:rPr>
          <w:b/>
          <w:bCs/>
          <w:sz w:val="22"/>
          <w:szCs w:val="22"/>
        </w:rPr>
        <w:t>Akademia Górniczo - Hutnicza</w:t>
      </w:r>
    </w:p>
    <w:p w14:paraId="68469D0E" w14:textId="77777777" w:rsidR="00797251" w:rsidRPr="00797251" w:rsidRDefault="00797251" w:rsidP="00FB7F50">
      <w:pPr>
        <w:spacing w:after="40"/>
        <w:rPr>
          <w:b/>
          <w:bCs/>
          <w:sz w:val="22"/>
          <w:szCs w:val="22"/>
        </w:rPr>
      </w:pPr>
      <w:r w:rsidRPr="00797251">
        <w:rPr>
          <w:b/>
          <w:bCs/>
          <w:sz w:val="22"/>
          <w:szCs w:val="22"/>
        </w:rPr>
        <w:t>im. Stanisława Staszica w Krakowie</w:t>
      </w:r>
    </w:p>
    <w:p w14:paraId="7804007E" w14:textId="77777777" w:rsidR="00FB7F50" w:rsidRPr="002245BE" w:rsidRDefault="00797251" w:rsidP="00FB7F50">
      <w:pPr>
        <w:spacing w:after="40"/>
        <w:rPr>
          <w:b/>
          <w:bCs/>
          <w:sz w:val="22"/>
          <w:szCs w:val="22"/>
        </w:rPr>
      </w:pPr>
      <w:r w:rsidRPr="00797251">
        <w:rPr>
          <w:b/>
          <w:bCs/>
          <w:sz w:val="22"/>
          <w:szCs w:val="22"/>
        </w:rPr>
        <w:t>Dział Zamówień Publicznych</w:t>
      </w:r>
    </w:p>
    <w:p w14:paraId="4C93DCE1" w14:textId="77777777" w:rsidR="00FB7F50" w:rsidRPr="002245BE" w:rsidRDefault="00797251" w:rsidP="00FB7F50">
      <w:pPr>
        <w:rPr>
          <w:sz w:val="22"/>
          <w:szCs w:val="22"/>
        </w:rPr>
      </w:pPr>
      <w:r w:rsidRPr="007972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97251">
        <w:rPr>
          <w:sz w:val="22"/>
          <w:szCs w:val="22"/>
        </w:rPr>
        <w:t>30</w:t>
      </w:r>
    </w:p>
    <w:p w14:paraId="5F8D8E5C" w14:textId="77777777" w:rsidR="00FB7F50" w:rsidRPr="002245BE" w:rsidRDefault="00797251" w:rsidP="00FB7F50">
      <w:pPr>
        <w:rPr>
          <w:sz w:val="22"/>
          <w:szCs w:val="22"/>
        </w:rPr>
      </w:pPr>
      <w:r w:rsidRPr="007972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97251">
        <w:rPr>
          <w:sz w:val="22"/>
          <w:szCs w:val="22"/>
        </w:rPr>
        <w:t>Kraków</w:t>
      </w:r>
    </w:p>
    <w:p w14:paraId="549B4B7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4AB119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7251" w:rsidRPr="00607F9B" w14:paraId="03A47211" w14:textId="77777777" w:rsidTr="00717E03">
        <w:trPr>
          <w:trHeight w:val="638"/>
        </w:trPr>
        <w:tc>
          <w:tcPr>
            <w:tcW w:w="959" w:type="dxa"/>
            <w:shd w:val="clear" w:color="auto" w:fill="auto"/>
          </w:tcPr>
          <w:p w14:paraId="11CE7CEA" w14:textId="77777777" w:rsidR="00797251" w:rsidRPr="00607F9B" w:rsidRDefault="00797251" w:rsidP="00717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9AD32F" w14:textId="20075D2F" w:rsidR="00797251" w:rsidRPr="00607F9B" w:rsidRDefault="00797251" w:rsidP="00717E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972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72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7251">
              <w:rPr>
                <w:b/>
                <w:bCs/>
                <w:sz w:val="22"/>
                <w:szCs w:val="22"/>
              </w:rPr>
              <w:t>dostawa urządzeń do systemu nagłośnienia Auli Głównej w pawilonie A-0 AGH - KC-zp.272-476/23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6B8AE4C" w14:textId="558E9A3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7251" w14:paraId="33BC8257" w14:textId="77777777" w:rsidTr="00717E03">
        <w:trPr>
          <w:cantSplit/>
        </w:trPr>
        <w:tc>
          <w:tcPr>
            <w:tcW w:w="10150" w:type="dxa"/>
          </w:tcPr>
          <w:p w14:paraId="06037553" w14:textId="77777777" w:rsidR="00797251" w:rsidRPr="00D26ED6" w:rsidRDefault="00797251" w:rsidP="00717E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97251">
              <w:rPr>
                <w:b/>
                <w:sz w:val="22"/>
                <w:szCs w:val="22"/>
              </w:rPr>
              <w:t>Poke</w:t>
            </w:r>
            <w:proofErr w:type="spellEnd"/>
            <w:r w:rsidRPr="0079725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97251">
              <w:rPr>
                <w:b/>
                <w:sz w:val="22"/>
                <w:szCs w:val="22"/>
              </w:rPr>
              <w:t>Yoke</w:t>
            </w:r>
            <w:proofErr w:type="spellEnd"/>
            <w:r w:rsidRPr="00797251">
              <w:rPr>
                <w:b/>
                <w:sz w:val="22"/>
                <w:szCs w:val="22"/>
              </w:rPr>
              <w:t xml:space="preserve"> Marcin Szopa</w:t>
            </w:r>
          </w:p>
          <w:p w14:paraId="4DB8B137" w14:textId="77777777" w:rsidR="00797251" w:rsidRPr="009F0E5C" w:rsidRDefault="00797251" w:rsidP="00717E03">
            <w:pPr>
              <w:jc w:val="both"/>
              <w:rPr>
                <w:bCs/>
                <w:sz w:val="22"/>
                <w:szCs w:val="22"/>
              </w:rPr>
            </w:pPr>
            <w:r w:rsidRPr="00797251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7251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73706F" w14:textId="77777777" w:rsidR="00797251" w:rsidRPr="009F0E5C" w:rsidRDefault="00797251" w:rsidP="00717E03">
            <w:pPr>
              <w:jc w:val="both"/>
              <w:rPr>
                <w:bCs/>
                <w:sz w:val="22"/>
                <w:szCs w:val="22"/>
              </w:rPr>
            </w:pPr>
            <w:r w:rsidRPr="00797251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7251">
              <w:rPr>
                <w:bCs/>
                <w:sz w:val="22"/>
                <w:szCs w:val="22"/>
              </w:rPr>
              <w:t>Bibice</w:t>
            </w:r>
          </w:p>
          <w:p w14:paraId="04AD29EB" w14:textId="77777777" w:rsidR="00797251" w:rsidRPr="00D26ED6" w:rsidRDefault="00797251" w:rsidP="00717E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2DDCD0" w14:textId="77777777" w:rsidR="00797251" w:rsidRPr="00D26ED6" w:rsidRDefault="00797251" w:rsidP="00717E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7251">
              <w:rPr>
                <w:sz w:val="22"/>
                <w:szCs w:val="22"/>
              </w:rPr>
              <w:t>dostawa urządzeń do systemu nagłośnienia Auli Głównej w pawilonie A-0 AGH - KC-zp.272-476/23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7251">
              <w:rPr>
                <w:b/>
                <w:sz w:val="22"/>
                <w:szCs w:val="22"/>
              </w:rPr>
              <w:t>44 895.00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47CD322" w14:textId="77777777" w:rsidR="00797251" w:rsidRDefault="00797251" w:rsidP="00717E0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E11CE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6979B8" w:rsidRPr="008567C7" w14:paraId="1834258E" w14:textId="77777777" w:rsidTr="006979B8">
        <w:trPr>
          <w:trHeight w:val="510"/>
        </w:trPr>
        <w:tc>
          <w:tcPr>
            <w:tcW w:w="595" w:type="pct"/>
            <w:vAlign w:val="center"/>
          </w:tcPr>
          <w:p w14:paraId="141F50FF" w14:textId="77777777" w:rsidR="006979B8" w:rsidRPr="008567C7" w:rsidRDefault="006979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072F026" w14:textId="77777777" w:rsidR="006979B8" w:rsidRPr="008567C7" w:rsidRDefault="006979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473AD69" w14:textId="77777777" w:rsidR="006979B8" w:rsidRPr="008567C7" w:rsidRDefault="006979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4D05330" w14:textId="77777777" w:rsidR="006979B8" w:rsidRPr="008567C7" w:rsidRDefault="006979B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2E8CE03" w14:textId="77777777" w:rsidR="006979B8" w:rsidRPr="008567C7" w:rsidRDefault="006979B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979B8" w:rsidRPr="008567C7" w14:paraId="375566E1" w14:textId="77777777" w:rsidTr="006979B8">
        <w:tc>
          <w:tcPr>
            <w:tcW w:w="595" w:type="pct"/>
            <w:vAlign w:val="center"/>
          </w:tcPr>
          <w:p w14:paraId="2391719C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DC029EB" w14:textId="77777777" w:rsidR="006979B8" w:rsidRPr="002B6761" w:rsidRDefault="006979B8" w:rsidP="00717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14:paraId="7014D158" w14:textId="77777777" w:rsidR="006979B8" w:rsidRPr="008567C7" w:rsidRDefault="006979B8" w:rsidP="00717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B006EA" w14:textId="77777777" w:rsidR="006979B8" w:rsidRPr="001B7815" w:rsidRDefault="006979B8" w:rsidP="00717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952" w:type="pct"/>
            <w:vAlign w:val="center"/>
          </w:tcPr>
          <w:p w14:paraId="21063938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6CDD6A4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15FE808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979B8" w:rsidRPr="008567C7" w14:paraId="67CFE668" w14:textId="77777777" w:rsidTr="006979B8">
        <w:tc>
          <w:tcPr>
            <w:tcW w:w="595" w:type="pct"/>
            <w:vAlign w:val="center"/>
          </w:tcPr>
          <w:p w14:paraId="625895C3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7B763360" w14:textId="77777777" w:rsidR="006979B8" w:rsidRPr="002B6761" w:rsidRDefault="006979B8" w:rsidP="00717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>KONVERTA SPÓŁKA Z OGRANICZONĄ ODPOWIEDZIALNOŚCIĄ</w:t>
            </w:r>
          </w:p>
          <w:p w14:paraId="009DEC67" w14:textId="77777777" w:rsidR="006979B8" w:rsidRPr="008567C7" w:rsidRDefault="006979B8" w:rsidP="00717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14:paraId="4582EF14" w14:textId="77777777" w:rsidR="006979B8" w:rsidRPr="001B7815" w:rsidRDefault="006979B8" w:rsidP="00717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952" w:type="pct"/>
            <w:vAlign w:val="center"/>
          </w:tcPr>
          <w:p w14:paraId="4B1AACEE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35,31</w:t>
            </w:r>
          </w:p>
        </w:tc>
        <w:tc>
          <w:tcPr>
            <w:tcW w:w="952" w:type="pct"/>
            <w:vAlign w:val="center"/>
          </w:tcPr>
          <w:p w14:paraId="59690385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15" w:type="pct"/>
            <w:vAlign w:val="center"/>
          </w:tcPr>
          <w:p w14:paraId="2A4D0545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55,31</w:t>
            </w:r>
          </w:p>
        </w:tc>
      </w:tr>
      <w:tr w:rsidR="006979B8" w:rsidRPr="008567C7" w14:paraId="2ECAE8EA" w14:textId="77777777" w:rsidTr="006979B8">
        <w:tc>
          <w:tcPr>
            <w:tcW w:w="595" w:type="pct"/>
            <w:vAlign w:val="center"/>
          </w:tcPr>
          <w:p w14:paraId="2DC7026B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6B48628" w14:textId="77777777" w:rsidR="006979B8" w:rsidRPr="002B6761" w:rsidRDefault="006979B8" w:rsidP="00717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>ProfiAudio</w:t>
            </w:r>
            <w:proofErr w:type="spellEnd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IP Zbigniew Pogorzelski</w:t>
            </w:r>
          </w:p>
          <w:p w14:paraId="5A9EF92D" w14:textId="77777777" w:rsidR="00BF5CD0" w:rsidRDefault="00BF5CD0" w:rsidP="00BF5C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Pogodna 21</w:t>
            </w:r>
          </w:p>
          <w:p w14:paraId="025574B0" w14:textId="1FCA2158" w:rsidR="006979B8" w:rsidRPr="001B7815" w:rsidRDefault="00BF5CD0" w:rsidP="00BF5C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05-077 Warszawa</w:t>
            </w:r>
          </w:p>
        </w:tc>
        <w:tc>
          <w:tcPr>
            <w:tcW w:w="952" w:type="pct"/>
            <w:vAlign w:val="center"/>
          </w:tcPr>
          <w:p w14:paraId="236A2E20" w14:textId="5450BB79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3B783F38" w14:textId="646D7FC2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051FC4BB" w14:textId="266D4D33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6979B8" w:rsidRPr="008567C7" w14:paraId="6F155CA1" w14:textId="77777777" w:rsidTr="006979B8">
        <w:tc>
          <w:tcPr>
            <w:tcW w:w="595" w:type="pct"/>
            <w:vAlign w:val="center"/>
          </w:tcPr>
          <w:p w14:paraId="39562E94" w14:textId="77777777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A45A7E0" w14:textId="77777777" w:rsidR="006979B8" w:rsidRPr="002B6761" w:rsidRDefault="006979B8" w:rsidP="00717E0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>Kraftmann</w:t>
            </w:r>
            <w:proofErr w:type="spellEnd"/>
            <w:r w:rsidRPr="0079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Cezary Czerny</w:t>
            </w:r>
          </w:p>
          <w:p w14:paraId="1D461A7D" w14:textId="77777777" w:rsidR="006979B8" w:rsidRPr="008567C7" w:rsidRDefault="006979B8" w:rsidP="00717E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Kabrioletu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72E648" w14:textId="77777777" w:rsidR="006979B8" w:rsidRPr="001B7815" w:rsidRDefault="006979B8" w:rsidP="00717E0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03-117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725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43F92CD3" w14:textId="4ADFFA5B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49397E3B" w14:textId="10BCFB89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48AB4F7D" w14:textId="558EEE0E" w:rsidR="006979B8" w:rsidRPr="008567C7" w:rsidRDefault="006979B8" w:rsidP="00717E0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725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18F84C0" w14:textId="0B311066" w:rsidR="00E85D70" w:rsidRDefault="006979B8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19E481C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E52B84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4DF05" w14:textId="77777777" w:rsidR="00D050C3" w:rsidRDefault="00D050C3">
      <w:r>
        <w:separator/>
      </w:r>
    </w:p>
  </w:endnote>
  <w:endnote w:type="continuationSeparator" w:id="0">
    <w:p w14:paraId="20D96F82" w14:textId="77777777" w:rsidR="00D050C3" w:rsidRDefault="00D05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841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DA5C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BE0C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F172E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CEC0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ACEDB" w14:textId="77777777" w:rsidR="00D050C3" w:rsidRDefault="00D050C3">
      <w:r>
        <w:separator/>
      </w:r>
    </w:p>
  </w:footnote>
  <w:footnote w:type="continuationSeparator" w:id="0">
    <w:p w14:paraId="4C808171" w14:textId="77777777" w:rsidR="00D050C3" w:rsidRDefault="00D05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0DF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152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CB45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0C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9B8"/>
    <w:rsid w:val="006B585D"/>
    <w:rsid w:val="006E3089"/>
    <w:rsid w:val="00712C39"/>
    <w:rsid w:val="0075025B"/>
    <w:rsid w:val="00756CDA"/>
    <w:rsid w:val="0079725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5CD0"/>
    <w:rsid w:val="00C423DD"/>
    <w:rsid w:val="00C60D7B"/>
    <w:rsid w:val="00C65E53"/>
    <w:rsid w:val="00CA0B33"/>
    <w:rsid w:val="00CA3511"/>
    <w:rsid w:val="00CC324B"/>
    <w:rsid w:val="00D01E5B"/>
    <w:rsid w:val="00D04203"/>
    <w:rsid w:val="00D050C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3FBB75"/>
  <w15:chartTrackingRefBased/>
  <w15:docId w15:val="{3827E464-00C0-4832-A1A9-F633F564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F5CD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2023-09-07T12:59:00Z</cp:lastPrinted>
  <dcterms:created xsi:type="dcterms:W3CDTF">2023-09-07T12:59:00Z</dcterms:created>
  <dcterms:modified xsi:type="dcterms:W3CDTF">2023-09-07T12:59:00Z</dcterms:modified>
</cp:coreProperties>
</file>