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FA7AF" w14:textId="77777777" w:rsidR="00D665F5" w:rsidRPr="00355C9D" w:rsidRDefault="00C6144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6144A">
        <w:rPr>
          <w:rFonts w:ascii="Arial" w:hAnsi="Arial" w:cs="Arial"/>
          <w:sz w:val="24"/>
          <w:szCs w:val="24"/>
        </w:rPr>
        <w:t>Niepołomice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6144A">
        <w:rPr>
          <w:rFonts w:ascii="Arial" w:hAnsi="Arial" w:cs="Arial"/>
          <w:sz w:val="24"/>
          <w:szCs w:val="24"/>
        </w:rPr>
        <w:t>2023-09-12</w:t>
      </w:r>
    </w:p>
    <w:p w14:paraId="6E00CD19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FC920E8" w14:textId="77777777" w:rsidR="00D665F5" w:rsidRPr="00355C9D" w:rsidRDefault="00C6144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6144A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5200429D" w14:textId="77777777" w:rsidR="00D665F5" w:rsidRPr="00355C9D" w:rsidRDefault="00C6144A" w:rsidP="00D665F5">
      <w:pPr>
        <w:rPr>
          <w:rFonts w:ascii="Arial" w:hAnsi="Arial" w:cs="Arial"/>
          <w:sz w:val="24"/>
          <w:szCs w:val="24"/>
        </w:rPr>
      </w:pPr>
      <w:r w:rsidRPr="00C6144A">
        <w:rPr>
          <w:rFonts w:ascii="Arial" w:hAnsi="Arial" w:cs="Arial"/>
          <w:sz w:val="24"/>
          <w:szCs w:val="24"/>
        </w:rPr>
        <w:t>Pl. Zwycięstwa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6144A">
        <w:rPr>
          <w:rFonts w:ascii="Arial" w:hAnsi="Arial" w:cs="Arial"/>
          <w:sz w:val="24"/>
          <w:szCs w:val="24"/>
        </w:rPr>
        <w:t>13</w:t>
      </w:r>
    </w:p>
    <w:p w14:paraId="6F08752C" w14:textId="77777777" w:rsidR="00D665F5" w:rsidRPr="00355C9D" w:rsidRDefault="00C6144A" w:rsidP="00D665F5">
      <w:pPr>
        <w:rPr>
          <w:rFonts w:ascii="Arial" w:hAnsi="Arial" w:cs="Arial"/>
          <w:sz w:val="24"/>
          <w:szCs w:val="24"/>
        </w:rPr>
      </w:pPr>
      <w:r w:rsidRPr="00C6144A">
        <w:rPr>
          <w:rFonts w:ascii="Arial" w:hAnsi="Arial" w:cs="Arial"/>
          <w:sz w:val="24"/>
          <w:szCs w:val="24"/>
        </w:rPr>
        <w:t>32-005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6144A">
        <w:rPr>
          <w:rFonts w:ascii="Arial" w:hAnsi="Arial" w:cs="Arial"/>
          <w:sz w:val="24"/>
          <w:szCs w:val="24"/>
        </w:rPr>
        <w:t>Niepołomice</w:t>
      </w:r>
    </w:p>
    <w:p w14:paraId="328407A8" w14:textId="50B0B5CC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</w:p>
    <w:p w14:paraId="738453FA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696A2D2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6144A" w:rsidRPr="00C6144A">
        <w:rPr>
          <w:rFonts w:ascii="Arial" w:hAnsi="Arial" w:cs="Arial"/>
          <w:b/>
          <w:sz w:val="24"/>
          <w:szCs w:val="24"/>
        </w:rPr>
        <w:t>ZP.271.20.2023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BF115A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AD8667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ADF7895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A21E37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112119D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DE80D84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6144A" w:rsidRPr="00C6144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6144A" w:rsidRPr="00C6144A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0A5B4956" w14:textId="65D345D1" w:rsidR="00A80738" w:rsidRPr="00355C9D" w:rsidRDefault="00C6144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6144A">
        <w:rPr>
          <w:rFonts w:ascii="Arial" w:hAnsi="Arial" w:cs="Arial"/>
          <w:b/>
          <w:szCs w:val="24"/>
        </w:rPr>
        <w:t xml:space="preserve">Budowa </w:t>
      </w:r>
      <w:proofErr w:type="spellStart"/>
      <w:r w:rsidR="00877824" w:rsidRPr="00C6144A">
        <w:rPr>
          <w:rFonts w:ascii="Arial" w:hAnsi="Arial" w:cs="Arial"/>
          <w:b/>
          <w:szCs w:val="24"/>
        </w:rPr>
        <w:t>sk</w:t>
      </w:r>
      <w:r w:rsidR="00877824">
        <w:rPr>
          <w:rFonts w:ascii="Arial" w:hAnsi="Arial" w:cs="Arial"/>
          <w:b/>
          <w:szCs w:val="24"/>
        </w:rPr>
        <w:t>ateparku</w:t>
      </w:r>
      <w:proofErr w:type="spellEnd"/>
      <w:r w:rsidRPr="00C6144A">
        <w:rPr>
          <w:rFonts w:ascii="Arial" w:hAnsi="Arial" w:cs="Arial"/>
          <w:b/>
          <w:szCs w:val="24"/>
        </w:rPr>
        <w:t xml:space="preserve"> na Błoniach w Niepołomicach</w:t>
      </w:r>
    </w:p>
    <w:p w14:paraId="6B192D8C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6144A" w:rsidRPr="00C6144A">
        <w:rPr>
          <w:rFonts w:ascii="Arial" w:hAnsi="Arial" w:cs="Arial"/>
          <w:sz w:val="24"/>
          <w:szCs w:val="24"/>
        </w:rPr>
        <w:t>(</w:t>
      </w:r>
      <w:proofErr w:type="spellStart"/>
      <w:r w:rsidR="00C6144A" w:rsidRPr="00C6144A">
        <w:rPr>
          <w:rFonts w:ascii="Arial" w:hAnsi="Arial" w:cs="Arial"/>
          <w:sz w:val="24"/>
          <w:szCs w:val="24"/>
        </w:rPr>
        <w:t>t.j</w:t>
      </w:r>
      <w:proofErr w:type="spellEnd"/>
      <w:r w:rsidR="00C6144A" w:rsidRPr="00C6144A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FF554BD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6144A" w:rsidRPr="00C6144A">
        <w:rPr>
          <w:rFonts w:ascii="Arial" w:hAnsi="Arial" w:cs="Arial"/>
          <w:sz w:val="24"/>
          <w:szCs w:val="24"/>
        </w:rPr>
        <w:t>12/09/2023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6144A" w:rsidRPr="00C6144A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5217F215" w14:textId="77777777" w:rsidTr="003F57CD">
        <w:tc>
          <w:tcPr>
            <w:tcW w:w="993" w:type="dxa"/>
            <w:shd w:val="clear" w:color="auto" w:fill="auto"/>
            <w:vAlign w:val="center"/>
          </w:tcPr>
          <w:p w14:paraId="41C09A52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4ED167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8331BC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C6144A" w:rsidRPr="00355C9D" w14:paraId="263B20C1" w14:textId="77777777" w:rsidTr="006066F6">
        <w:tc>
          <w:tcPr>
            <w:tcW w:w="993" w:type="dxa"/>
            <w:shd w:val="clear" w:color="auto" w:fill="auto"/>
            <w:vAlign w:val="center"/>
          </w:tcPr>
          <w:p w14:paraId="7BAEE1F9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F1FFF32" w14:textId="77777777" w:rsidR="00C6144A" w:rsidRPr="00355C9D" w:rsidRDefault="00C6144A" w:rsidP="006066F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6144A">
              <w:rPr>
                <w:rFonts w:ascii="Arial" w:hAnsi="Arial" w:cs="Arial"/>
              </w:rPr>
              <w:t>Topatotera</w:t>
            </w:r>
            <w:proofErr w:type="spellEnd"/>
            <w:r w:rsidRPr="00C6144A">
              <w:rPr>
                <w:rFonts w:ascii="Arial" w:hAnsi="Arial" w:cs="Arial"/>
              </w:rPr>
              <w:t xml:space="preserve"> Spółka Z ograniczoną odpowiedzialnością</w:t>
            </w:r>
          </w:p>
          <w:p w14:paraId="098E172E" w14:textId="451799DE" w:rsidR="00C6144A" w:rsidRPr="00355C9D" w:rsidRDefault="00877824" w:rsidP="006066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C6144A" w:rsidRPr="00C6144A">
              <w:rPr>
                <w:rFonts w:ascii="Arial" w:hAnsi="Arial" w:cs="Arial"/>
              </w:rPr>
              <w:t>Floriana</w:t>
            </w:r>
            <w:r w:rsidR="00C6144A" w:rsidRPr="00355C9D">
              <w:rPr>
                <w:rFonts w:ascii="Arial" w:hAnsi="Arial" w:cs="Arial"/>
              </w:rPr>
              <w:t xml:space="preserve"> </w:t>
            </w:r>
            <w:r w:rsidR="00C6144A" w:rsidRPr="00C6144A">
              <w:rPr>
                <w:rFonts w:ascii="Arial" w:hAnsi="Arial" w:cs="Arial"/>
              </w:rPr>
              <w:t>7</w:t>
            </w:r>
            <w:r w:rsidR="00C6144A" w:rsidRPr="00355C9D">
              <w:rPr>
                <w:rFonts w:ascii="Arial" w:hAnsi="Arial" w:cs="Arial"/>
              </w:rPr>
              <w:t xml:space="preserve"> </w:t>
            </w:r>
          </w:p>
          <w:p w14:paraId="2B1BF67C" w14:textId="77777777" w:rsidR="00C6144A" w:rsidRPr="00355C9D" w:rsidRDefault="00C6144A" w:rsidP="006066F6">
            <w:pPr>
              <w:spacing w:after="80"/>
              <w:jc w:val="both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44-190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6144A">
              <w:rPr>
                <w:rFonts w:ascii="Arial" w:hAnsi="Arial" w:cs="Arial"/>
              </w:rPr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CBC46B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1 600 123.13 zł</w:t>
            </w:r>
          </w:p>
        </w:tc>
      </w:tr>
      <w:tr w:rsidR="00C6144A" w:rsidRPr="00355C9D" w14:paraId="73DCF79F" w14:textId="77777777" w:rsidTr="006066F6">
        <w:tc>
          <w:tcPr>
            <w:tcW w:w="993" w:type="dxa"/>
            <w:shd w:val="clear" w:color="auto" w:fill="auto"/>
            <w:vAlign w:val="center"/>
          </w:tcPr>
          <w:p w14:paraId="45644489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2A60CFE" w14:textId="77777777" w:rsidR="00C6144A" w:rsidRPr="00355C9D" w:rsidRDefault="00C6144A" w:rsidP="006066F6">
            <w:pPr>
              <w:spacing w:before="80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DOMBUD ANNA ZADOROŻNA RYSZARD ZADOROŻNY SPÓŁKA JAWNA</w:t>
            </w:r>
          </w:p>
          <w:p w14:paraId="274D4238" w14:textId="271B2536" w:rsidR="00C6144A" w:rsidRPr="00355C9D" w:rsidRDefault="00877824" w:rsidP="006066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Chorzowska</w:t>
            </w:r>
            <w:r w:rsidR="00C6144A" w:rsidRPr="00355C9D">
              <w:rPr>
                <w:rFonts w:ascii="Arial" w:hAnsi="Arial" w:cs="Arial"/>
              </w:rPr>
              <w:t xml:space="preserve"> </w:t>
            </w:r>
            <w:r w:rsidR="00C6144A" w:rsidRPr="00C6144A">
              <w:rPr>
                <w:rFonts w:ascii="Arial" w:hAnsi="Arial" w:cs="Arial"/>
              </w:rPr>
              <w:t>64</w:t>
            </w:r>
            <w:r w:rsidR="00C6144A" w:rsidRPr="00355C9D">
              <w:rPr>
                <w:rFonts w:ascii="Arial" w:hAnsi="Arial" w:cs="Arial"/>
              </w:rPr>
              <w:t xml:space="preserve"> </w:t>
            </w:r>
          </w:p>
          <w:p w14:paraId="59F21EEE" w14:textId="77777777" w:rsidR="00C6144A" w:rsidRPr="00355C9D" w:rsidRDefault="00C6144A" w:rsidP="006066F6">
            <w:pPr>
              <w:spacing w:after="80"/>
              <w:jc w:val="both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44-100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6144A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998054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1 467 697.50 zł</w:t>
            </w:r>
          </w:p>
        </w:tc>
      </w:tr>
      <w:tr w:rsidR="00C6144A" w:rsidRPr="00355C9D" w14:paraId="0FC167B1" w14:textId="77777777" w:rsidTr="006066F6">
        <w:tc>
          <w:tcPr>
            <w:tcW w:w="993" w:type="dxa"/>
            <w:shd w:val="clear" w:color="auto" w:fill="auto"/>
            <w:vAlign w:val="center"/>
          </w:tcPr>
          <w:p w14:paraId="7F14782F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F5392CB" w14:textId="77777777" w:rsidR="00C6144A" w:rsidRPr="00355C9D" w:rsidRDefault="00C6144A" w:rsidP="006066F6">
            <w:pPr>
              <w:spacing w:before="80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Budownictwo Mosty Drogi BMD Sp. z o.o.</w:t>
            </w:r>
          </w:p>
          <w:p w14:paraId="543348FE" w14:textId="65076C5C" w:rsidR="00C6144A" w:rsidRPr="00355C9D" w:rsidRDefault="00877824" w:rsidP="006066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C6144A" w:rsidRPr="00C6144A">
              <w:rPr>
                <w:rFonts w:ascii="Arial" w:hAnsi="Arial" w:cs="Arial"/>
              </w:rPr>
              <w:t>Lwowska</w:t>
            </w:r>
            <w:r w:rsidR="00C6144A" w:rsidRPr="00355C9D">
              <w:rPr>
                <w:rFonts w:ascii="Arial" w:hAnsi="Arial" w:cs="Arial"/>
              </w:rPr>
              <w:t xml:space="preserve"> </w:t>
            </w:r>
            <w:r w:rsidR="00C6144A" w:rsidRPr="00C6144A">
              <w:rPr>
                <w:rFonts w:ascii="Arial" w:hAnsi="Arial" w:cs="Arial"/>
              </w:rPr>
              <w:t>135/6</w:t>
            </w:r>
            <w:r w:rsidR="00C6144A" w:rsidRPr="00355C9D">
              <w:rPr>
                <w:rFonts w:ascii="Arial" w:hAnsi="Arial" w:cs="Arial"/>
              </w:rPr>
              <w:t xml:space="preserve"> </w:t>
            </w:r>
          </w:p>
          <w:p w14:paraId="4E840A8B" w14:textId="77777777" w:rsidR="00C6144A" w:rsidRPr="00355C9D" w:rsidRDefault="00C6144A" w:rsidP="006066F6">
            <w:pPr>
              <w:spacing w:after="80"/>
              <w:jc w:val="both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33-300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6144A">
              <w:rPr>
                <w:rFonts w:ascii="Arial" w:hAnsi="Arial" w:cs="Arial"/>
              </w:rPr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956145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1 188 700.00 zł</w:t>
            </w:r>
          </w:p>
        </w:tc>
      </w:tr>
      <w:tr w:rsidR="00C6144A" w:rsidRPr="00355C9D" w14:paraId="70D0F714" w14:textId="77777777" w:rsidTr="006066F6">
        <w:tc>
          <w:tcPr>
            <w:tcW w:w="993" w:type="dxa"/>
            <w:shd w:val="clear" w:color="auto" w:fill="auto"/>
            <w:vAlign w:val="center"/>
          </w:tcPr>
          <w:p w14:paraId="09B399B1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4A1BCB1B" w14:textId="77777777" w:rsidR="00C6144A" w:rsidRPr="00355C9D" w:rsidRDefault="00C6144A" w:rsidP="006066F6">
            <w:pPr>
              <w:spacing w:before="80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ALTRAMPS Tomasz Brzozowski</w:t>
            </w:r>
          </w:p>
          <w:p w14:paraId="274BA04E" w14:textId="49F5F9F8" w:rsidR="00C6144A" w:rsidRPr="00355C9D" w:rsidRDefault="00877824" w:rsidP="006066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C6144A" w:rsidRPr="00C6144A">
              <w:rPr>
                <w:rFonts w:ascii="Arial" w:hAnsi="Arial" w:cs="Arial"/>
              </w:rPr>
              <w:t>1 Maja</w:t>
            </w:r>
            <w:r w:rsidR="00C6144A" w:rsidRPr="00355C9D">
              <w:rPr>
                <w:rFonts w:ascii="Arial" w:hAnsi="Arial" w:cs="Arial"/>
              </w:rPr>
              <w:t xml:space="preserve"> </w:t>
            </w:r>
            <w:r w:rsidR="00C6144A" w:rsidRPr="00C6144A">
              <w:rPr>
                <w:rFonts w:ascii="Arial" w:hAnsi="Arial" w:cs="Arial"/>
              </w:rPr>
              <w:t>59A</w:t>
            </w:r>
            <w:r w:rsidR="00C6144A" w:rsidRPr="00355C9D">
              <w:rPr>
                <w:rFonts w:ascii="Arial" w:hAnsi="Arial" w:cs="Arial"/>
              </w:rPr>
              <w:t xml:space="preserve"> </w:t>
            </w:r>
          </w:p>
          <w:p w14:paraId="1B518D7B" w14:textId="77777777" w:rsidR="00C6144A" w:rsidRPr="00355C9D" w:rsidRDefault="00C6144A" w:rsidP="006066F6">
            <w:pPr>
              <w:spacing w:after="80"/>
              <w:jc w:val="both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32-540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6144A">
              <w:rPr>
                <w:rFonts w:ascii="Arial" w:hAnsi="Arial" w:cs="Arial"/>
              </w:rPr>
              <w:t>Trzebinia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D638E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1 968 000.00 zł</w:t>
            </w:r>
          </w:p>
        </w:tc>
      </w:tr>
      <w:tr w:rsidR="00C6144A" w:rsidRPr="00355C9D" w14:paraId="3446CD87" w14:textId="77777777" w:rsidTr="006066F6">
        <w:tc>
          <w:tcPr>
            <w:tcW w:w="993" w:type="dxa"/>
            <w:shd w:val="clear" w:color="auto" w:fill="auto"/>
            <w:vAlign w:val="center"/>
          </w:tcPr>
          <w:p w14:paraId="1BA3B8D2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72F6222F" w14:textId="0884EB42" w:rsidR="00C6144A" w:rsidRPr="00355C9D" w:rsidRDefault="00C6144A" w:rsidP="006066F6">
            <w:pPr>
              <w:spacing w:before="80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 xml:space="preserve">Przedsiębiorstwo </w:t>
            </w:r>
            <w:proofErr w:type="spellStart"/>
            <w:r w:rsidRPr="00C6144A">
              <w:rPr>
                <w:rFonts w:ascii="Arial" w:hAnsi="Arial" w:cs="Arial"/>
              </w:rPr>
              <w:t>Inżynieryjno</w:t>
            </w:r>
            <w:proofErr w:type="spellEnd"/>
            <w:r w:rsidR="00877824">
              <w:rPr>
                <w:rFonts w:ascii="Arial" w:hAnsi="Arial" w:cs="Arial"/>
              </w:rPr>
              <w:t xml:space="preserve"> </w:t>
            </w:r>
            <w:r w:rsidRPr="00C6144A">
              <w:rPr>
                <w:rFonts w:ascii="Arial" w:hAnsi="Arial" w:cs="Arial"/>
              </w:rPr>
              <w:t xml:space="preserve">Budowlane </w:t>
            </w:r>
            <w:proofErr w:type="spellStart"/>
            <w:r w:rsidRPr="00C6144A">
              <w:rPr>
                <w:rFonts w:ascii="Arial" w:hAnsi="Arial" w:cs="Arial"/>
              </w:rPr>
              <w:t>Inż</w:t>
            </w:r>
            <w:proofErr w:type="spellEnd"/>
            <w:r w:rsidRPr="00C6144A">
              <w:rPr>
                <w:rFonts w:ascii="Arial" w:hAnsi="Arial" w:cs="Arial"/>
              </w:rPr>
              <w:t>-</w:t>
            </w:r>
            <w:proofErr w:type="spellStart"/>
            <w:r w:rsidRPr="00C6144A">
              <w:rPr>
                <w:rFonts w:ascii="Arial" w:hAnsi="Arial" w:cs="Arial"/>
              </w:rPr>
              <w:t>wod</w:t>
            </w:r>
            <w:proofErr w:type="spellEnd"/>
            <w:r w:rsidRPr="00C6144A">
              <w:rPr>
                <w:rFonts w:ascii="Arial" w:hAnsi="Arial" w:cs="Arial"/>
              </w:rPr>
              <w:t>-bud Sp. z o.o.</w:t>
            </w:r>
          </w:p>
          <w:p w14:paraId="678A535E" w14:textId="599B27D1" w:rsidR="00C6144A" w:rsidRPr="00355C9D" w:rsidRDefault="00877824" w:rsidP="006066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C6144A" w:rsidRPr="00C6144A">
              <w:rPr>
                <w:rFonts w:ascii="Arial" w:hAnsi="Arial" w:cs="Arial"/>
              </w:rPr>
              <w:t>Nowickiego</w:t>
            </w:r>
            <w:r w:rsidR="00C6144A" w:rsidRPr="00355C9D">
              <w:rPr>
                <w:rFonts w:ascii="Arial" w:hAnsi="Arial" w:cs="Arial"/>
              </w:rPr>
              <w:t xml:space="preserve"> </w:t>
            </w:r>
            <w:r w:rsidR="00C6144A" w:rsidRPr="00C6144A">
              <w:rPr>
                <w:rFonts w:ascii="Arial" w:hAnsi="Arial" w:cs="Arial"/>
              </w:rPr>
              <w:t>8</w:t>
            </w:r>
            <w:r w:rsidR="00C6144A" w:rsidRPr="00355C9D">
              <w:rPr>
                <w:rFonts w:ascii="Arial" w:hAnsi="Arial" w:cs="Arial"/>
              </w:rPr>
              <w:t xml:space="preserve"> </w:t>
            </w:r>
          </w:p>
          <w:p w14:paraId="40AD2560" w14:textId="77777777" w:rsidR="00C6144A" w:rsidRPr="00355C9D" w:rsidRDefault="00C6144A" w:rsidP="006066F6">
            <w:pPr>
              <w:spacing w:after="80"/>
              <w:jc w:val="both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20-817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6144A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7FA0C0" w14:textId="77777777" w:rsidR="00C6144A" w:rsidRPr="00355C9D" w:rsidRDefault="00C6144A" w:rsidP="006066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6144A">
              <w:rPr>
                <w:rFonts w:ascii="Arial" w:hAnsi="Arial" w:cs="Arial"/>
              </w:rPr>
              <w:t>1 119 915.00 zł</w:t>
            </w:r>
          </w:p>
        </w:tc>
      </w:tr>
    </w:tbl>
    <w:p w14:paraId="1B477D7A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0A56519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4243745" w14:textId="49ECA852" w:rsidR="00A80738" w:rsidRPr="00355C9D" w:rsidRDefault="00A80738" w:rsidP="00877824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09060" w14:textId="77777777" w:rsidR="00CF1C40" w:rsidRDefault="00CF1C40">
      <w:r>
        <w:separator/>
      </w:r>
    </w:p>
  </w:endnote>
  <w:endnote w:type="continuationSeparator" w:id="0">
    <w:p w14:paraId="6B5B067E" w14:textId="77777777" w:rsidR="00CF1C40" w:rsidRDefault="00CF1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B5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01F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DD2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BBC2DF">
        <v:line id="_x0000_s1025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9E4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03387" w14:textId="77777777" w:rsidR="009F189D" w:rsidRDefault="009F189D">
    <w:pPr>
      <w:pStyle w:val="Stopka"/>
      <w:tabs>
        <w:tab w:val="clear" w:pos="4536"/>
      </w:tabs>
      <w:jc w:val="center"/>
    </w:pPr>
  </w:p>
  <w:p w14:paraId="40C58E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0FABD" w14:textId="77777777" w:rsidR="00CF1C40" w:rsidRDefault="00CF1C40">
      <w:r>
        <w:separator/>
      </w:r>
    </w:p>
  </w:footnote>
  <w:footnote w:type="continuationSeparator" w:id="0">
    <w:p w14:paraId="6893315D" w14:textId="77777777" w:rsidR="00CF1C40" w:rsidRDefault="00CF1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E9212" w14:textId="77777777" w:rsidR="00C6144A" w:rsidRDefault="00C61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7C217" w14:textId="77777777" w:rsidR="00C6144A" w:rsidRDefault="00C61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E24BE" w14:textId="77777777" w:rsidR="00C6144A" w:rsidRDefault="00C614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C4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7824"/>
    <w:rsid w:val="008A26A5"/>
    <w:rsid w:val="009D19BD"/>
    <w:rsid w:val="009F189D"/>
    <w:rsid w:val="00A80738"/>
    <w:rsid w:val="00C236D3"/>
    <w:rsid w:val="00C6144A"/>
    <w:rsid w:val="00C659E2"/>
    <w:rsid w:val="00CB0802"/>
    <w:rsid w:val="00CF1C4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6F48C3"/>
  <w15:chartTrackingRefBased/>
  <w15:docId w15:val="{64C42D68-027B-426D-A2FD-CF142DE1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2023-09-12T09:14:00Z</cp:lastPrinted>
  <dcterms:created xsi:type="dcterms:W3CDTF">2023-09-12T09:14:00Z</dcterms:created>
  <dcterms:modified xsi:type="dcterms:W3CDTF">2023-09-12T09:14:00Z</dcterms:modified>
</cp:coreProperties>
</file>