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ADFD0" w14:textId="77777777" w:rsidR="001C4745" w:rsidRPr="002A16E2" w:rsidRDefault="001C4745" w:rsidP="001C4745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FC90B66" w14:textId="77777777" w:rsidR="001C4745" w:rsidRPr="002A16E2" w:rsidRDefault="001C4745" w:rsidP="001C474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C723EB" w14:textId="77777777" w:rsidR="001C4745" w:rsidRPr="002A16E2" w:rsidRDefault="001C4745" w:rsidP="001C474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8B9BC5F" w14:textId="77777777" w:rsidR="001C4745" w:rsidRPr="002A16E2" w:rsidRDefault="001C4745" w:rsidP="001C474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87C65BA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757428B" w14:textId="77777777" w:rsidR="001C4745" w:rsidRPr="00FA50AF" w:rsidRDefault="001C4745" w:rsidP="001C474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9A0D49E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A0990A2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BFE6B85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A6FB0E6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9E22A65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4811912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7AB79BE" w14:textId="77777777" w:rsidR="001C4745" w:rsidRPr="002A16E2" w:rsidRDefault="001C4745" w:rsidP="001C47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86A3C53" w14:textId="77777777" w:rsidR="001C4745" w:rsidRPr="002A16E2" w:rsidRDefault="001C4745" w:rsidP="001C474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E990EE0" w14:textId="77777777" w:rsidR="001C4745" w:rsidRPr="002A16E2" w:rsidRDefault="001C4745" w:rsidP="001C474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0DC6F3B" w14:textId="77777777" w:rsidR="001C4745" w:rsidRPr="002A16E2" w:rsidRDefault="001C4745" w:rsidP="001C474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3A40BB0" w14:textId="77777777" w:rsidR="001C4745" w:rsidRPr="002A16E2" w:rsidRDefault="001C4745" w:rsidP="001C474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761564D" w14:textId="77777777" w:rsidR="001C4745" w:rsidRPr="002A16E2" w:rsidRDefault="001C4745" w:rsidP="001C474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388902" w14:textId="77777777" w:rsidR="001C4745" w:rsidRPr="002A16E2" w:rsidRDefault="001C4745" w:rsidP="001C474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FED050A" w14:textId="77777777" w:rsidR="001C4745" w:rsidRPr="002A16E2" w:rsidRDefault="001C4745" w:rsidP="001C4745">
      <w:pPr>
        <w:ind w:firstLine="3969"/>
        <w:rPr>
          <w:b/>
          <w:sz w:val="22"/>
          <w:szCs w:val="22"/>
        </w:rPr>
      </w:pPr>
    </w:p>
    <w:p w14:paraId="42E73F61" w14:textId="77777777" w:rsidR="001C4745" w:rsidRPr="002A16E2" w:rsidRDefault="001C4745" w:rsidP="001C474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i zainstalowanie 1 szt. serwera typu </w:t>
      </w:r>
      <w:proofErr w:type="spellStart"/>
      <w:r>
        <w:rPr>
          <w:b/>
          <w:sz w:val="22"/>
          <w:szCs w:val="22"/>
        </w:rPr>
        <w:t>rack</w:t>
      </w:r>
      <w:proofErr w:type="spellEnd"/>
      <w:r>
        <w:rPr>
          <w:b/>
          <w:sz w:val="22"/>
          <w:szCs w:val="22"/>
        </w:rPr>
        <w:t xml:space="preserve"> na potrzeby Basenu AGH,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514/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C4745" w:rsidRPr="002A16E2" w14:paraId="74C2B3C9" w14:textId="77777777" w:rsidTr="004D6CD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7731B3" w14:textId="77777777" w:rsidR="001C4745" w:rsidRPr="002A16E2" w:rsidRDefault="001C4745" w:rsidP="004D6CD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BA621D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052D451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A802D6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81BCA9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82F6EF8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C0F631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15DF7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E6E8DFD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4A2B21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2657385" w14:textId="77777777" w:rsidR="001C4745" w:rsidRPr="008A2B7D" w:rsidRDefault="001C4745" w:rsidP="004D6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90D89C3" w14:textId="77777777" w:rsidR="001C4745" w:rsidRPr="008A2B7D" w:rsidRDefault="001C4745" w:rsidP="004D6C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6ACC85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734B327" w14:textId="77777777" w:rsidR="001C4745" w:rsidRPr="008A2B7D" w:rsidRDefault="001C4745" w:rsidP="004D6CD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BC9B8C9" w14:textId="77777777" w:rsidR="001C4745" w:rsidRPr="008A2B7D" w:rsidRDefault="001C4745" w:rsidP="004D6CD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C4745" w:rsidRPr="002A16E2" w14:paraId="2FC721A4" w14:textId="77777777" w:rsidTr="004D6CD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780BC5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68782E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D7610A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B29ECA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828347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F2F0BE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0A7A79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093871" w14:textId="77777777" w:rsidR="001C4745" w:rsidRPr="002A16E2" w:rsidRDefault="001C4745" w:rsidP="004D6CD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C4745" w:rsidRPr="002A16E2" w14:paraId="37ED7D84" w14:textId="77777777" w:rsidTr="004D6C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625B36" w14:textId="77777777" w:rsidR="001C4745" w:rsidRPr="002A16E2" w:rsidRDefault="001C4745" w:rsidP="004D6C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D6CC" w14:textId="77777777" w:rsidR="001C4745" w:rsidRPr="00897BDE" w:rsidRDefault="001C4745" w:rsidP="004D6CD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2215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731890">
              <w:rPr>
                <w:b/>
                <w:sz w:val="16"/>
                <w:szCs w:val="16"/>
                <w:lang w:eastAsia="zh-CN"/>
              </w:rPr>
              <w:t>obudowa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70EA4E87" w14:textId="77777777" w:rsidR="001C4745" w:rsidRPr="00A47B30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7D37525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642000F" w14:textId="77777777" w:rsidR="00404BBA" w:rsidRDefault="00404BBA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Procesor i chłodzenie procesora:</w:t>
            </w:r>
          </w:p>
          <w:p w14:paraId="1D08FD58" w14:textId="77777777" w:rsidR="00404BBA" w:rsidRPr="00A47B30" w:rsidRDefault="00404BBA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7CEBCDCA" w14:textId="77777777" w:rsidR="001C4745" w:rsidRPr="00A47B30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D42C0C1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4E9AE6B" w14:textId="77777777" w:rsidR="001C4745" w:rsidRPr="00A47B30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</w:t>
            </w:r>
            <w:r w:rsidR="00404BBA">
              <w:rPr>
                <w:b/>
                <w:sz w:val="16"/>
                <w:szCs w:val="16"/>
                <w:lang w:eastAsia="zh-CN"/>
              </w:rPr>
              <w:t>twardy</w:t>
            </w:r>
            <w:r>
              <w:rPr>
                <w:b/>
                <w:sz w:val="16"/>
                <w:szCs w:val="16"/>
                <w:lang w:eastAsia="zh-CN"/>
              </w:rPr>
              <w:t xml:space="preserve"> ( </w:t>
            </w:r>
            <w:r w:rsidR="00404BBA">
              <w:rPr>
                <w:b/>
                <w:sz w:val="16"/>
                <w:szCs w:val="16"/>
                <w:lang w:eastAsia="zh-CN"/>
              </w:rPr>
              <w:t>8</w:t>
            </w:r>
            <w:r>
              <w:rPr>
                <w:b/>
                <w:sz w:val="16"/>
                <w:szCs w:val="16"/>
                <w:lang w:eastAsia="zh-CN"/>
              </w:rPr>
              <w:t xml:space="preserve"> szt.)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3D4ED8E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AAA1A47" w14:textId="77777777" w:rsidR="001C4745" w:rsidRPr="00A47B30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404BBA">
              <w:rPr>
                <w:b/>
                <w:sz w:val="16"/>
                <w:szCs w:val="16"/>
                <w:lang w:eastAsia="zh-CN"/>
              </w:rPr>
              <w:t>interfejsy zewnętrzne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ABF10C1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2EF2725D" w14:textId="77777777" w:rsidR="001C4745" w:rsidRDefault="00404BBA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Kontroler RAID</w:t>
            </w:r>
          </w:p>
          <w:p w14:paraId="261A20BF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366F363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404BBA">
              <w:rPr>
                <w:b/>
                <w:sz w:val="16"/>
                <w:szCs w:val="16"/>
                <w:lang w:eastAsia="zh-CN"/>
              </w:rPr>
              <w:t>Bezpieczeństwo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2F93F90E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AC64AA0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429D357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</w:t>
            </w:r>
            <w:r w:rsidR="00404BBA">
              <w:rPr>
                <w:b/>
                <w:sz w:val="16"/>
                <w:szCs w:val="16"/>
                <w:lang w:eastAsia="zh-CN"/>
              </w:rPr>
              <w:t>dalne zarzadzanie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39D63B5" w14:textId="77777777" w:rsidR="001C4745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806EBF2" w14:textId="77777777" w:rsidR="001C4745" w:rsidRPr="00A47B30" w:rsidRDefault="001C4745" w:rsidP="004D6CD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90E9" w14:textId="77777777" w:rsidR="001C4745" w:rsidRPr="002A16E2" w:rsidRDefault="001C4745" w:rsidP="004D6CD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06FF" w14:textId="77777777" w:rsidR="001C4745" w:rsidRPr="002A16E2" w:rsidRDefault="001C4745" w:rsidP="004D6CD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4200" w14:textId="77777777" w:rsidR="001C4745" w:rsidRPr="002A16E2" w:rsidRDefault="001C4745" w:rsidP="004D6CD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D7B9EA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041D87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</w:tr>
      <w:tr w:rsidR="001C4745" w:rsidRPr="002A16E2" w14:paraId="142F8EA7" w14:textId="77777777" w:rsidTr="004D6CD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F4F0A5" w14:textId="77777777" w:rsidR="001C4745" w:rsidRDefault="001C4745" w:rsidP="004D6CD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BC0AC8D" w14:textId="77777777" w:rsidR="001C4745" w:rsidRDefault="001C4745" w:rsidP="004D6CD0">
            <w:pPr>
              <w:ind w:right="425"/>
              <w:rPr>
                <w:sz w:val="22"/>
                <w:szCs w:val="22"/>
              </w:rPr>
            </w:pPr>
          </w:p>
          <w:p w14:paraId="39A8896B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  <w:p w14:paraId="11ACB2CD" w14:textId="77777777" w:rsidR="001C4745" w:rsidRDefault="001C4745" w:rsidP="004D6CD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9542FA7" w14:textId="77777777" w:rsidR="001C4745" w:rsidRPr="002A16E2" w:rsidRDefault="001C4745" w:rsidP="004D6CD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D098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3102A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7FF6E5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</w:tr>
      <w:tr w:rsidR="001C4745" w:rsidRPr="002A16E2" w14:paraId="012EDCAA" w14:textId="77777777" w:rsidTr="004D6CD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805FE0" w14:textId="77777777" w:rsidR="001C4745" w:rsidRPr="002A16E2" w:rsidRDefault="001C4745" w:rsidP="004D6CD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AEB11F4" w14:textId="77777777" w:rsidR="001C4745" w:rsidRPr="002A16E2" w:rsidRDefault="001C4745" w:rsidP="004D6CD0">
            <w:pPr>
              <w:rPr>
                <w:sz w:val="22"/>
                <w:szCs w:val="22"/>
              </w:rPr>
            </w:pPr>
          </w:p>
          <w:p w14:paraId="271CA7F7" w14:textId="77777777" w:rsidR="001C4745" w:rsidRPr="002A16E2" w:rsidRDefault="001C4745" w:rsidP="004D6CD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1647EFB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2B43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509F80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3DC7F" w14:textId="77777777" w:rsidR="001C4745" w:rsidRPr="002A16E2" w:rsidRDefault="001C4745" w:rsidP="004D6CD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DD42837" w14:textId="77777777" w:rsidR="001C4745" w:rsidRPr="002A16E2" w:rsidRDefault="001C4745" w:rsidP="001C474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F17CA9B" w14:textId="77777777" w:rsidR="001C4745" w:rsidRPr="002A16E2" w:rsidRDefault="001C4745" w:rsidP="001C4745">
      <w:pPr>
        <w:tabs>
          <w:tab w:val="right" w:pos="9000"/>
        </w:tabs>
        <w:rPr>
          <w:sz w:val="22"/>
          <w:szCs w:val="22"/>
        </w:rPr>
      </w:pPr>
    </w:p>
    <w:p w14:paraId="5EC46EA7" w14:textId="77777777" w:rsidR="00731890" w:rsidRDefault="001C4745" w:rsidP="001C474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30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>, jedn</w:t>
      </w:r>
      <w:r w:rsidR="00731890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 xml:space="preserve">k nie później niż do dnia 30.11.2023 r. </w:t>
      </w:r>
    </w:p>
    <w:p w14:paraId="30D5EE69" w14:textId="77777777" w:rsidR="001C4745" w:rsidRPr="002A16E2" w:rsidRDefault="001C4745" w:rsidP="001C474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A2801A5" w14:textId="77777777" w:rsidR="001C4745" w:rsidRPr="002A16E2" w:rsidRDefault="001C4745" w:rsidP="001C474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BD3E612" w14:textId="77777777" w:rsidR="001C4745" w:rsidRPr="002A16E2" w:rsidRDefault="001C4745" w:rsidP="001C474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B2DECD2" w14:textId="77777777" w:rsidR="001C4745" w:rsidRPr="00E63BA7" w:rsidRDefault="001C4745" w:rsidP="001C4745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E31B8B" w14:textId="77777777" w:rsidR="001C4745" w:rsidRPr="002A16E2" w:rsidRDefault="001C4745" w:rsidP="001C474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8BCB128" w14:textId="77777777" w:rsidR="00F66230" w:rsidRDefault="001C4745" w:rsidP="00F66230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="00F66230">
        <w:rPr>
          <w:b/>
          <w:sz w:val="22"/>
          <w:szCs w:val="22"/>
          <w:u w:val="single"/>
        </w:rPr>
        <w:lastRenderedPageBreak/>
        <w:t>Jednocześnie oświadczamy, że:</w:t>
      </w:r>
    </w:p>
    <w:p w14:paraId="09E530D7" w14:textId="77777777" w:rsidR="00F66230" w:rsidRDefault="00F66230" w:rsidP="00F6623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388F4B66" w14:textId="77777777" w:rsidR="00F66230" w:rsidRDefault="00F66230" w:rsidP="00F662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34B7A7A" w14:textId="77777777" w:rsidR="00F66230" w:rsidRDefault="00F66230" w:rsidP="00F662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51A64DA5" w14:textId="77777777" w:rsidR="00F66230" w:rsidRDefault="00F66230" w:rsidP="00F6623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6C4C50BC" w14:textId="77777777" w:rsidR="00F66230" w:rsidRDefault="00F66230" w:rsidP="00F662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6C21D7B" w14:textId="77777777" w:rsidR="00F66230" w:rsidRDefault="00F66230" w:rsidP="00F662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F1C1CA" w14:textId="77777777" w:rsidR="00F66230" w:rsidRDefault="00F66230" w:rsidP="00F662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A42E83" w14:textId="77777777" w:rsidR="00F66230" w:rsidRDefault="00F66230" w:rsidP="00F662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6230" w14:paraId="4CD291AD" w14:textId="77777777" w:rsidTr="00F6623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9200B" w14:textId="77777777" w:rsidR="00F66230" w:rsidRDefault="00F66230" w:rsidP="00F6623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F38A3" w14:textId="77777777" w:rsidR="00F66230" w:rsidRDefault="00F66230" w:rsidP="00F6623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3DC9BC3" w14:textId="77777777" w:rsidR="00F66230" w:rsidRDefault="00F66230" w:rsidP="00F6623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03374" w14:textId="77777777" w:rsidR="00F66230" w:rsidRDefault="00F66230" w:rsidP="00F6623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66230" w14:paraId="004EE9D2" w14:textId="77777777" w:rsidTr="00F6623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B7DF4" w14:textId="77777777" w:rsidR="00F66230" w:rsidRDefault="00F66230" w:rsidP="00F6623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C6E5" w14:textId="77777777" w:rsidR="00F66230" w:rsidRDefault="00F66230" w:rsidP="00F6623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9FD14" w14:textId="77777777" w:rsidR="00F66230" w:rsidRDefault="00F66230" w:rsidP="00F6623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F66230" w14:paraId="280BBCAF" w14:textId="77777777" w:rsidTr="00F6623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CD303" w14:textId="77777777" w:rsidR="00F66230" w:rsidRDefault="00F66230" w:rsidP="00F6623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7FCFF" w14:textId="77777777" w:rsidR="00F66230" w:rsidRDefault="00F66230" w:rsidP="00F6623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1A1DE" w14:textId="77777777" w:rsidR="00F66230" w:rsidRDefault="00F66230" w:rsidP="00F6623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55242CA" w14:textId="77777777" w:rsidR="00F66230" w:rsidRDefault="00F66230" w:rsidP="00F662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FD92896" w14:textId="77777777" w:rsidR="00F66230" w:rsidRDefault="00F66230" w:rsidP="00F6623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8F6B6DD" w14:textId="77777777" w:rsidR="00F66230" w:rsidRDefault="00F66230" w:rsidP="00F6623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BD23B36" w14:textId="77777777" w:rsidR="00F66230" w:rsidRDefault="00F66230" w:rsidP="00F662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367B48" w14:textId="77777777" w:rsidR="00F66230" w:rsidRDefault="00F66230" w:rsidP="00F662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4244BE0" w14:textId="77777777" w:rsidR="00F66230" w:rsidRDefault="00F66230" w:rsidP="00F662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F7FBE98" w14:textId="77777777" w:rsidR="00F66230" w:rsidRDefault="00F66230" w:rsidP="00F662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2BFAE7A" w14:textId="77777777" w:rsidR="00F66230" w:rsidRDefault="00F66230" w:rsidP="00F662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E954F51" w14:textId="77777777" w:rsidR="00F66230" w:rsidRDefault="00F66230" w:rsidP="00F6623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10BDD3" w14:textId="77777777" w:rsidR="00F66230" w:rsidRDefault="00F66230" w:rsidP="00F662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A4F3AF8" w14:textId="77777777" w:rsidR="00F66230" w:rsidRDefault="00F66230" w:rsidP="00F662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96047A" w14:textId="77777777" w:rsidR="00F66230" w:rsidRDefault="00F66230" w:rsidP="00F662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3681A1" w14:textId="77777777" w:rsidR="00F66230" w:rsidRDefault="00F66230" w:rsidP="00F662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17D801" w14:textId="77777777" w:rsidR="00F66230" w:rsidRDefault="00F66230" w:rsidP="00F662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C8E237" w14:textId="77777777" w:rsidR="00F66230" w:rsidRDefault="00F66230" w:rsidP="00F6623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4309B41" w14:textId="06ED557D" w:rsidR="00FE545C" w:rsidRPr="00FB3F21" w:rsidRDefault="00F66230" w:rsidP="00F66230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FB3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3456" w14:textId="77777777" w:rsidR="00487B75" w:rsidRDefault="00487B75">
      <w:r>
        <w:separator/>
      </w:r>
    </w:p>
  </w:endnote>
  <w:endnote w:type="continuationSeparator" w:id="0">
    <w:p w14:paraId="5EE5A1D2" w14:textId="77777777" w:rsidR="00487B75" w:rsidRDefault="0048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48AE" w14:textId="77777777" w:rsidR="00587BCE" w:rsidRDefault="00587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54D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C7210" w14:textId="77777777" w:rsidR="00587BCE" w:rsidRDefault="00587B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0F238" w14:textId="77777777" w:rsidR="00487B75" w:rsidRDefault="00487B75">
      <w:r>
        <w:separator/>
      </w:r>
    </w:p>
  </w:footnote>
  <w:footnote w:type="continuationSeparator" w:id="0">
    <w:p w14:paraId="3C2812C9" w14:textId="77777777" w:rsidR="00487B75" w:rsidRDefault="00487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98A4" w14:textId="77777777" w:rsidR="00587BCE" w:rsidRDefault="00587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7ED0" w14:textId="77777777" w:rsidR="00731890" w:rsidRDefault="00731890">
    <w:pPr>
      <w:pStyle w:val="Nagwek"/>
      <w:rPr>
        <w:sz w:val="22"/>
      </w:rPr>
    </w:pPr>
    <w:r>
      <w:rPr>
        <w:sz w:val="22"/>
      </w:rPr>
      <w:t xml:space="preserve">                                                                                         </w:t>
    </w:r>
    <w:r w:rsidR="00F66230">
      <w:rPr>
        <w:noProof/>
      </w:rPr>
      <w:pict w14:anchorId="44F2D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1pt;height:51.75pt;visibility:visible;mso-wrap-style:square">
          <v:imagedata r:id="rId1" o:title=""/>
        </v:shape>
      </w:pict>
    </w:r>
  </w:p>
  <w:p w14:paraId="0E1DCB2E" w14:textId="77777777" w:rsidR="00731890" w:rsidRDefault="00731890">
    <w:pPr>
      <w:pStyle w:val="Nagwek"/>
      <w:rPr>
        <w:sz w:val="22"/>
      </w:rPr>
    </w:pPr>
  </w:p>
  <w:p w14:paraId="2808607B" w14:textId="77777777" w:rsidR="00731890" w:rsidRDefault="00731890">
    <w:pPr>
      <w:pStyle w:val="Nagwek"/>
      <w:rPr>
        <w:sz w:val="22"/>
      </w:rPr>
    </w:pPr>
  </w:p>
  <w:p w14:paraId="646A0E1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EE6CF" w14:textId="77777777" w:rsidR="00587BCE" w:rsidRDefault="00587B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29130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1199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3623235">
    <w:abstractNumId w:val="0"/>
  </w:num>
  <w:num w:numId="4" w16cid:durableId="717317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B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4745"/>
    <w:rsid w:val="001D4612"/>
    <w:rsid w:val="00207E98"/>
    <w:rsid w:val="002723B0"/>
    <w:rsid w:val="00315A4A"/>
    <w:rsid w:val="00404BBA"/>
    <w:rsid w:val="00487B75"/>
    <w:rsid w:val="004B7300"/>
    <w:rsid w:val="004C6753"/>
    <w:rsid w:val="00587BCE"/>
    <w:rsid w:val="00595C87"/>
    <w:rsid w:val="005D2C65"/>
    <w:rsid w:val="005E6D94"/>
    <w:rsid w:val="0063384F"/>
    <w:rsid w:val="00643C6F"/>
    <w:rsid w:val="00646202"/>
    <w:rsid w:val="0065290F"/>
    <w:rsid w:val="006815F6"/>
    <w:rsid w:val="0073189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6230"/>
    <w:rsid w:val="00F91018"/>
    <w:rsid w:val="00FA0F30"/>
    <w:rsid w:val="00FA51A4"/>
    <w:rsid w:val="00FB3F2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2BC4F4"/>
  <w15:chartTrackingRefBased/>
  <w15:docId w15:val="{302546F2-D5D9-4352-A28C-6F2732DD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47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0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761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2023-09-07T06:46:00Z</cp:lastPrinted>
  <dcterms:created xsi:type="dcterms:W3CDTF">2023-09-04T06:46:00Z</dcterms:created>
  <dcterms:modified xsi:type="dcterms:W3CDTF">2023-09-07T06:49:00Z</dcterms:modified>
</cp:coreProperties>
</file>