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19499" w14:textId="77777777" w:rsidR="00FC1E89" w:rsidRPr="00756660" w:rsidRDefault="00FC1E89" w:rsidP="00FC1E89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sz w:val="22"/>
          <w:szCs w:val="22"/>
        </w:rPr>
        <w:t>Załącznik nr 1</w:t>
      </w:r>
    </w:p>
    <w:p w14:paraId="55BE9A1B" w14:textId="77777777" w:rsidR="00FC1E89" w:rsidRPr="00756660" w:rsidRDefault="00FC1E89" w:rsidP="00FC1E8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C2AE6A3" w14:textId="77777777" w:rsidR="00FC1E89" w:rsidRDefault="00FC1E89" w:rsidP="00FC1E8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64DEB31C" w14:textId="77777777" w:rsidR="00FC1E89" w:rsidRDefault="00FC1E89" w:rsidP="00FC1E8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E8A2658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24EDCA66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(mikro-, małe -,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17A6905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1F3F30A5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639FB63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096DEFD1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5995D926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64B877CB" w14:textId="77777777" w:rsidR="00FC1E89" w:rsidRDefault="00FC1E89" w:rsidP="00FC1E8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23C0510D" w14:textId="77777777" w:rsidR="00286EDD" w:rsidRDefault="00FC1E89" w:rsidP="00FC1E89">
      <w:pPr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13D8A3A8" w14:textId="5A37A4F6" w:rsidR="00FC1E89" w:rsidRDefault="00FC1E89" w:rsidP="00FC1E89">
      <w:pPr>
        <w:rPr>
          <w:sz w:val="22"/>
          <w:szCs w:val="22"/>
        </w:rPr>
      </w:pPr>
      <w:r w:rsidRPr="00756660">
        <w:rPr>
          <w:sz w:val="22"/>
          <w:szCs w:val="22"/>
        </w:rPr>
        <w:t xml:space="preserve">Do: </w:t>
      </w:r>
    </w:p>
    <w:p w14:paraId="3863D57A" w14:textId="77777777" w:rsidR="00FC1E89" w:rsidRPr="00756660" w:rsidRDefault="00FC1E89" w:rsidP="00FC1E89">
      <w:pPr>
        <w:rPr>
          <w:sz w:val="22"/>
          <w:szCs w:val="22"/>
        </w:rPr>
      </w:pPr>
      <w:r w:rsidRPr="00756660">
        <w:rPr>
          <w:sz w:val="22"/>
          <w:szCs w:val="22"/>
        </w:rPr>
        <w:t>Nazwa i siedziba Zamawiającego:</w:t>
      </w:r>
    </w:p>
    <w:p w14:paraId="69018D7F" w14:textId="77777777" w:rsidR="00FC1E89" w:rsidRPr="00756660" w:rsidRDefault="00FC1E89" w:rsidP="00FC1E89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756660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im. Stanisława Staszica w Krakowie</w:t>
      </w:r>
    </w:p>
    <w:p w14:paraId="7B9E3BB7" w14:textId="77777777" w:rsidR="00FC1E89" w:rsidRPr="00756660" w:rsidRDefault="00FC1E89" w:rsidP="00FC1E89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Dział Zamówień Publicznych  </w:t>
      </w:r>
    </w:p>
    <w:p w14:paraId="0065E1FB" w14:textId="77777777" w:rsidR="00FC1E89" w:rsidRPr="00756660" w:rsidRDefault="00FC1E89" w:rsidP="00FC1E89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Al. Mickiewicza 30, 30-059 Kraków,  </w:t>
      </w:r>
    </w:p>
    <w:p w14:paraId="5F9B0F75" w14:textId="77777777" w:rsidR="00FC1E89" w:rsidRPr="00756660" w:rsidRDefault="00FC1E89" w:rsidP="00FC1E89">
      <w:pPr>
        <w:ind w:firstLine="3969"/>
        <w:rPr>
          <w:b/>
          <w:sz w:val="22"/>
          <w:szCs w:val="22"/>
        </w:rPr>
      </w:pPr>
    </w:p>
    <w:p w14:paraId="5AACDAF6" w14:textId="2830263C" w:rsidR="00FC1E89" w:rsidRPr="00756660" w:rsidRDefault="00FC1E89" w:rsidP="00FC1E89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Przystępując do postępowania o udzielenie zamówienia publicznego, którego przedmiotem jest </w:t>
      </w:r>
      <w:r w:rsidR="00286EDD" w:rsidRPr="00286EDD">
        <w:rPr>
          <w:b/>
          <w:sz w:val="22"/>
          <w:szCs w:val="22"/>
        </w:rPr>
        <w:t>dostawa urządzeń sieciowych w ramach rozbudowy infrastruktury sieciowej uczelni - KC-zp.272-541/23</w:t>
      </w:r>
      <w:r w:rsidRPr="00756660">
        <w:rPr>
          <w:b/>
          <w:sz w:val="22"/>
          <w:szCs w:val="22"/>
        </w:rPr>
        <w:t xml:space="preserve">, </w:t>
      </w:r>
      <w:r w:rsidRPr="00756660">
        <w:rPr>
          <w:sz w:val="22"/>
          <w:szCs w:val="22"/>
        </w:rPr>
        <w:t>oferuję realizację przedmiotu zamówienia, zgodnie z zasadami określonymi w</w:t>
      </w:r>
      <w:r w:rsidR="00286EDD">
        <w:rPr>
          <w:sz w:val="22"/>
          <w:szCs w:val="22"/>
        </w:rPr>
        <w:t> </w:t>
      </w:r>
      <w:r w:rsidRPr="00756660">
        <w:rPr>
          <w:sz w:val="22"/>
          <w:szCs w:val="22"/>
        </w:rPr>
        <w:t>specyfikacji warunków zamówienia.</w:t>
      </w:r>
    </w:p>
    <w:p w14:paraId="34590754" w14:textId="77777777" w:rsidR="00FC1E89" w:rsidRPr="00756660" w:rsidRDefault="00FC1E89" w:rsidP="00FC1E89">
      <w:pPr>
        <w:widowControl w:val="0"/>
        <w:ind w:right="1"/>
        <w:rPr>
          <w:b/>
          <w:sz w:val="22"/>
          <w:szCs w:val="22"/>
          <w:highlight w:val="cyan"/>
        </w:rPr>
      </w:pPr>
    </w:p>
    <w:p w14:paraId="567AF3F0" w14:textId="753E5CF3" w:rsidR="00FC1E89" w:rsidRPr="0025597A" w:rsidRDefault="00FC1E89" w:rsidP="00FC1E89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>Zadanie częściowe nr 1</w:t>
      </w:r>
      <w:r>
        <w:rPr>
          <w:b/>
          <w:sz w:val="22"/>
          <w:szCs w:val="22"/>
        </w:rPr>
        <w:t xml:space="preserve">  - </w:t>
      </w:r>
      <w:r w:rsidRPr="0025597A">
        <w:rPr>
          <w:b/>
          <w:sz w:val="22"/>
          <w:szCs w:val="22"/>
          <w:highlight w:val="cyan"/>
        </w:rPr>
        <w:t xml:space="preserve">Dostawa </w:t>
      </w:r>
      <w:r w:rsidR="00286EDD">
        <w:rPr>
          <w:b/>
          <w:sz w:val="22"/>
          <w:szCs w:val="22"/>
          <w:highlight w:val="cyan"/>
        </w:rPr>
        <w:t xml:space="preserve">dostępowych </w:t>
      </w:r>
      <w:proofErr w:type="spellStart"/>
      <w:r w:rsidR="00286EDD">
        <w:rPr>
          <w:b/>
          <w:sz w:val="22"/>
          <w:szCs w:val="22"/>
          <w:highlight w:val="cyan"/>
        </w:rPr>
        <w:t>switch</w:t>
      </w:r>
      <w:r w:rsidR="008B12BC">
        <w:rPr>
          <w:b/>
          <w:sz w:val="22"/>
          <w:szCs w:val="22"/>
          <w:highlight w:val="cyan"/>
        </w:rPr>
        <w:t>y</w:t>
      </w:r>
      <w:proofErr w:type="spellEnd"/>
      <w:r w:rsidR="00286EDD">
        <w:rPr>
          <w:b/>
          <w:sz w:val="22"/>
          <w:szCs w:val="22"/>
          <w:highlight w:val="cyan"/>
        </w:rPr>
        <w:t xml:space="preserve"> sieciowych dla Jednostek – 24 sztuki</w:t>
      </w:r>
    </w:p>
    <w:p w14:paraId="592B66BF" w14:textId="77777777" w:rsidR="00286EDD" w:rsidRPr="002C3E73" w:rsidRDefault="00286EDD" w:rsidP="00286EDD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286EDD" w14:paraId="28C1826C" w14:textId="77777777" w:rsidTr="00286EDD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1198E8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23EF39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C9D29C3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57DF53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6A1F69E9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522F0C1A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F00FF8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A184B9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6D68C6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595D48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B5C5578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047ACEC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86EDD" w14:paraId="4C6EE07F" w14:textId="77777777" w:rsidTr="00286EDD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534EA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BBBA05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DC1074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702CA6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6DB578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D79C48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327E8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86EDD" w14:paraId="5EA3B5F9" w14:textId="77777777" w:rsidTr="00286ED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A753A8" w14:textId="77777777" w:rsidR="00286EDD" w:rsidRDefault="00286EDD" w:rsidP="00E05AC7">
            <w:pPr>
              <w:ind w:right="425"/>
              <w:rPr>
                <w:sz w:val="22"/>
              </w:rPr>
            </w:pPr>
          </w:p>
          <w:p w14:paraId="324146F9" w14:textId="77777777" w:rsidR="00286EDD" w:rsidRDefault="00286EDD" w:rsidP="00E05AC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8A5D" w14:textId="77777777" w:rsidR="00286EDD" w:rsidRDefault="00286EDD" w:rsidP="00E05AC7">
            <w:pPr>
              <w:rPr>
                <w:sz w:val="18"/>
                <w:szCs w:val="18"/>
              </w:rPr>
            </w:pPr>
          </w:p>
          <w:p w14:paraId="4C64C556" w14:textId="7BF87FCE" w:rsidR="00286EDD" w:rsidRPr="002707E8" w:rsidRDefault="00286EDD" w:rsidP="00E05A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Dostępowy </w:t>
            </w:r>
            <w:proofErr w:type="spellStart"/>
            <w:r>
              <w:rPr>
                <w:sz w:val="18"/>
                <w:szCs w:val="18"/>
              </w:rPr>
              <w:t>switch</w:t>
            </w:r>
            <w:proofErr w:type="spellEnd"/>
            <w:r>
              <w:rPr>
                <w:sz w:val="18"/>
                <w:szCs w:val="18"/>
              </w:rPr>
              <w:t xml:space="preserve"> sieciowy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4CE2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4F5F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  <w:p w14:paraId="4BC6BE1C" w14:textId="628402D9" w:rsidR="00286EDD" w:rsidRDefault="00286EDD" w:rsidP="00E05AC7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26C5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0AEF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7BF1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</w:tr>
    </w:tbl>
    <w:p w14:paraId="112DC2AC" w14:textId="7FFAF239" w:rsidR="00FC1E89" w:rsidRDefault="00FC1E89" w:rsidP="00FC1E89">
      <w:pPr>
        <w:widowControl w:val="0"/>
        <w:rPr>
          <w:b/>
          <w:sz w:val="22"/>
          <w:szCs w:val="22"/>
        </w:rPr>
      </w:pPr>
    </w:p>
    <w:p w14:paraId="33D8588E" w14:textId="1F567DB1" w:rsidR="00FC1E89" w:rsidRPr="005E4578" w:rsidRDefault="00FC1E89" w:rsidP="00FC1E89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Pr="0025597A">
        <w:rPr>
          <w:sz w:val="22"/>
          <w:szCs w:val="22"/>
        </w:rPr>
        <w:t xml:space="preserve">, nie później niż do </w:t>
      </w:r>
      <w:r w:rsidR="00286EDD" w:rsidRPr="00025C28">
        <w:rPr>
          <w:sz w:val="22"/>
          <w:szCs w:val="22"/>
        </w:rPr>
        <w:t>30/11</w:t>
      </w:r>
      <w:r w:rsidRPr="00025C28">
        <w:rPr>
          <w:sz w:val="22"/>
          <w:szCs w:val="22"/>
        </w:rPr>
        <w:t>/2023</w:t>
      </w:r>
      <w:r w:rsidR="00286EDD">
        <w:rPr>
          <w:sz w:val="22"/>
          <w:szCs w:val="22"/>
        </w:rPr>
        <w:t xml:space="preserve"> </w:t>
      </w:r>
      <w:r w:rsidR="00286EDD" w:rsidRPr="00286EDD">
        <w:rPr>
          <w:color w:val="FF0000"/>
          <w:sz w:val="22"/>
          <w:szCs w:val="22"/>
        </w:rPr>
        <w:t>/kryterium oceny ofert/</w:t>
      </w:r>
    </w:p>
    <w:p w14:paraId="0DCA0619" w14:textId="77777777" w:rsidR="00FC1E89" w:rsidRPr="00756660" w:rsidRDefault="00FC1E89" w:rsidP="00FC1E89">
      <w:pPr>
        <w:widowControl w:val="0"/>
        <w:ind w:right="1"/>
        <w:jc w:val="both"/>
        <w:rPr>
          <w:i/>
          <w:sz w:val="22"/>
          <w:szCs w:val="22"/>
        </w:rPr>
      </w:pPr>
    </w:p>
    <w:p w14:paraId="1A589DA3" w14:textId="34A36B70" w:rsidR="00FC1E89" w:rsidRPr="00756660" w:rsidRDefault="00FC1E89" w:rsidP="00FC1E89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</w:t>
      </w:r>
    </w:p>
    <w:p w14:paraId="54A444AA" w14:textId="77777777" w:rsidR="00FC1E89" w:rsidRPr="00756660" w:rsidRDefault="00FC1E89" w:rsidP="00FC1E89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280E62EF" w14:textId="5ECAF9EA" w:rsidR="00286EDD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</w:t>
      </w:r>
      <w:r w:rsidR="00286EDD">
        <w:rPr>
          <w:b/>
          <w:sz w:val="22"/>
          <w:szCs w:val="22"/>
        </w:rPr>
        <w:t>zaoferowanych urządzeń</w:t>
      </w:r>
      <w:r w:rsidRPr="00756660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………………………………</w:t>
      </w:r>
    </w:p>
    <w:p w14:paraId="2CB5A6C0" w14:textId="46A01A1B" w:rsidR="00286EDD" w:rsidRDefault="00286EDD" w:rsidP="00FC1E89">
      <w:pPr>
        <w:widowControl w:val="0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Możliwość łączenia w wirtualny </w:t>
      </w:r>
      <w:proofErr w:type="spellStart"/>
      <w:r>
        <w:rPr>
          <w:b/>
          <w:sz w:val="22"/>
          <w:szCs w:val="22"/>
        </w:rPr>
        <w:t>switch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stacking</w:t>
      </w:r>
      <w:proofErr w:type="spellEnd"/>
      <w:r>
        <w:rPr>
          <w:b/>
          <w:sz w:val="22"/>
          <w:szCs w:val="22"/>
        </w:rPr>
        <w:t xml:space="preserve">) z urządzeniem </w:t>
      </w:r>
      <w:proofErr w:type="spellStart"/>
      <w:r>
        <w:rPr>
          <w:b/>
          <w:sz w:val="22"/>
          <w:szCs w:val="22"/>
        </w:rPr>
        <w:t>J</w:t>
      </w:r>
      <w:r w:rsidR="00025C28">
        <w:rPr>
          <w:b/>
          <w:sz w:val="22"/>
          <w:szCs w:val="22"/>
        </w:rPr>
        <w:t>uniper</w:t>
      </w:r>
      <w:proofErr w:type="spellEnd"/>
      <w:r>
        <w:rPr>
          <w:b/>
          <w:sz w:val="22"/>
          <w:szCs w:val="22"/>
        </w:rPr>
        <w:t xml:space="preserve"> EX2300 – TAK/NIE* </w:t>
      </w:r>
      <w:r w:rsidRPr="00286EDD">
        <w:rPr>
          <w:color w:val="FF0000"/>
          <w:sz w:val="22"/>
          <w:szCs w:val="22"/>
        </w:rPr>
        <w:t>/kryterium oceny ofert/</w:t>
      </w:r>
      <w:r>
        <w:rPr>
          <w:color w:val="FF0000"/>
          <w:sz w:val="22"/>
          <w:szCs w:val="22"/>
        </w:rPr>
        <w:t xml:space="preserve"> </w:t>
      </w:r>
    </w:p>
    <w:p w14:paraId="0023B0E8" w14:textId="3DB3EB55" w:rsidR="00286EDD" w:rsidRPr="00286EDD" w:rsidRDefault="00286EDD" w:rsidP="00FC1E89">
      <w:pPr>
        <w:widowControl w:val="0"/>
        <w:ind w:right="1"/>
        <w:jc w:val="both"/>
        <w:rPr>
          <w:b/>
          <w:sz w:val="22"/>
          <w:szCs w:val="22"/>
        </w:rPr>
      </w:pPr>
      <w:r w:rsidRPr="00286EDD">
        <w:rPr>
          <w:sz w:val="22"/>
          <w:szCs w:val="22"/>
        </w:rPr>
        <w:t>*niepotrzebne skreślić</w:t>
      </w:r>
    </w:p>
    <w:p w14:paraId="3FEF6C0A" w14:textId="77777777" w:rsidR="00FC1E89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5F10A02F" w14:textId="77777777" w:rsidR="00FC1E89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1BDE2223" w14:textId="77777777" w:rsidR="00FC1E89" w:rsidRPr="00756660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7513B2AE" w14:textId="0A8382F5" w:rsidR="00286EDD" w:rsidRPr="0025597A" w:rsidRDefault="00286EDD" w:rsidP="00286EDD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lastRenderedPageBreak/>
        <w:t xml:space="preserve">Zadanie częściowe </w:t>
      </w:r>
      <w:r w:rsidRPr="00D35258">
        <w:rPr>
          <w:b/>
          <w:sz w:val="22"/>
          <w:szCs w:val="22"/>
          <w:highlight w:val="cyan"/>
        </w:rPr>
        <w:t>nr 2</w:t>
      </w:r>
      <w:r>
        <w:rPr>
          <w:b/>
          <w:sz w:val="22"/>
          <w:szCs w:val="22"/>
        </w:rPr>
        <w:t xml:space="preserve">  - </w:t>
      </w:r>
      <w:r w:rsidRPr="0025597A">
        <w:rPr>
          <w:b/>
          <w:sz w:val="22"/>
          <w:szCs w:val="22"/>
          <w:highlight w:val="cyan"/>
        </w:rPr>
        <w:t xml:space="preserve">Dostawa </w:t>
      </w:r>
      <w:r>
        <w:rPr>
          <w:b/>
          <w:sz w:val="22"/>
          <w:szCs w:val="22"/>
          <w:highlight w:val="cyan"/>
        </w:rPr>
        <w:t xml:space="preserve">dystrybucyjnych </w:t>
      </w:r>
      <w:proofErr w:type="spellStart"/>
      <w:r>
        <w:rPr>
          <w:b/>
          <w:sz w:val="22"/>
          <w:szCs w:val="22"/>
          <w:highlight w:val="cyan"/>
        </w:rPr>
        <w:t>switch</w:t>
      </w:r>
      <w:r w:rsidR="008B12BC">
        <w:rPr>
          <w:b/>
          <w:sz w:val="22"/>
          <w:szCs w:val="22"/>
          <w:highlight w:val="cyan"/>
        </w:rPr>
        <w:t>y</w:t>
      </w:r>
      <w:proofErr w:type="spellEnd"/>
      <w:r>
        <w:rPr>
          <w:b/>
          <w:sz w:val="22"/>
          <w:szCs w:val="22"/>
          <w:highlight w:val="cyan"/>
        </w:rPr>
        <w:t xml:space="preserve"> sieciowych dla Jednostek – 5 sztuk</w:t>
      </w:r>
    </w:p>
    <w:p w14:paraId="0FBABC85" w14:textId="77777777" w:rsidR="00286EDD" w:rsidRPr="002C3E73" w:rsidRDefault="00286EDD" w:rsidP="00286EDD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286EDD" w14:paraId="3BBE8046" w14:textId="77777777" w:rsidTr="00E05AC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EF5BD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8608B6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608F8AC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38AE10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467A4B8B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5CB0E205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DBC172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98EDE8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EBBFAA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24A343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D983EA0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4A72837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86EDD" w14:paraId="4BA365FA" w14:textId="77777777" w:rsidTr="00E05AC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4BE369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5FEEC9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588557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0018DF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C6FAAE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8BAC9E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6A0736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86EDD" w14:paraId="2FB75C61" w14:textId="77777777" w:rsidTr="00E05AC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C0CF9" w14:textId="77777777" w:rsidR="00286EDD" w:rsidRDefault="00286EDD" w:rsidP="00E05AC7">
            <w:pPr>
              <w:ind w:right="425"/>
              <w:rPr>
                <w:sz w:val="22"/>
              </w:rPr>
            </w:pPr>
          </w:p>
          <w:p w14:paraId="55DA8E8A" w14:textId="77777777" w:rsidR="00286EDD" w:rsidRDefault="00286EDD" w:rsidP="00E05AC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150E" w14:textId="77777777" w:rsidR="00286EDD" w:rsidRDefault="00286EDD" w:rsidP="00E05AC7">
            <w:pPr>
              <w:rPr>
                <w:sz w:val="18"/>
                <w:szCs w:val="18"/>
              </w:rPr>
            </w:pPr>
          </w:p>
          <w:p w14:paraId="24839A85" w14:textId="0CA50AA0" w:rsidR="00286EDD" w:rsidRPr="002707E8" w:rsidRDefault="00286EDD" w:rsidP="00E05A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Dystrybucyjny </w:t>
            </w:r>
            <w:proofErr w:type="spellStart"/>
            <w:r>
              <w:rPr>
                <w:sz w:val="18"/>
                <w:szCs w:val="18"/>
              </w:rPr>
              <w:t>switch</w:t>
            </w:r>
            <w:proofErr w:type="spellEnd"/>
            <w:r>
              <w:rPr>
                <w:sz w:val="18"/>
                <w:szCs w:val="18"/>
              </w:rPr>
              <w:t xml:space="preserve"> sieciowy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B163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1156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  <w:p w14:paraId="02E2D914" w14:textId="258313F7" w:rsidR="00286EDD" w:rsidRDefault="00286EDD" w:rsidP="00E05AC7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76A8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F32F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2EFD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</w:tr>
    </w:tbl>
    <w:p w14:paraId="285FBF1F" w14:textId="77777777" w:rsidR="00286EDD" w:rsidRDefault="00286EDD" w:rsidP="00286EDD">
      <w:pPr>
        <w:widowControl w:val="0"/>
        <w:rPr>
          <w:b/>
          <w:sz w:val="22"/>
          <w:szCs w:val="22"/>
        </w:rPr>
      </w:pPr>
    </w:p>
    <w:p w14:paraId="7C33BF7B" w14:textId="77777777" w:rsidR="00286EDD" w:rsidRPr="005E4578" w:rsidRDefault="00286EDD" w:rsidP="00286EDD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Pr="0025597A">
        <w:rPr>
          <w:sz w:val="22"/>
          <w:szCs w:val="22"/>
        </w:rPr>
        <w:t xml:space="preserve">, nie później niż do </w:t>
      </w:r>
      <w:r w:rsidRPr="00025C28">
        <w:rPr>
          <w:sz w:val="22"/>
          <w:szCs w:val="22"/>
        </w:rPr>
        <w:t>30/11/2023</w:t>
      </w:r>
      <w:r>
        <w:rPr>
          <w:sz w:val="22"/>
          <w:szCs w:val="22"/>
        </w:rPr>
        <w:t xml:space="preserve"> </w:t>
      </w:r>
      <w:r w:rsidRPr="00286EDD">
        <w:rPr>
          <w:color w:val="FF0000"/>
          <w:sz w:val="22"/>
          <w:szCs w:val="22"/>
        </w:rPr>
        <w:t>/kryterium oceny ofert/</w:t>
      </w:r>
    </w:p>
    <w:p w14:paraId="6845CCDD" w14:textId="77777777" w:rsidR="00286EDD" w:rsidRPr="00756660" w:rsidRDefault="00286EDD" w:rsidP="00286EDD">
      <w:pPr>
        <w:widowControl w:val="0"/>
        <w:ind w:right="1"/>
        <w:jc w:val="both"/>
        <w:rPr>
          <w:i/>
          <w:sz w:val="22"/>
          <w:szCs w:val="22"/>
        </w:rPr>
      </w:pPr>
    </w:p>
    <w:p w14:paraId="58D12BCD" w14:textId="77777777" w:rsidR="00286EDD" w:rsidRPr="00756660" w:rsidRDefault="00286EDD" w:rsidP="00286EDD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</w:t>
      </w:r>
    </w:p>
    <w:p w14:paraId="6B8A386D" w14:textId="77777777" w:rsidR="00286EDD" w:rsidRPr="00756660" w:rsidRDefault="00286EDD" w:rsidP="00286EDD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30A3AF73" w14:textId="77777777" w:rsidR="00286EDD" w:rsidRDefault="00286EDD" w:rsidP="00286EDD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</w:t>
      </w:r>
      <w:r>
        <w:rPr>
          <w:b/>
          <w:sz w:val="22"/>
          <w:szCs w:val="22"/>
        </w:rPr>
        <w:t>zaoferowanych urządzeń</w:t>
      </w:r>
      <w:r w:rsidRPr="00756660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………………………………</w:t>
      </w:r>
    </w:p>
    <w:p w14:paraId="128EA061" w14:textId="0F819CC9" w:rsidR="00286EDD" w:rsidRDefault="00286EDD" w:rsidP="00286EDD">
      <w:pPr>
        <w:widowControl w:val="0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Możliwość łączenia w wirtualny </w:t>
      </w:r>
      <w:proofErr w:type="spellStart"/>
      <w:r>
        <w:rPr>
          <w:b/>
          <w:sz w:val="22"/>
          <w:szCs w:val="22"/>
        </w:rPr>
        <w:t>switch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stacking</w:t>
      </w:r>
      <w:proofErr w:type="spellEnd"/>
      <w:r>
        <w:rPr>
          <w:b/>
          <w:sz w:val="22"/>
          <w:szCs w:val="22"/>
        </w:rPr>
        <w:t xml:space="preserve">) z urządzeniem </w:t>
      </w:r>
      <w:proofErr w:type="spellStart"/>
      <w:r w:rsidR="00025C28">
        <w:rPr>
          <w:b/>
          <w:sz w:val="22"/>
          <w:szCs w:val="22"/>
        </w:rPr>
        <w:t>Juniper</w:t>
      </w:r>
      <w:proofErr w:type="spellEnd"/>
      <w:r>
        <w:rPr>
          <w:b/>
          <w:sz w:val="22"/>
          <w:szCs w:val="22"/>
        </w:rPr>
        <w:t xml:space="preserve"> EX</w:t>
      </w:r>
      <w:r w:rsidR="00A06522">
        <w:rPr>
          <w:b/>
          <w:sz w:val="22"/>
          <w:szCs w:val="22"/>
        </w:rPr>
        <w:t>36</w:t>
      </w:r>
      <w:r>
        <w:rPr>
          <w:b/>
          <w:sz w:val="22"/>
          <w:szCs w:val="22"/>
        </w:rPr>
        <w:t xml:space="preserve">00 – TAK/NIE* </w:t>
      </w:r>
      <w:r w:rsidRPr="00286EDD">
        <w:rPr>
          <w:color w:val="FF0000"/>
          <w:sz w:val="22"/>
          <w:szCs w:val="22"/>
        </w:rPr>
        <w:t>/kryterium oceny ofert/</w:t>
      </w:r>
      <w:r>
        <w:rPr>
          <w:color w:val="FF0000"/>
          <w:sz w:val="22"/>
          <w:szCs w:val="22"/>
        </w:rPr>
        <w:t xml:space="preserve"> </w:t>
      </w:r>
    </w:p>
    <w:p w14:paraId="04AB554D" w14:textId="77777777" w:rsidR="00286EDD" w:rsidRPr="00286EDD" w:rsidRDefault="00286EDD" w:rsidP="00286EDD">
      <w:pPr>
        <w:widowControl w:val="0"/>
        <w:ind w:right="1"/>
        <w:jc w:val="both"/>
        <w:rPr>
          <w:b/>
          <w:sz w:val="22"/>
          <w:szCs w:val="22"/>
        </w:rPr>
      </w:pPr>
      <w:r w:rsidRPr="00286EDD">
        <w:rPr>
          <w:sz w:val="22"/>
          <w:szCs w:val="22"/>
        </w:rPr>
        <w:t>*niepotrzebne skreślić</w:t>
      </w:r>
    </w:p>
    <w:p w14:paraId="0AA88F51" w14:textId="027C4946" w:rsidR="00FC1E89" w:rsidRPr="00773E96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7F8EC8DA" w14:textId="77777777" w:rsidR="00FC1E89" w:rsidRPr="00756660" w:rsidRDefault="00FC1E89" w:rsidP="00FC1E89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0F7D7D0F" w14:textId="2A48BA7E" w:rsidR="00286EDD" w:rsidRPr="0025597A" w:rsidRDefault="00286EDD" w:rsidP="00286EDD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 xml:space="preserve">Zadanie częściowe nr </w:t>
      </w:r>
      <w:r>
        <w:rPr>
          <w:b/>
          <w:sz w:val="22"/>
          <w:szCs w:val="22"/>
        </w:rPr>
        <w:t xml:space="preserve">3  - </w:t>
      </w:r>
      <w:r w:rsidRPr="0025597A">
        <w:rPr>
          <w:b/>
          <w:sz w:val="22"/>
          <w:szCs w:val="22"/>
          <w:highlight w:val="cyan"/>
        </w:rPr>
        <w:t xml:space="preserve">Dostawa </w:t>
      </w:r>
      <w:r>
        <w:rPr>
          <w:b/>
          <w:sz w:val="22"/>
          <w:szCs w:val="22"/>
          <w:highlight w:val="cyan"/>
        </w:rPr>
        <w:t xml:space="preserve">rdzeniowych </w:t>
      </w:r>
      <w:proofErr w:type="spellStart"/>
      <w:r>
        <w:rPr>
          <w:b/>
          <w:sz w:val="22"/>
          <w:szCs w:val="22"/>
          <w:highlight w:val="cyan"/>
        </w:rPr>
        <w:t>switch</w:t>
      </w:r>
      <w:r w:rsidR="008B12BC">
        <w:rPr>
          <w:b/>
          <w:sz w:val="22"/>
          <w:szCs w:val="22"/>
          <w:highlight w:val="cyan"/>
        </w:rPr>
        <w:t>y</w:t>
      </w:r>
      <w:proofErr w:type="spellEnd"/>
      <w:r>
        <w:rPr>
          <w:b/>
          <w:sz w:val="22"/>
          <w:szCs w:val="22"/>
          <w:highlight w:val="cyan"/>
        </w:rPr>
        <w:t xml:space="preserve"> sieciowych do uczelnianej sieci komputerowej – 2 sztuki</w:t>
      </w:r>
    </w:p>
    <w:p w14:paraId="5C335FD2" w14:textId="77777777" w:rsidR="00286EDD" w:rsidRPr="002C3E73" w:rsidRDefault="00286EDD" w:rsidP="00286EDD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286EDD" w14:paraId="55279401" w14:textId="77777777" w:rsidTr="00E05AC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EFDE0C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63545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4ED679C6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0A7560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4D45B28D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05DF9A6D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33FAD9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2B39F6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5B7832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1EEA3B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10CD1FF" w14:textId="77777777" w:rsidR="00286EDD" w:rsidRDefault="00286ED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3E0E114" w14:textId="77777777" w:rsidR="00286EDD" w:rsidRDefault="00286EDD" w:rsidP="00E05AC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86EDD" w14:paraId="2CD0D111" w14:textId="77777777" w:rsidTr="00E05AC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65DF19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CC222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207C74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532969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686E9F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689C8F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4AE8C6" w14:textId="77777777" w:rsidR="00286EDD" w:rsidRDefault="00286ED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86EDD" w14:paraId="4AEDF452" w14:textId="77777777" w:rsidTr="00E05AC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F14A8C" w14:textId="77777777" w:rsidR="00286EDD" w:rsidRDefault="00286EDD" w:rsidP="00E05AC7">
            <w:pPr>
              <w:ind w:right="425"/>
              <w:rPr>
                <w:sz w:val="22"/>
              </w:rPr>
            </w:pPr>
          </w:p>
          <w:p w14:paraId="00C5C0BE" w14:textId="77777777" w:rsidR="00286EDD" w:rsidRDefault="00286EDD" w:rsidP="00E05AC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F15F" w14:textId="77777777" w:rsidR="00286EDD" w:rsidRDefault="00286EDD" w:rsidP="00E05AC7">
            <w:pPr>
              <w:rPr>
                <w:sz w:val="18"/>
                <w:szCs w:val="18"/>
              </w:rPr>
            </w:pPr>
          </w:p>
          <w:p w14:paraId="705B93C4" w14:textId="6DD0D844" w:rsidR="00286EDD" w:rsidRPr="002707E8" w:rsidRDefault="009B4BBD" w:rsidP="00E05A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rdzeniowy</w:t>
            </w:r>
            <w:r w:rsidR="00286EDD">
              <w:rPr>
                <w:sz w:val="18"/>
                <w:szCs w:val="18"/>
              </w:rPr>
              <w:t xml:space="preserve"> </w:t>
            </w:r>
            <w:proofErr w:type="spellStart"/>
            <w:r w:rsidR="00286EDD">
              <w:rPr>
                <w:sz w:val="18"/>
                <w:szCs w:val="18"/>
              </w:rPr>
              <w:t>switch</w:t>
            </w:r>
            <w:proofErr w:type="spellEnd"/>
            <w:r w:rsidR="00286EDD">
              <w:rPr>
                <w:sz w:val="18"/>
                <w:szCs w:val="18"/>
              </w:rPr>
              <w:t xml:space="preserve"> sieciowy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ABBC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0391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  <w:p w14:paraId="34DABB53" w14:textId="7036EBC1" w:rsidR="00286EDD" w:rsidRDefault="009B4BBD" w:rsidP="00E05AC7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D56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F272" w14:textId="77777777" w:rsidR="00286EDD" w:rsidRDefault="00286ED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CFF5" w14:textId="77777777" w:rsidR="00286EDD" w:rsidRDefault="00286EDD" w:rsidP="00E05AC7">
            <w:pPr>
              <w:ind w:right="425"/>
              <w:rPr>
                <w:sz w:val="22"/>
              </w:rPr>
            </w:pPr>
          </w:p>
        </w:tc>
      </w:tr>
    </w:tbl>
    <w:p w14:paraId="25C2D39E" w14:textId="77777777" w:rsidR="00286EDD" w:rsidRDefault="00286EDD" w:rsidP="00286EDD">
      <w:pPr>
        <w:widowControl w:val="0"/>
        <w:rPr>
          <w:b/>
          <w:sz w:val="22"/>
          <w:szCs w:val="22"/>
        </w:rPr>
      </w:pPr>
    </w:p>
    <w:p w14:paraId="3E3D2878" w14:textId="77777777" w:rsidR="00286EDD" w:rsidRPr="005E4578" w:rsidRDefault="00286EDD" w:rsidP="00286EDD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Pr="0025597A">
        <w:rPr>
          <w:sz w:val="22"/>
          <w:szCs w:val="22"/>
        </w:rPr>
        <w:t xml:space="preserve">, nie później niż do </w:t>
      </w:r>
      <w:r w:rsidRPr="00025C28">
        <w:rPr>
          <w:sz w:val="22"/>
          <w:szCs w:val="22"/>
        </w:rPr>
        <w:t>30/11/2023</w:t>
      </w:r>
      <w:r>
        <w:rPr>
          <w:sz w:val="22"/>
          <w:szCs w:val="22"/>
        </w:rPr>
        <w:t xml:space="preserve"> </w:t>
      </w:r>
      <w:r w:rsidRPr="00286EDD">
        <w:rPr>
          <w:color w:val="FF0000"/>
          <w:sz w:val="22"/>
          <w:szCs w:val="22"/>
        </w:rPr>
        <w:t>/kryterium oceny ofert/</w:t>
      </w:r>
    </w:p>
    <w:p w14:paraId="4B4655CA" w14:textId="77777777" w:rsidR="00286EDD" w:rsidRPr="00756660" w:rsidRDefault="00286EDD" w:rsidP="00286EDD">
      <w:pPr>
        <w:widowControl w:val="0"/>
        <w:ind w:right="1"/>
        <w:jc w:val="both"/>
        <w:rPr>
          <w:i/>
          <w:sz w:val="22"/>
          <w:szCs w:val="22"/>
        </w:rPr>
      </w:pPr>
    </w:p>
    <w:p w14:paraId="64560A2F" w14:textId="77777777" w:rsidR="00286EDD" w:rsidRPr="00756660" w:rsidRDefault="00286EDD" w:rsidP="00286EDD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</w:t>
      </w:r>
    </w:p>
    <w:p w14:paraId="53D1AB2D" w14:textId="77777777" w:rsidR="00286EDD" w:rsidRPr="00756660" w:rsidRDefault="00286EDD" w:rsidP="00286EDD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2DA0D216" w14:textId="77777777" w:rsidR="00286EDD" w:rsidRDefault="00286EDD" w:rsidP="00286EDD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</w:t>
      </w:r>
      <w:r>
        <w:rPr>
          <w:b/>
          <w:sz w:val="22"/>
          <w:szCs w:val="22"/>
        </w:rPr>
        <w:t>zaoferowanych urządzeń</w:t>
      </w:r>
      <w:r w:rsidRPr="00756660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………………………………</w:t>
      </w:r>
    </w:p>
    <w:p w14:paraId="0DA86FAF" w14:textId="00776593" w:rsidR="00286EDD" w:rsidRDefault="00286EDD" w:rsidP="00286EDD">
      <w:pPr>
        <w:widowControl w:val="0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Możliwość łączenia w wirtualny </w:t>
      </w:r>
      <w:proofErr w:type="spellStart"/>
      <w:r>
        <w:rPr>
          <w:b/>
          <w:sz w:val="22"/>
          <w:szCs w:val="22"/>
        </w:rPr>
        <w:t>switch</w:t>
      </w:r>
      <w:proofErr w:type="spellEnd"/>
      <w:r>
        <w:rPr>
          <w:b/>
          <w:sz w:val="22"/>
          <w:szCs w:val="22"/>
        </w:rPr>
        <w:t xml:space="preserve"> (</w:t>
      </w:r>
      <w:proofErr w:type="spellStart"/>
      <w:r>
        <w:rPr>
          <w:b/>
          <w:sz w:val="22"/>
          <w:szCs w:val="22"/>
        </w:rPr>
        <w:t>stacking</w:t>
      </w:r>
      <w:proofErr w:type="spellEnd"/>
      <w:r>
        <w:rPr>
          <w:b/>
          <w:sz w:val="22"/>
          <w:szCs w:val="22"/>
        </w:rPr>
        <w:t xml:space="preserve">) z urządzeniem </w:t>
      </w:r>
      <w:proofErr w:type="spellStart"/>
      <w:r w:rsidR="00025C28">
        <w:rPr>
          <w:b/>
          <w:sz w:val="22"/>
          <w:szCs w:val="22"/>
        </w:rPr>
        <w:t>Juniper</w:t>
      </w:r>
      <w:proofErr w:type="spellEnd"/>
      <w:r>
        <w:rPr>
          <w:b/>
          <w:sz w:val="22"/>
          <w:szCs w:val="22"/>
        </w:rPr>
        <w:t xml:space="preserve"> EX</w:t>
      </w:r>
      <w:r w:rsidR="00A06522">
        <w:rPr>
          <w:b/>
          <w:sz w:val="22"/>
          <w:szCs w:val="22"/>
        </w:rPr>
        <w:t>46</w:t>
      </w:r>
      <w:r>
        <w:rPr>
          <w:b/>
          <w:sz w:val="22"/>
          <w:szCs w:val="22"/>
        </w:rPr>
        <w:t xml:space="preserve">00 – TAK/NIE* </w:t>
      </w:r>
      <w:r w:rsidRPr="00286EDD">
        <w:rPr>
          <w:color w:val="FF0000"/>
          <w:sz w:val="22"/>
          <w:szCs w:val="22"/>
        </w:rPr>
        <w:t>/kryterium oceny ofert/</w:t>
      </w:r>
      <w:r>
        <w:rPr>
          <w:color w:val="FF0000"/>
          <w:sz w:val="22"/>
          <w:szCs w:val="22"/>
        </w:rPr>
        <w:t xml:space="preserve"> </w:t>
      </w:r>
    </w:p>
    <w:p w14:paraId="11D15050" w14:textId="77777777" w:rsidR="00286EDD" w:rsidRDefault="00286EDD" w:rsidP="00286EDD">
      <w:pPr>
        <w:widowControl w:val="0"/>
        <w:ind w:right="1"/>
        <w:jc w:val="both"/>
        <w:rPr>
          <w:sz w:val="22"/>
          <w:szCs w:val="22"/>
        </w:rPr>
      </w:pPr>
      <w:r w:rsidRPr="00286EDD">
        <w:rPr>
          <w:sz w:val="22"/>
          <w:szCs w:val="22"/>
        </w:rPr>
        <w:t>*niepotrzebne skreślić</w:t>
      </w:r>
    </w:p>
    <w:p w14:paraId="72D69CD9" w14:textId="77777777" w:rsidR="00A06522" w:rsidRPr="00286EDD" w:rsidRDefault="00A06522" w:rsidP="00286EDD">
      <w:pPr>
        <w:widowControl w:val="0"/>
        <w:ind w:right="1"/>
        <w:jc w:val="both"/>
        <w:rPr>
          <w:b/>
          <w:sz w:val="22"/>
          <w:szCs w:val="22"/>
        </w:rPr>
      </w:pPr>
    </w:p>
    <w:p w14:paraId="5488461D" w14:textId="77777777" w:rsidR="00A06522" w:rsidRDefault="00A06522" w:rsidP="00A06522">
      <w:pPr>
        <w:widowControl w:val="0"/>
        <w:ind w:right="1"/>
        <w:jc w:val="both"/>
        <w:rPr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Mechanizm szybkiego przywracania konfiguracji - </w:t>
      </w:r>
      <w:r>
        <w:rPr>
          <w:b/>
          <w:sz w:val="22"/>
          <w:szCs w:val="22"/>
        </w:rPr>
        <w:t xml:space="preserve">TAK/NIE* </w:t>
      </w:r>
      <w:r w:rsidRPr="00286EDD">
        <w:rPr>
          <w:color w:val="FF0000"/>
          <w:sz w:val="22"/>
          <w:szCs w:val="22"/>
        </w:rPr>
        <w:t>/kryterium oceny ofert/</w:t>
      </w:r>
      <w:r>
        <w:rPr>
          <w:color w:val="FF0000"/>
          <w:sz w:val="22"/>
          <w:szCs w:val="22"/>
        </w:rPr>
        <w:t xml:space="preserve"> </w:t>
      </w:r>
    </w:p>
    <w:p w14:paraId="0AF6A3AD" w14:textId="77777777" w:rsidR="00A06522" w:rsidRDefault="00A06522" w:rsidP="00A06522">
      <w:pPr>
        <w:widowControl w:val="0"/>
        <w:ind w:right="1"/>
        <w:jc w:val="both"/>
        <w:rPr>
          <w:sz w:val="22"/>
          <w:szCs w:val="22"/>
        </w:rPr>
      </w:pPr>
      <w:r w:rsidRPr="00286EDD">
        <w:rPr>
          <w:sz w:val="22"/>
          <w:szCs w:val="22"/>
        </w:rPr>
        <w:t>*niepotrzebne skreślić</w:t>
      </w:r>
    </w:p>
    <w:p w14:paraId="7960DC4C" w14:textId="32F1CEDC" w:rsidR="00A06522" w:rsidRPr="00A06522" w:rsidRDefault="00A06522" w:rsidP="00A06522">
      <w:pPr>
        <w:rPr>
          <w:sz w:val="22"/>
          <w:szCs w:val="22"/>
        </w:rPr>
      </w:pPr>
    </w:p>
    <w:p w14:paraId="11EB1E87" w14:textId="77777777" w:rsidR="00FC1E89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05FF2F5F" w14:textId="423E58E3" w:rsidR="009B4BBD" w:rsidRPr="0025597A" w:rsidRDefault="009B4BBD" w:rsidP="009B4BBD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 xml:space="preserve">Zadanie częściowe nr </w:t>
      </w:r>
      <w:r>
        <w:rPr>
          <w:b/>
          <w:sz w:val="22"/>
          <w:szCs w:val="22"/>
        </w:rPr>
        <w:t xml:space="preserve">4  - </w:t>
      </w:r>
      <w:r w:rsidRPr="0025597A">
        <w:rPr>
          <w:b/>
          <w:sz w:val="22"/>
          <w:szCs w:val="22"/>
          <w:highlight w:val="cyan"/>
        </w:rPr>
        <w:t xml:space="preserve">Dostawa </w:t>
      </w:r>
      <w:r>
        <w:rPr>
          <w:b/>
          <w:sz w:val="22"/>
          <w:szCs w:val="22"/>
          <w:highlight w:val="cyan"/>
        </w:rPr>
        <w:t>zasilaczy awaryjnych UPS – 5 sztuk</w:t>
      </w:r>
    </w:p>
    <w:p w14:paraId="29C91246" w14:textId="77777777" w:rsidR="009B4BBD" w:rsidRPr="002C3E73" w:rsidRDefault="009B4BBD" w:rsidP="009B4BBD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850"/>
        <w:gridCol w:w="1418"/>
        <w:gridCol w:w="1276"/>
        <w:gridCol w:w="1559"/>
      </w:tblGrid>
      <w:tr w:rsidR="009B4BBD" w14:paraId="402FC7D7" w14:textId="77777777" w:rsidTr="00E05AC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CEDB34" w14:textId="77777777" w:rsidR="009B4BBD" w:rsidRDefault="009B4BB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C1037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4C6DBE8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F2985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118D625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50DC029C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5D0B37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841013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69939A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504799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7D78B74" w14:textId="77777777" w:rsidR="009B4BBD" w:rsidRDefault="009B4BBD" w:rsidP="00E05A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30DB6F0" w14:textId="77777777" w:rsidR="009B4BBD" w:rsidRDefault="009B4BBD" w:rsidP="00E05AC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9B4BBD" w14:paraId="0465F6FC" w14:textId="77777777" w:rsidTr="00E05AC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1254DC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4E268E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29FCFD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DB42DD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A0E0AA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D7C56F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BDE77A" w14:textId="77777777" w:rsidR="009B4BBD" w:rsidRDefault="009B4BBD" w:rsidP="00E05AC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9B4BBD" w14:paraId="70B42F5D" w14:textId="77777777" w:rsidTr="00E05AC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C0D5D9" w14:textId="77777777" w:rsidR="009B4BBD" w:rsidRDefault="009B4BBD" w:rsidP="00E05AC7">
            <w:pPr>
              <w:ind w:right="425"/>
              <w:rPr>
                <w:sz w:val="22"/>
              </w:rPr>
            </w:pPr>
          </w:p>
          <w:p w14:paraId="3ED8B76E" w14:textId="77777777" w:rsidR="009B4BBD" w:rsidRDefault="009B4BBD" w:rsidP="00E05AC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C962" w14:textId="77777777" w:rsidR="009B4BBD" w:rsidRDefault="009B4BBD" w:rsidP="00E05AC7">
            <w:pPr>
              <w:rPr>
                <w:sz w:val="18"/>
                <w:szCs w:val="18"/>
              </w:rPr>
            </w:pPr>
          </w:p>
          <w:p w14:paraId="2E9786F3" w14:textId="78C4D14E" w:rsidR="009B4BBD" w:rsidRPr="002707E8" w:rsidRDefault="009B4BBD" w:rsidP="00E05A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Zasilacz awaryjny UPS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E3A9" w14:textId="77777777" w:rsidR="009B4BBD" w:rsidRDefault="009B4BBD" w:rsidP="00E05AC7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F789" w14:textId="2AA1A4D1" w:rsidR="009B4BBD" w:rsidRDefault="009B4BBD" w:rsidP="00E05AC7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EF0E" w14:textId="77777777" w:rsidR="009B4BBD" w:rsidRDefault="009B4BB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ACFA" w14:textId="77777777" w:rsidR="009B4BBD" w:rsidRDefault="009B4BBD" w:rsidP="00E05AC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B1D6" w14:textId="77777777" w:rsidR="009B4BBD" w:rsidRDefault="009B4BBD" w:rsidP="00E05AC7">
            <w:pPr>
              <w:ind w:right="425"/>
              <w:rPr>
                <w:sz w:val="22"/>
              </w:rPr>
            </w:pPr>
          </w:p>
        </w:tc>
      </w:tr>
    </w:tbl>
    <w:p w14:paraId="4B89EDB5" w14:textId="77777777" w:rsidR="009B4BBD" w:rsidRDefault="009B4BBD" w:rsidP="009B4BBD">
      <w:pPr>
        <w:widowControl w:val="0"/>
        <w:rPr>
          <w:b/>
          <w:sz w:val="22"/>
          <w:szCs w:val="22"/>
        </w:rPr>
      </w:pPr>
    </w:p>
    <w:p w14:paraId="05711A64" w14:textId="6038673E" w:rsidR="009B4BBD" w:rsidRPr="005E4578" w:rsidRDefault="009B4BBD" w:rsidP="009B4BBD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="00F63208">
        <w:rPr>
          <w:b/>
          <w:bCs/>
          <w:sz w:val="22"/>
          <w:szCs w:val="22"/>
        </w:rPr>
        <w:t>21</w:t>
      </w:r>
      <w:r w:rsidRPr="00756660">
        <w:rPr>
          <w:b/>
          <w:bCs/>
          <w:sz w:val="22"/>
          <w:szCs w:val="22"/>
        </w:rPr>
        <w:t xml:space="preserve">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Pr="0025597A">
        <w:rPr>
          <w:sz w:val="22"/>
          <w:szCs w:val="22"/>
        </w:rPr>
        <w:t xml:space="preserve">, nie później niż do </w:t>
      </w:r>
      <w:r w:rsidRPr="00025C28">
        <w:rPr>
          <w:sz w:val="22"/>
          <w:szCs w:val="22"/>
        </w:rPr>
        <w:t xml:space="preserve">30/11/2023 </w:t>
      </w:r>
    </w:p>
    <w:p w14:paraId="5F0E1570" w14:textId="77777777" w:rsidR="009B4BBD" w:rsidRPr="00756660" w:rsidRDefault="009B4BBD" w:rsidP="009B4BBD">
      <w:pPr>
        <w:widowControl w:val="0"/>
        <w:ind w:right="1"/>
        <w:jc w:val="both"/>
        <w:rPr>
          <w:i/>
          <w:sz w:val="22"/>
          <w:szCs w:val="22"/>
        </w:rPr>
      </w:pPr>
    </w:p>
    <w:p w14:paraId="3A5962D9" w14:textId="43FEEC20" w:rsidR="009B4BBD" w:rsidRPr="00756660" w:rsidRDefault="009B4BBD" w:rsidP="009B4BBD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</w:t>
      </w:r>
      <w:r w:rsidR="00025C28" w:rsidRPr="00286EDD">
        <w:rPr>
          <w:color w:val="FF0000"/>
          <w:sz w:val="22"/>
          <w:szCs w:val="22"/>
        </w:rPr>
        <w:t>/kryterium</w:t>
      </w:r>
      <w:r w:rsidR="00025C28">
        <w:rPr>
          <w:color w:val="FF0000"/>
          <w:sz w:val="22"/>
          <w:szCs w:val="22"/>
        </w:rPr>
        <w:t xml:space="preserve"> nr 2</w:t>
      </w:r>
      <w:r w:rsidR="00025C28" w:rsidRPr="00286EDD">
        <w:rPr>
          <w:color w:val="FF0000"/>
          <w:sz w:val="22"/>
          <w:szCs w:val="22"/>
        </w:rPr>
        <w:t xml:space="preserve"> oceny ofert/</w:t>
      </w:r>
    </w:p>
    <w:p w14:paraId="1231EDA9" w14:textId="77777777" w:rsidR="009B4BBD" w:rsidRPr="00756660" w:rsidRDefault="009B4BBD" w:rsidP="009B4BBD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2077232B" w14:textId="77777777" w:rsidR="009B4BBD" w:rsidRDefault="009B4BBD" w:rsidP="009B4BBD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</w:t>
      </w:r>
      <w:r>
        <w:rPr>
          <w:b/>
          <w:sz w:val="22"/>
          <w:szCs w:val="22"/>
        </w:rPr>
        <w:t>zaoferowanych urządzeń</w:t>
      </w:r>
      <w:r w:rsidRPr="00756660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………………………………</w:t>
      </w:r>
    </w:p>
    <w:p w14:paraId="6B18AB1E" w14:textId="77777777" w:rsidR="009B4BBD" w:rsidRDefault="009B4BBD" w:rsidP="009B4BBD">
      <w:pPr>
        <w:widowControl w:val="0"/>
        <w:ind w:right="1"/>
        <w:jc w:val="both"/>
        <w:rPr>
          <w:b/>
          <w:sz w:val="22"/>
          <w:szCs w:val="22"/>
        </w:rPr>
      </w:pPr>
    </w:p>
    <w:p w14:paraId="158CF9FF" w14:textId="209084CA" w:rsidR="009B4BBD" w:rsidRDefault="009B4BBD" w:rsidP="009B4BBD">
      <w:pPr>
        <w:widowControl w:val="0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Wydłużenie gwarancji zasilacza o </w:t>
      </w:r>
      <w:r w:rsidR="00F63306">
        <w:rPr>
          <w:b/>
          <w:sz w:val="22"/>
          <w:szCs w:val="22"/>
        </w:rPr>
        <w:t xml:space="preserve">minimum </w:t>
      </w:r>
      <w:r>
        <w:rPr>
          <w:b/>
          <w:sz w:val="22"/>
          <w:szCs w:val="22"/>
        </w:rPr>
        <w:t>3 lata</w:t>
      </w:r>
      <w:r w:rsidR="00025C28">
        <w:rPr>
          <w:b/>
          <w:sz w:val="22"/>
          <w:szCs w:val="22"/>
        </w:rPr>
        <w:t xml:space="preserve"> ponad okres gwarancji zaoferowany w kryterium nr 2 „Okres udzielonej gwarancji”</w:t>
      </w:r>
      <w:r>
        <w:rPr>
          <w:b/>
          <w:sz w:val="22"/>
          <w:szCs w:val="22"/>
        </w:rPr>
        <w:t xml:space="preserve"> – TAK/NIE* </w:t>
      </w:r>
      <w:r w:rsidRPr="00286EDD">
        <w:rPr>
          <w:color w:val="FF0000"/>
          <w:sz w:val="22"/>
          <w:szCs w:val="22"/>
        </w:rPr>
        <w:t>/kryterium oceny ofert/</w:t>
      </w:r>
      <w:r>
        <w:rPr>
          <w:color w:val="FF0000"/>
          <w:sz w:val="22"/>
          <w:szCs w:val="22"/>
        </w:rPr>
        <w:t xml:space="preserve"> </w:t>
      </w:r>
    </w:p>
    <w:p w14:paraId="5C5F6927" w14:textId="77777777" w:rsidR="009B4BBD" w:rsidRPr="00286EDD" w:rsidRDefault="009B4BBD" w:rsidP="009B4BBD">
      <w:pPr>
        <w:widowControl w:val="0"/>
        <w:ind w:right="1"/>
        <w:jc w:val="both"/>
        <w:rPr>
          <w:b/>
          <w:sz w:val="22"/>
          <w:szCs w:val="22"/>
        </w:rPr>
      </w:pPr>
      <w:r w:rsidRPr="00286EDD">
        <w:rPr>
          <w:sz w:val="22"/>
          <w:szCs w:val="22"/>
        </w:rPr>
        <w:t>*niepotrzebne skreślić</w:t>
      </w:r>
    </w:p>
    <w:p w14:paraId="6DDF0E8D" w14:textId="77777777" w:rsidR="00FC1E89" w:rsidRDefault="00FC1E89" w:rsidP="00FC1E89">
      <w:pPr>
        <w:widowControl w:val="0"/>
        <w:ind w:right="1"/>
        <w:jc w:val="both"/>
        <w:rPr>
          <w:b/>
          <w:sz w:val="22"/>
          <w:szCs w:val="22"/>
        </w:rPr>
      </w:pPr>
    </w:p>
    <w:p w14:paraId="6AC37E8A" w14:textId="15E00B5F" w:rsidR="009B4BBD" w:rsidRDefault="009B4BBD" w:rsidP="00FC1E89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</w:t>
      </w:r>
    </w:p>
    <w:p w14:paraId="0BE2CB82" w14:textId="2C699D47" w:rsidR="00FC1E89" w:rsidRPr="00756660" w:rsidRDefault="00FC1E89" w:rsidP="00FC1E89">
      <w:pPr>
        <w:tabs>
          <w:tab w:val="left" w:pos="426"/>
        </w:tabs>
        <w:jc w:val="both"/>
        <w:rPr>
          <w:b/>
          <w:sz w:val="22"/>
          <w:szCs w:val="22"/>
        </w:rPr>
      </w:pPr>
      <w:r w:rsidRPr="007566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56660">
        <w:rPr>
          <w:b/>
          <w:sz w:val="22"/>
          <w:szCs w:val="22"/>
        </w:rPr>
        <w:t xml:space="preserve"> TAK/NIE</w:t>
      </w:r>
    </w:p>
    <w:p w14:paraId="16A5F559" w14:textId="77777777" w:rsidR="00FC1E89" w:rsidRDefault="00FC1E89" w:rsidP="00FC1E89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77C216DE" w14:textId="77777777" w:rsidR="00FC1E89" w:rsidRPr="00756660" w:rsidRDefault="00FC1E89" w:rsidP="00FC1E89">
      <w:pPr>
        <w:tabs>
          <w:tab w:val="left" w:pos="426"/>
        </w:tabs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płatności: </w:t>
      </w:r>
      <w:r w:rsidRPr="00756660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BF4440C" w14:textId="77777777" w:rsidR="00FC1E89" w:rsidRPr="00756660" w:rsidRDefault="00FC1E89" w:rsidP="00FC1E89">
      <w:pPr>
        <w:tabs>
          <w:tab w:val="left" w:pos="426"/>
        </w:tabs>
        <w:jc w:val="both"/>
        <w:rPr>
          <w:sz w:val="22"/>
          <w:szCs w:val="22"/>
        </w:rPr>
      </w:pPr>
    </w:p>
    <w:p w14:paraId="14E374E0" w14:textId="36951619" w:rsidR="00FC1E89" w:rsidRDefault="00F63306" w:rsidP="00FC1E89">
      <w:pPr>
        <w:jc w:val="both"/>
        <w:rPr>
          <w:i/>
          <w:iCs/>
          <w:sz w:val="22"/>
          <w:szCs w:val="22"/>
        </w:rPr>
      </w:pPr>
      <w:r w:rsidRPr="00F63306">
        <w:rPr>
          <w:b/>
          <w:bCs/>
          <w:i/>
          <w:iCs/>
          <w:sz w:val="22"/>
          <w:szCs w:val="22"/>
        </w:rPr>
        <w:t>Zadania 1-3 -</w:t>
      </w:r>
      <w:r>
        <w:rPr>
          <w:i/>
          <w:iCs/>
          <w:sz w:val="22"/>
          <w:szCs w:val="22"/>
        </w:rPr>
        <w:t xml:space="preserve"> </w:t>
      </w:r>
      <w:r w:rsidR="00FC1E89"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C1E89" w:rsidRPr="00756660"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 w:rsidR="00FC1E89" w:rsidRPr="00756660">
        <w:rPr>
          <w:b/>
          <w:bCs/>
          <w:i/>
          <w:iCs/>
          <w:sz w:val="22"/>
          <w:szCs w:val="22"/>
        </w:rPr>
        <w:t xml:space="preserve"> </w:t>
      </w:r>
      <w:r w:rsidR="00FC1E89" w:rsidRPr="00756660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5077A3B" w14:textId="77777777" w:rsidR="00FC1E89" w:rsidRDefault="00FC1E89" w:rsidP="00FC1E89">
      <w:pPr>
        <w:jc w:val="both"/>
        <w:rPr>
          <w:i/>
          <w:iCs/>
          <w:sz w:val="22"/>
          <w:szCs w:val="22"/>
        </w:rPr>
      </w:pPr>
    </w:p>
    <w:p w14:paraId="3AE926DD" w14:textId="77777777" w:rsidR="00FC1E89" w:rsidRPr="00756660" w:rsidRDefault="00FC1E89" w:rsidP="00FC1E89">
      <w:pPr>
        <w:jc w:val="both"/>
        <w:rPr>
          <w:b/>
          <w:sz w:val="22"/>
          <w:szCs w:val="22"/>
          <w:u w:val="single"/>
        </w:rPr>
      </w:pPr>
      <w:r w:rsidRPr="00756660">
        <w:rPr>
          <w:b/>
          <w:sz w:val="22"/>
          <w:szCs w:val="22"/>
          <w:u w:val="single"/>
        </w:rPr>
        <w:t>Jednocześnie oświadczamy, że:</w:t>
      </w:r>
    </w:p>
    <w:p w14:paraId="1D84C8D3" w14:textId="77777777" w:rsidR="00FC1E89" w:rsidRPr="00756660" w:rsidRDefault="00FC1E89" w:rsidP="00FC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5666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A1906A5" w14:textId="77777777" w:rsidR="00FC1E89" w:rsidRDefault="00FC1E89" w:rsidP="00FC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5666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75666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56660">
        <w:rPr>
          <w:color w:val="000000"/>
          <w:sz w:val="22"/>
          <w:szCs w:val="22"/>
        </w:rPr>
        <w:t xml:space="preserve"> i nie wnosimy do nich żadnych zastrzeżeń.</w:t>
      </w:r>
    </w:p>
    <w:p w14:paraId="2AE84943" w14:textId="77777777" w:rsidR="00FC1E89" w:rsidRPr="00756660" w:rsidRDefault="00FC1E89" w:rsidP="00FC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4F66EF" w14:textId="77777777" w:rsidR="00FC1E89" w:rsidRPr="00756660" w:rsidRDefault="00FC1E89" w:rsidP="00FC1E89">
      <w:pPr>
        <w:ind w:left="360"/>
        <w:jc w:val="both"/>
        <w:rPr>
          <w:i/>
          <w:sz w:val="22"/>
          <w:szCs w:val="22"/>
        </w:rPr>
      </w:pPr>
      <w:r w:rsidRPr="0075666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C9F42" w14:textId="77777777" w:rsidR="00FC1E89" w:rsidRPr="00756660" w:rsidRDefault="00FC1E89" w:rsidP="00FC1E89">
      <w:pPr>
        <w:ind w:left="360"/>
        <w:jc w:val="both"/>
        <w:rPr>
          <w:i/>
          <w:sz w:val="22"/>
          <w:szCs w:val="22"/>
        </w:rPr>
      </w:pPr>
      <w:r w:rsidRPr="0075666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E6AF46" w14:textId="77777777" w:rsidR="00FC1E89" w:rsidRPr="00756660" w:rsidRDefault="00FC1E89" w:rsidP="00FC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C1E89" w:rsidRPr="00756660" w14:paraId="2DB393DB" w14:textId="77777777" w:rsidTr="005346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ED37E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4520F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 xml:space="preserve">Opis części zamówienia, którą wykonawca </w:t>
            </w:r>
          </w:p>
          <w:p w14:paraId="51ACAF4A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D794E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Nazwa podwykonawcy</w:t>
            </w:r>
            <w:r w:rsidRPr="00756660">
              <w:rPr>
                <w:sz w:val="22"/>
                <w:szCs w:val="22"/>
              </w:rPr>
              <w:br/>
              <w:t>(o ile jest znana)</w:t>
            </w:r>
          </w:p>
        </w:tc>
      </w:tr>
      <w:tr w:rsidR="00FC1E89" w:rsidRPr="00756660" w14:paraId="01926F48" w14:textId="77777777" w:rsidTr="005346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C0F53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CA07" w14:textId="77777777" w:rsidR="00FC1E89" w:rsidRPr="00756660" w:rsidRDefault="00FC1E89" w:rsidP="00534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75771" w14:textId="77777777" w:rsidR="00FC1E89" w:rsidRPr="00756660" w:rsidRDefault="00FC1E89" w:rsidP="00534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C1E89" w:rsidRPr="00756660" w14:paraId="120C9458" w14:textId="77777777" w:rsidTr="005346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3DFEA" w14:textId="77777777" w:rsidR="00FC1E89" w:rsidRPr="00756660" w:rsidRDefault="00FC1E89" w:rsidP="0053469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20E25" w14:textId="77777777" w:rsidR="00FC1E89" w:rsidRPr="00756660" w:rsidRDefault="00FC1E89" w:rsidP="00534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5633B" w14:textId="77777777" w:rsidR="00FC1E89" w:rsidRPr="00756660" w:rsidRDefault="00FC1E89" w:rsidP="0053469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7A3B982" w14:textId="77777777" w:rsidR="00FC1E89" w:rsidRPr="00756660" w:rsidRDefault="00FC1E89" w:rsidP="00FC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Upoważnionymi do reprezentowania naszej firmy są następujące osoby:</w:t>
      </w:r>
    </w:p>
    <w:p w14:paraId="2F1052EB" w14:textId="77777777" w:rsidR="00FC1E89" w:rsidRPr="00756660" w:rsidRDefault="00FC1E89" w:rsidP="00FC1E8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7566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</w:p>
    <w:p w14:paraId="2049DF09" w14:textId="77777777" w:rsidR="00FC1E89" w:rsidRPr="00756660" w:rsidRDefault="00FC1E89" w:rsidP="00FC1E8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4CFE11B1" w14:textId="77777777" w:rsidR="00FC1E89" w:rsidRPr="00756660" w:rsidRDefault="00FC1E89" w:rsidP="00FC1E8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56660">
        <w:rPr>
          <w:sz w:val="22"/>
          <w:szCs w:val="22"/>
        </w:rPr>
        <w:tab/>
      </w:r>
      <w:r w:rsidRPr="00756660">
        <w:rPr>
          <w:sz w:val="22"/>
          <w:szCs w:val="22"/>
        </w:rPr>
        <w:tab/>
        <w:t xml:space="preserve"> </w:t>
      </w:r>
    </w:p>
    <w:p w14:paraId="49F9A0B2" w14:textId="77777777" w:rsidR="00FC1E89" w:rsidRPr="00756660" w:rsidRDefault="00FC1E89" w:rsidP="00FC1E89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0896AE00" w14:textId="77777777" w:rsidR="00FC1E89" w:rsidRPr="00756660" w:rsidRDefault="00FC1E89" w:rsidP="00FC1E8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79DE79B" w14:textId="77777777" w:rsidR="00FC1E89" w:rsidRPr="00756660" w:rsidRDefault="00FC1E89" w:rsidP="00FC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upoważnienie dla powyżej wskazanych osób wynika z następującego (</w:t>
      </w:r>
      <w:proofErr w:type="spellStart"/>
      <w:r w:rsidRPr="00756660">
        <w:rPr>
          <w:sz w:val="22"/>
          <w:szCs w:val="22"/>
        </w:rPr>
        <w:t>ych</w:t>
      </w:r>
      <w:proofErr w:type="spellEnd"/>
      <w:r w:rsidRPr="00756660">
        <w:rPr>
          <w:sz w:val="22"/>
          <w:szCs w:val="22"/>
        </w:rPr>
        <w:t>) dokumentu(ów)</w:t>
      </w:r>
    </w:p>
    <w:p w14:paraId="1FCAE23A" w14:textId="77777777" w:rsidR="00FC1E89" w:rsidRPr="00756660" w:rsidRDefault="00FC1E89" w:rsidP="00FC1E89">
      <w:p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559865" w14:textId="77777777" w:rsidR="00FC1E89" w:rsidRPr="00756660" w:rsidRDefault="00FC1E89" w:rsidP="00FC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załącznikami do niniejszej oferty są:</w:t>
      </w:r>
    </w:p>
    <w:p w14:paraId="7FC445E9" w14:textId="77777777" w:rsidR="00FC1E89" w:rsidRPr="00756660" w:rsidRDefault="00FC1E89" w:rsidP="00FC1E89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………………………………………………………………………………………….</w:t>
      </w:r>
    </w:p>
    <w:p w14:paraId="27BAF914" w14:textId="77777777" w:rsidR="00FC1E89" w:rsidRPr="00756660" w:rsidRDefault="00FC1E89" w:rsidP="00FC1E89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……………………………………………..……………………………………………</w:t>
      </w:r>
    </w:p>
    <w:p w14:paraId="4AF22A70" w14:textId="77777777" w:rsidR="00FC1E89" w:rsidRPr="00756660" w:rsidRDefault="00FC1E89" w:rsidP="00FC1E89">
      <w:pPr>
        <w:ind w:left="1440"/>
        <w:jc w:val="both"/>
        <w:rPr>
          <w:sz w:val="22"/>
          <w:szCs w:val="22"/>
        </w:rPr>
      </w:pPr>
    </w:p>
    <w:p w14:paraId="4752F10A" w14:textId="77777777" w:rsidR="00FC1E89" w:rsidRPr="00756660" w:rsidRDefault="00FC1E89" w:rsidP="00FC1E89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75666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756660">
        <w:rPr>
          <w:color w:val="FF0000"/>
          <w:sz w:val="22"/>
          <w:szCs w:val="22"/>
          <w:lang w:eastAsia="zh-CN"/>
        </w:rPr>
        <w:t>.</w:t>
      </w:r>
    </w:p>
    <w:p w14:paraId="53F5EB1E" w14:textId="77777777" w:rsidR="00FC1E89" w:rsidRPr="00756660" w:rsidRDefault="00FC1E89" w:rsidP="00FC1E89">
      <w:pPr>
        <w:rPr>
          <w:b/>
          <w:sz w:val="22"/>
          <w:szCs w:val="22"/>
          <w:u w:val="single"/>
        </w:rPr>
      </w:pPr>
    </w:p>
    <w:p w14:paraId="1C49B99D" w14:textId="77777777" w:rsidR="00FC1E89" w:rsidRPr="00756660" w:rsidRDefault="00FC1E89" w:rsidP="00FC1E89">
      <w:pPr>
        <w:jc w:val="right"/>
        <w:rPr>
          <w:sz w:val="22"/>
          <w:szCs w:val="22"/>
        </w:rPr>
      </w:pPr>
    </w:p>
    <w:p w14:paraId="061E1892" w14:textId="77777777" w:rsidR="00FE545C" w:rsidRPr="00FC1E89" w:rsidRDefault="00FE545C" w:rsidP="00FC1E89"/>
    <w:sectPr w:rsidR="00FE545C" w:rsidRPr="00FC1E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C2F3A" w14:textId="77777777" w:rsidR="000C3BF1" w:rsidRDefault="000C3BF1">
      <w:r>
        <w:separator/>
      </w:r>
    </w:p>
  </w:endnote>
  <w:endnote w:type="continuationSeparator" w:id="0">
    <w:p w14:paraId="5E7E1323" w14:textId="77777777" w:rsidR="000C3BF1" w:rsidRDefault="000C3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2A47F" w14:textId="77777777" w:rsidR="0067145A" w:rsidRDefault="006714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09B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BA987" w14:textId="77777777" w:rsidR="0067145A" w:rsidRDefault="006714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7F89D" w14:textId="77777777" w:rsidR="000C3BF1" w:rsidRDefault="000C3BF1">
      <w:r>
        <w:separator/>
      </w:r>
    </w:p>
  </w:footnote>
  <w:footnote w:type="continuationSeparator" w:id="0">
    <w:p w14:paraId="3AA3C254" w14:textId="77777777" w:rsidR="000C3BF1" w:rsidRDefault="000C3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4A792" w14:textId="77777777" w:rsidR="0067145A" w:rsidRDefault="00671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C1550" w14:textId="77777777" w:rsidR="009E092B" w:rsidRDefault="00F63208" w:rsidP="009E092B">
    <w:pPr>
      <w:pStyle w:val="Nagwek"/>
      <w:jc w:val="center"/>
      <w:rPr>
        <w:sz w:val="22"/>
      </w:rPr>
    </w:pPr>
    <w:bookmarkStart w:id="0" w:name="_Hlk98158565"/>
    <w:r>
      <w:rPr>
        <w:noProof/>
        <w:sz w:val="22"/>
        <w:szCs w:val="22"/>
      </w:rPr>
      <w:pict w14:anchorId="6D906B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0"/>
  </w:p>
  <w:p w14:paraId="340549D1" w14:textId="10937BDB" w:rsidR="00F53146" w:rsidRPr="009E092B" w:rsidRDefault="00F53146" w:rsidP="009E0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3927" w14:textId="77777777" w:rsidR="0067145A" w:rsidRDefault="006714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52555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14819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3826087">
    <w:abstractNumId w:val="0"/>
  </w:num>
  <w:num w:numId="4" w16cid:durableId="1323584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BF1"/>
    <w:rsid w:val="00012286"/>
    <w:rsid w:val="00025C28"/>
    <w:rsid w:val="000704FC"/>
    <w:rsid w:val="00071CCC"/>
    <w:rsid w:val="000B731D"/>
    <w:rsid w:val="000C3BF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6ED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145A"/>
    <w:rsid w:val="006815F6"/>
    <w:rsid w:val="007748F0"/>
    <w:rsid w:val="007A4321"/>
    <w:rsid w:val="00833933"/>
    <w:rsid w:val="00853083"/>
    <w:rsid w:val="008B12BC"/>
    <w:rsid w:val="008B2F0C"/>
    <w:rsid w:val="008B4928"/>
    <w:rsid w:val="008D2AB8"/>
    <w:rsid w:val="008F1C66"/>
    <w:rsid w:val="00970FE4"/>
    <w:rsid w:val="009B4BBD"/>
    <w:rsid w:val="009E092B"/>
    <w:rsid w:val="00A0022B"/>
    <w:rsid w:val="00A06522"/>
    <w:rsid w:val="00A346FE"/>
    <w:rsid w:val="00A47B4D"/>
    <w:rsid w:val="00A83018"/>
    <w:rsid w:val="00B774DC"/>
    <w:rsid w:val="00C969A6"/>
    <w:rsid w:val="00CA7D36"/>
    <w:rsid w:val="00D24208"/>
    <w:rsid w:val="00D35258"/>
    <w:rsid w:val="00D60C38"/>
    <w:rsid w:val="00D66893"/>
    <w:rsid w:val="00D90ACB"/>
    <w:rsid w:val="00DA0AA5"/>
    <w:rsid w:val="00DC1500"/>
    <w:rsid w:val="00E44371"/>
    <w:rsid w:val="00E949B0"/>
    <w:rsid w:val="00EC0BEA"/>
    <w:rsid w:val="00F00591"/>
    <w:rsid w:val="00F51688"/>
    <w:rsid w:val="00F53146"/>
    <w:rsid w:val="00F63208"/>
    <w:rsid w:val="00F63306"/>
    <w:rsid w:val="00F91018"/>
    <w:rsid w:val="00FA0F30"/>
    <w:rsid w:val="00FA51A4"/>
    <w:rsid w:val="00FC1E8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2E684A76"/>
  <w15:chartTrackingRefBased/>
  <w15:docId w15:val="{37946930-468D-49E8-92AD-803C667F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E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E0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4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909</Words>
  <Characters>6545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2023-09-14T10:38:00Z</cp:lastPrinted>
  <dcterms:created xsi:type="dcterms:W3CDTF">2023-09-14T10:38:00Z</dcterms:created>
  <dcterms:modified xsi:type="dcterms:W3CDTF">2023-09-14T10:38:00Z</dcterms:modified>
</cp:coreProperties>
</file>