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FE78BD" w:rsidRPr="00DF51D5" w:rsidRDefault="00FE78BD" w:rsidP="00FE78BD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E78BD">
        <w:rPr>
          <w:bCs/>
          <w:sz w:val="22"/>
          <w:szCs w:val="22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</w:t>
      </w:r>
      <w:r>
        <w:rPr>
          <w:sz w:val="20"/>
          <w:szCs w:val="20"/>
        </w:rPr>
        <w:t>…………………………………………………………</w:t>
      </w:r>
      <w:r w:rsidRPr="00DF51D5">
        <w:rPr>
          <w:sz w:val="20"/>
          <w:szCs w:val="20"/>
        </w:rPr>
        <w:t>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448EA" w:rsidRPr="005448EA" w:rsidRDefault="005448EA" w:rsidP="008D2AB8">
      <w:pPr>
        <w:ind w:right="-110"/>
        <w:rPr>
          <w:b/>
        </w:rPr>
      </w:pPr>
      <w:r w:rsidRPr="005448EA">
        <w:rPr>
          <w:b/>
        </w:rPr>
        <w:t>Akademia Górniczo - Hutnicza</w:t>
      </w:r>
    </w:p>
    <w:p w:rsidR="005448EA" w:rsidRPr="005448EA" w:rsidRDefault="005448EA" w:rsidP="008D2AB8">
      <w:pPr>
        <w:ind w:right="-110"/>
        <w:rPr>
          <w:b/>
        </w:rPr>
      </w:pPr>
      <w:r w:rsidRPr="005448EA">
        <w:rPr>
          <w:b/>
        </w:rPr>
        <w:t>im. Stanisława Staszica w Krakowie</w:t>
      </w:r>
    </w:p>
    <w:p w:rsidR="008D2AB8" w:rsidRDefault="005448EA" w:rsidP="008D2AB8">
      <w:pPr>
        <w:ind w:right="-110"/>
        <w:rPr>
          <w:b/>
        </w:rPr>
      </w:pPr>
      <w:r w:rsidRPr="005448E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448EA" w:rsidP="008D2AB8">
      <w:pPr>
        <w:ind w:right="-110"/>
        <w:rPr>
          <w:b/>
        </w:rPr>
      </w:pPr>
      <w:r w:rsidRPr="005448EA">
        <w:rPr>
          <w:b/>
        </w:rPr>
        <w:t>Al. Mickiewicza</w:t>
      </w:r>
      <w:r w:rsidR="008D2AB8">
        <w:rPr>
          <w:b/>
        </w:rPr>
        <w:t xml:space="preserve"> </w:t>
      </w:r>
      <w:r w:rsidRPr="005448EA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448EA" w:rsidP="008D2AB8">
      <w:pPr>
        <w:rPr>
          <w:b/>
        </w:rPr>
      </w:pPr>
      <w:r w:rsidRPr="005448EA">
        <w:rPr>
          <w:b/>
        </w:rPr>
        <w:t>30-059</w:t>
      </w:r>
      <w:r w:rsidR="008D2AB8">
        <w:rPr>
          <w:b/>
        </w:rPr>
        <w:t xml:space="preserve"> </w:t>
      </w:r>
      <w:r w:rsidRPr="005448E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448EA" w:rsidRPr="005448EA">
        <w:rPr>
          <w:b/>
        </w:rPr>
        <w:t>Analiza i obliczenia elementów górniczego wyciągu szybowego SW-1 w O/ZG Polkowice-Sieroszowice pod kątem możliwości zwiększenia udźwigu skipów - KC-zp.272-493/23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FE78BD" w:rsidRDefault="00FE78BD" w:rsidP="00FE78B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60C2D">
        <w:rPr>
          <w:b/>
        </w:rPr>
        <w:t xml:space="preserve"> za całość przedmiotu zamówienia</w:t>
      </w:r>
      <w:r>
        <w:rPr>
          <w:b/>
        </w:rPr>
        <w:t>:</w:t>
      </w:r>
      <w:r w:rsidR="00F60C2D">
        <w:rPr>
          <w:b/>
        </w:rPr>
        <w:t xml:space="preserve">  </w:t>
      </w:r>
      <w:r>
        <w:rPr>
          <w:b/>
        </w:rPr>
        <w:t>....................................PLN</w:t>
      </w:r>
    </w:p>
    <w:p w:rsidR="00FE78BD" w:rsidRDefault="00FE78BD" w:rsidP="00FE78BD">
      <w:pPr>
        <w:widowControl w:val="0"/>
        <w:spacing w:line="264" w:lineRule="auto"/>
        <w:ind w:right="1"/>
        <w:rPr>
          <w:b/>
        </w:rPr>
      </w:pPr>
    </w:p>
    <w:p w:rsidR="00FE78BD" w:rsidRDefault="00FE78BD" w:rsidP="00FE78B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F60C2D">
        <w:rPr>
          <w:b/>
        </w:rPr>
        <w:t xml:space="preserve"> za całość przedmiotu zamówienia</w:t>
      </w:r>
      <w:r>
        <w:rPr>
          <w:b/>
        </w:rPr>
        <w:t xml:space="preserve">: </w:t>
      </w:r>
      <w:r w:rsidR="00F60C2D">
        <w:rPr>
          <w:b/>
        </w:rPr>
        <w:t>.</w:t>
      </w:r>
      <w:r>
        <w:rPr>
          <w:b/>
        </w:rPr>
        <w:t>..................................PLN</w:t>
      </w:r>
    </w:p>
    <w:p w:rsidR="00FE78BD" w:rsidRPr="00FB1B4F" w:rsidRDefault="00FE78BD" w:rsidP="00FE78BD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FE78BD" w:rsidRPr="00FB1B4F" w:rsidRDefault="00FE78BD" w:rsidP="00FE78B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FE78BD" w:rsidRPr="00FB1B4F" w:rsidRDefault="00FE78BD" w:rsidP="00FE78BD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E78BD" w:rsidRDefault="00FE78BD" w:rsidP="00FE78BD">
      <w:pPr>
        <w:pStyle w:val="Tekstpodstawowy"/>
      </w:pPr>
      <w:r>
        <w:t>Powyższa cena zawiera podatek VAT w wysokości .......... % tj.…………………….PLN</w:t>
      </w:r>
    </w:p>
    <w:p w:rsidR="00FE78BD" w:rsidRPr="001D74F7" w:rsidRDefault="00FE78BD" w:rsidP="00FE78BD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 xml:space="preserve">Termin realizacji umowy: </w:t>
      </w:r>
      <w:r w:rsidRPr="00FE78BD">
        <w:t>do ……. dni od daty po</w:t>
      </w:r>
      <w:r w:rsidRPr="00FE78BD">
        <w:t>dpisania</w:t>
      </w:r>
      <w:r>
        <w:t xml:space="preserve"> umowy</w:t>
      </w:r>
      <w:r>
        <w:t xml:space="preserve">. </w:t>
      </w:r>
      <w:r w:rsidRPr="00FE78BD">
        <w:rPr>
          <w:highlight w:val="yellow"/>
        </w:rPr>
        <w:t>(kryterium oceny ofert)</w:t>
      </w:r>
      <w:r>
        <w:t xml:space="preserve"> </w:t>
      </w:r>
    </w:p>
    <w:p w:rsidR="00FE78BD" w:rsidRDefault="00FE78BD" w:rsidP="00FE78BD">
      <w:pPr>
        <w:tabs>
          <w:tab w:val="left" w:pos="426"/>
        </w:tabs>
        <w:jc w:val="both"/>
        <w:rPr>
          <w:b/>
          <w:sz w:val="22"/>
        </w:rPr>
      </w:pPr>
    </w:p>
    <w:p w:rsidR="00FE78BD" w:rsidRPr="00515411" w:rsidRDefault="00FE78BD" w:rsidP="00FE78BD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</w:t>
      </w:r>
      <w:r w:rsidR="00F60C2D">
        <w:rPr>
          <w:sz w:val="22"/>
          <w:szCs w:val="22"/>
        </w:rPr>
        <w:t>1</w:t>
      </w:r>
      <w:bookmarkStart w:id="0" w:name="_GoBack"/>
      <w:bookmarkEnd w:id="0"/>
      <w:r w:rsidRPr="00515411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:rsidR="00FE78BD" w:rsidRDefault="00FE78BD" w:rsidP="00FE78BD">
      <w:pPr>
        <w:tabs>
          <w:tab w:val="left" w:pos="5040"/>
        </w:tabs>
        <w:rPr>
          <w:i/>
          <w:color w:val="FF0000"/>
        </w:rPr>
      </w:pPr>
    </w:p>
    <w:p w:rsidR="00FE78BD" w:rsidRDefault="00FE78BD" w:rsidP="00FE78BD">
      <w:pPr>
        <w:tabs>
          <w:tab w:val="left" w:pos="5040"/>
        </w:tabs>
        <w:rPr>
          <w:b/>
          <w:i/>
          <w:color w:val="FF0000"/>
        </w:rPr>
      </w:pP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FE78BD" w:rsidRPr="00FB1B4F" w:rsidRDefault="008D2AB8" w:rsidP="00FE78BD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lastRenderedPageBreak/>
        <w:tab/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FE78BD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0C2D" w:rsidRPr="00A93676" w:rsidRDefault="00F60C2D" w:rsidP="00F60C2D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A93676">
        <w:rPr>
          <w:bCs/>
          <w:szCs w:val="22"/>
        </w:rPr>
        <w:t>Oświadczam/y, że warunek określony w pkt. 8.2</w:t>
      </w:r>
      <w:r>
        <w:rPr>
          <w:bCs/>
          <w:szCs w:val="22"/>
        </w:rPr>
        <w:t>.</w:t>
      </w:r>
      <w:r w:rsidRPr="00A93676">
        <w:rPr>
          <w:bCs/>
          <w:szCs w:val="22"/>
        </w:rPr>
        <w:t>3 SWZ spełniamy osobiście/ powołujemy się na zasoby podmiotu trzeciego w następującym zakresie*</w:t>
      </w:r>
    </w:p>
    <w:p w:rsidR="00F60C2D" w:rsidRPr="00A93676" w:rsidRDefault="00F60C2D" w:rsidP="00F60C2D">
      <w:pPr>
        <w:pStyle w:val="Akapitzlist"/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……………………………………………………………………………………………</w:t>
      </w:r>
    </w:p>
    <w:p w:rsidR="00F60C2D" w:rsidRPr="00E87C01" w:rsidRDefault="00F60C2D" w:rsidP="00F60C2D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F60C2D" w:rsidTr="008B0380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60C2D" w:rsidRPr="00D76504" w:rsidRDefault="00F60C2D" w:rsidP="008B0380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60C2D" w:rsidRPr="00D76504" w:rsidRDefault="00F60C2D" w:rsidP="008B0380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C2D" w:rsidRDefault="00F60C2D" w:rsidP="008B0380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F60C2D" w:rsidTr="008B0380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60C2D" w:rsidRDefault="00F60C2D" w:rsidP="008B038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0C2D" w:rsidRDefault="00F60C2D" w:rsidP="008B038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Default="00F60C2D" w:rsidP="008B038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60C2D" w:rsidTr="008B0380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60C2D" w:rsidRDefault="00F60C2D" w:rsidP="008B038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60C2D" w:rsidRDefault="00F60C2D" w:rsidP="008B038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Default="00F60C2D" w:rsidP="008B038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60C2D" w:rsidRPr="00515411" w:rsidRDefault="00F60C2D" w:rsidP="00F60C2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0C2D" w:rsidRPr="00515411" w:rsidTr="008B03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F60C2D" w:rsidRPr="00515411" w:rsidRDefault="00F60C2D" w:rsidP="008B0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F60C2D" w:rsidRPr="00515411" w:rsidTr="008B03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60C2D" w:rsidRPr="00515411" w:rsidTr="008B03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C2D" w:rsidRPr="00515411" w:rsidRDefault="00F60C2D" w:rsidP="008B038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60C2D" w:rsidRPr="00515411" w:rsidRDefault="00F60C2D" w:rsidP="00F60C2D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F60C2D" w:rsidRPr="00515411" w:rsidRDefault="00F60C2D" w:rsidP="00F60C2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F60C2D" w:rsidRPr="00515411" w:rsidRDefault="00F60C2D" w:rsidP="00F60C2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F60C2D" w:rsidRPr="00515411" w:rsidRDefault="00F60C2D" w:rsidP="00F60C2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60C2D" w:rsidRPr="00515411" w:rsidRDefault="00F60C2D" w:rsidP="00F60C2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F60C2D" w:rsidRPr="00515411" w:rsidRDefault="00F60C2D" w:rsidP="00F60C2D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F60C2D" w:rsidRPr="00515411" w:rsidRDefault="00F60C2D" w:rsidP="00F60C2D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60C2D" w:rsidRDefault="00F60C2D" w:rsidP="00F60C2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F60C2D" w:rsidRPr="00D72967" w:rsidRDefault="00F60C2D" w:rsidP="00F60C2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511" w:rsidRDefault="00242511">
      <w:r>
        <w:separator/>
      </w:r>
    </w:p>
  </w:endnote>
  <w:endnote w:type="continuationSeparator" w:id="0">
    <w:p w:rsidR="00242511" w:rsidRDefault="0024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8EA" w:rsidRDefault="005448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8EA" w:rsidRDefault="00544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511" w:rsidRDefault="00242511">
      <w:r>
        <w:separator/>
      </w:r>
    </w:p>
  </w:footnote>
  <w:footnote w:type="continuationSeparator" w:id="0">
    <w:p w:rsidR="00242511" w:rsidRDefault="00242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8EA" w:rsidRDefault="00544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8EA" w:rsidRDefault="00544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51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5"/>
    <w:rsid w:val="001801DD"/>
    <w:rsid w:val="001D4612"/>
    <w:rsid w:val="00207E98"/>
    <w:rsid w:val="00242511"/>
    <w:rsid w:val="002723B0"/>
    <w:rsid w:val="00315A4A"/>
    <w:rsid w:val="004B7300"/>
    <w:rsid w:val="004C6753"/>
    <w:rsid w:val="005448E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0C2D"/>
    <w:rsid w:val="00F91018"/>
    <w:rsid w:val="00FA0F30"/>
    <w:rsid w:val="00FA51A4"/>
    <w:rsid w:val="00FE545C"/>
    <w:rsid w:val="00FE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F07428E"/>
  <w15:chartTrackingRefBased/>
  <w15:docId w15:val="{B46D5D76-1C35-4095-9B61-21152CB0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60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8D166-607D-4674-95AA-B6797A9B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504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2023-08-30T09:45:00Z</dcterms:created>
  <dcterms:modified xsi:type="dcterms:W3CDTF">2023-08-30T10:17:00Z</dcterms:modified>
</cp:coreProperties>
</file>