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41CEEC7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754A77">
        <w:rPr>
          <w:bCs/>
          <w:i w:val="0"/>
          <w:sz w:val="22"/>
          <w:szCs w:val="22"/>
        </w:rPr>
        <w:t>6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65EA473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754A77">
        <w:rPr>
          <w:rFonts w:ascii="Times New Roman" w:eastAsia="Times New Roman" w:hAnsi="Times New Roman"/>
          <w:b/>
          <w:lang w:eastAsia="pl-PL"/>
        </w:rPr>
        <w:t>4</w:t>
      </w:r>
      <w:r w:rsidR="003B5993">
        <w:rPr>
          <w:rFonts w:ascii="Times New Roman" w:eastAsia="Times New Roman" w:hAnsi="Times New Roman"/>
          <w:b/>
          <w:lang w:eastAsia="pl-PL"/>
        </w:rPr>
        <w:t>9</w:t>
      </w:r>
      <w:r w:rsidR="00AA2A54">
        <w:rPr>
          <w:rFonts w:ascii="Times New Roman" w:eastAsia="Times New Roman" w:hAnsi="Times New Roman"/>
          <w:b/>
          <w:lang w:eastAsia="pl-PL"/>
        </w:rPr>
        <w:t>4</w:t>
      </w:r>
      <w:r w:rsidR="00337FC6">
        <w:rPr>
          <w:rFonts w:ascii="Times New Roman" w:eastAsia="Times New Roman" w:hAnsi="Times New Roman"/>
          <w:b/>
          <w:lang w:eastAsia="pl-PL"/>
        </w:rPr>
        <w:t>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EA1645" w14:textId="77777777" w:rsidR="00AA2A54" w:rsidRDefault="00AA2A54" w:rsidP="00AA2A5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</w:rPr>
      </w:pPr>
      <w:r w:rsidRPr="00AA2A54">
        <w:rPr>
          <w:rFonts w:ascii="Times New Roman" w:hAnsi="Times New Roman"/>
          <w:b/>
        </w:rPr>
        <w:t>Analiza składu gazów oraz frakcji stałych generowanych w trakcie wykonywania masywnych odlewów z żeliwa w formach piaskowych KC-zp.272-494/23</w:t>
      </w:r>
    </w:p>
    <w:p w14:paraId="1F94EBA1" w14:textId="3D27CCD7" w:rsidR="00DC652A" w:rsidRPr="00D44F1E" w:rsidRDefault="00CB29AC" w:rsidP="00AA2A5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2DCCB13" w14:textId="36BD7509" w:rsidR="00754A77" w:rsidRPr="00BD5987" w:rsidRDefault="004374F2" w:rsidP="00BD59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1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380495C" w14:textId="0BE031A2" w:rsidR="000F06EE" w:rsidRPr="00754A77" w:rsidRDefault="000F06EE" w:rsidP="000F06EE">
      <w:pPr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754A77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BD5987">
      <w:headerReference w:type="default" r:id="rId7"/>
      <w:footerReference w:type="default" r:id="rId8"/>
      <w:pgSz w:w="11906" w:h="16838"/>
      <w:pgMar w:top="426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A1ED11" w14:textId="77777777" w:rsidR="00277B21" w:rsidRDefault="00277B21" w:rsidP="00025386">
      <w:pPr>
        <w:spacing w:after="0" w:line="240" w:lineRule="auto"/>
      </w:pPr>
      <w:r>
        <w:separator/>
      </w:r>
    </w:p>
  </w:endnote>
  <w:endnote w:type="continuationSeparator" w:id="0">
    <w:p w14:paraId="0AD349EB" w14:textId="77777777" w:rsidR="00277B21" w:rsidRDefault="00277B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A2C90" w14:textId="77777777" w:rsidR="00277B21" w:rsidRDefault="00277B21" w:rsidP="00025386">
      <w:pPr>
        <w:spacing w:after="0" w:line="240" w:lineRule="auto"/>
      </w:pPr>
      <w:r>
        <w:separator/>
      </w:r>
    </w:p>
  </w:footnote>
  <w:footnote w:type="continuationSeparator" w:id="0">
    <w:p w14:paraId="0B540D9D" w14:textId="77777777" w:rsidR="00277B21" w:rsidRDefault="00277B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99FD345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354C"/>
    <w:rsid w:val="00084786"/>
    <w:rsid w:val="000A6C49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77B21"/>
    <w:rsid w:val="0029429C"/>
    <w:rsid w:val="002C6D0F"/>
    <w:rsid w:val="00326B95"/>
    <w:rsid w:val="00332E5C"/>
    <w:rsid w:val="00337FC6"/>
    <w:rsid w:val="00350032"/>
    <w:rsid w:val="003B5993"/>
    <w:rsid w:val="003B6FEB"/>
    <w:rsid w:val="003E11F4"/>
    <w:rsid w:val="004374F2"/>
    <w:rsid w:val="00460705"/>
    <w:rsid w:val="00485239"/>
    <w:rsid w:val="004A52F1"/>
    <w:rsid w:val="004E27D7"/>
    <w:rsid w:val="00510D45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64E26"/>
    <w:rsid w:val="006B0055"/>
    <w:rsid w:val="00745A44"/>
    <w:rsid w:val="00754A77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6D6B"/>
    <w:rsid w:val="009E778A"/>
    <w:rsid w:val="00A133EB"/>
    <w:rsid w:val="00A2548D"/>
    <w:rsid w:val="00A56A6F"/>
    <w:rsid w:val="00A87380"/>
    <w:rsid w:val="00AA2A54"/>
    <w:rsid w:val="00AF7375"/>
    <w:rsid w:val="00B61056"/>
    <w:rsid w:val="00B76004"/>
    <w:rsid w:val="00B77707"/>
    <w:rsid w:val="00BB6291"/>
    <w:rsid w:val="00BD5987"/>
    <w:rsid w:val="00BE3BCE"/>
    <w:rsid w:val="00C05733"/>
    <w:rsid w:val="00C966F9"/>
    <w:rsid w:val="00CB29AC"/>
    <w:rsid w:val="00CE5F1D"/>
    <w:rsid w:val="00D44F1E"/>
    <w:rsid w:val="00D55FC4"/>
    <w:rsid w:val="00D720DC"/>
    <w:rsid w:val="00D861AF"/>
    <w:rsid w:val="00D9320D"/>
    <w:rsid w:val="00D958BA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B5C00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3</cp:revision>
  <cp:lastPrinted>2023-07-18T07:52:00Z</cp:lastPrinted>
  <dcterms:created xsi:type="dcterms:W3CDTF">2023-09-04T08:54:00Z</dcterms:created>
  <dcterms:modified xsi:type="dcterms:W3CDTF">2023-09-04T10:43:00Z</dcterms:modified>
</cp:coreProperties>
</file>