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450961E8" w:rsidR="00494506" w:rsidRDefault="008D2AB8" w:rsidP="006B423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AD164C" w:rsidRPr="00AD164C">
        <w:rPr>
          <w:b/>
          <w:bCs/>
          <w:sz w:val="20"/>
          <w:szCs w:val="20"/>
        </w:rPr>
        <w:t xml:space="preserve">usługa transportowa dla Wydziału </w:t>
      </w:r>
      <w:proofErr w:type="spellStart"/>
      <w:r w:rsidR="00AD164C" w:rsidRPr="00AD164C">
        <w:rPr>
          <w:b/>
          <w:bCs/>
          <w:sz w:val="20"/>
          <w:szCs w:val="20"/>
        </w:rPr>
        <w:t>EiP</w:t>
      </w:r>
      <w:proofErr w:type="spellEnd"/>
      <w:r w:rsidR="00AD164C" w:rsidRPr="00AD164C">
        <w:rPr>
          <w:b/>
          <w:bCs/>
          <w:sz w:val="20"/>
          <w:szCs w:val="20"/>
        </w:rPr>
        <w:t xml:space="preserve"> AGH – KC-zp.272-</w:t>
      </w:r>
      <w:r w:rsidR="008365A9">
        <w:rPr>
          <w:b/>
          <w:bCs/>
          <w:sz w:val="20"/>
          <w:szCs w:val="20"/>
        </w:rPr>
        <w:t>572</w:t>
      </w:r>
      <w:bookmarkStart w:id="1" w:name="_GoBack"/>
      <w:bookmarkEnd w:id="1"/>
      <w:r w:rsidR="00AD164C" w:rsidRPr="00AD164C">
        <w:rPr>
          <w:b/>
          <w:bCs/>
          <w:sz w:val="20"/>
          <w:szCs w:val="20"/>
        </w:rPr>
        <w:t>/23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11080A38" w14:textId="7C7CD2C4" w:rsidR="004D3849" w:rsidRDefault="004D3849" w:rsidP="006B4238">
      <w:pPr>
        <w:jc w:val="both"/>
        <w:rPr>
          <w:sz w:val="20"/>
          <w:szCs w:val="20"/>
        </w:rPr>
      </w:pPr>
    </w:p>
    <w:p w14:paraId="5BAEB3E5" w14:textId="58383A6C" w:rsidR="004D3849" w:rsidRDefault="004D3849" w:rsidP="006B4238">
      <w:pPr>
        <w:jc w:val="both"/>
        <w:rPr>
          <w:sz w:val="20"/>
          <w:szCs w:val="20"/>
        </w:rPr>
      </w:pPr>
    </w:p>
    <w:p w14:paraId="00262019" w14:textId="6379E8DC" w:rsidR="004D3849" w:rsidRPr="00646C15" w:rsidRDefault="004D3849" w:rsidP="004D3849">
      <w:pPr>
        <w:pStyle w:val="Tekstpodstawowy"/>
        <w:spacing w:line="240" w:lineRule="auto"/>
        <w:rPr>
          <w:sz w:val="20"/>
          <w:szCs w:val="20"/>
        </w:rPr>
      </w:pPr>
      <w:r w:rsidRPr="001665E6">
        <w:rPr>
          <w:sz w:val="22"/>
          <w:szCs w:val="22"/>
        </w:rPr>
        <w:t>Cena brutto za maksymalną ilość  km</w:t>
      </w:r>
      <w:r w:rsidRPr="004D3849">
        <w:rPr>
          <w:b w:val="0"/>
          <w:sz w:val="22"/>
          <w:szCs w:val="22"/>
        </w:rPr>
        <w:t xml:space="preserve"> </w:t>
      </w:r>
      <w:r w:rsidRPr="004D3849">
        <w:rPr>
          <w:sz w:val="22"/>
          <w:szCs w:val="22"/>
        </w:rPr>
        <w:t xml:space="preserve">tj. </w:t>
      </w:r>
      <w:r w:rsidR="00AD164C">
        <w:rPr>
          <w:sz w:val="22"/>
          <w:szCs w:val="22"/>
        </w:rPr>
        <w:t>590</w:t>
      </w:r>
      <w:r w:rsidRPr="00646C15">
        <w:rPr>
          <w:sz w:val="22"/>
          <w:szCs w:val="22"/>
        </w:rPr>
        <w:t xml:space="preserve"> km</w:t>
      </w:r>
      <w:r w:rsidRPr="00646C15">
        <w:rPr>
          <w:b w:val="0"/>
          <w:sz w:val="22"/>
          <w:szCs w:val="22"/>
        </w:rPr>
        <w:t xml:space="preserve"> -  </w:t>
      </w:r>
      <w:r w:rsidRPr="00646C15">
        <w:rPr>
          <w:sz w:val="22"/>
          <w:szCs w:val="22"/>
        </w:rPr>
        <w:t>…………….…… zł</w:t>
      </w:r>
    </w:p>
    <w:p w14:paraId="7F765640" w14:textId="5E2D18FD" w:rsidR="00494506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646C15">
        <w:t>(słownie brutto: ………………………………………….)</w:t>
      </w:r>
    </w:p>
    <w:p w14:paraId="46E6E14D" w14:textId="225E3006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126522FC" w14:textId="2E453DCF" w:rsidR="004D3849" w:rsidRDefault="004D384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Cena netto za 1 km trasy …………… zł</w:t>
      </w:r>
    </w:p>
    <w:p w14:paraId="3161068A" w14:textId="7244BBE3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51E8F8E9" w14:textId="3896F1C9" w:rsidR="004D3849" w:rsidRP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4D3849">
        <w:rPr>
          <w:b/>
          <w:sz w:val="22"/>
          <w:szCs w:val="22"/>
        </w:rPr>
        <w:t>Termin realizacji: 2</w:t>
      </w:r>
      <w:r w:rsidR="00AD164C">
        <w:rPr>
          <w:b/>
          <w:sz w:val="22"/>
          <w:szCs w:val="22"/>
        </w:rPr>
        <w:t>5</w:t>
      </w:r>
      <w:r w:rsidRPr="004D3849">
        <w:rPr>
          <w:b/>
          <w:sz w:val="22"/>
          <w:szCs w:val="22"/>
        </w:rPr>
        <w:t>.</w:t>
      </w:r>
      <w:r w:rsidR="00AD164C">
        <w:rPr>
          <w:b/>
          <w:sz w:val="22"/>
          <w:szCs w:val="22"/>
        </w:rPr>
        <w:t>10</w:t>
      </w:r>
      <w:r w:rsidRPr="004D3849">
        <w:rPr>
          <w:b/>
          <w:sz w:val="22"/>
          <w:szCs w:val="22"/>
        </w:rPr>
        <w:t xml:space="preserve">.2023 i </w:t>
      </w:r>
      <w:r w:rsidR="00AD164C">
        <w:rPr>
          <w:b/>
          <w:sz w:val="22"/>
          <w:szCs w:val="22"/>
        </w:rPr>
        <w:t>26</w:t>
      </w:r>
      <w:r w:rsidRPr="004D3849">
        <w:rPr>
          <w:b/>
          <w:sz w:val="22"/>
          <w:szCs w:val="22"/>
        </w:rPr>
        <w:t>.</w:t>
      </w:r>
      <w:r w:rsidR="00AD164C">
        <w:rPr>
          <w:b/>
          <w:sz w:val="22"/>
          <w:szCs w:val="22"/>
        </w:rPr>
        <w:t>10</w:t>
      </w:r>
      <w:r w:rsidRPr="004D3849">
        <w:rPr>
          <w:b/>
          <w:sz w:val="22"/>
          <w:szCs w:val="22"/>
        </w:rPr>
        <w:t>.2023</w:t>
      </w:r>
    </w:p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48221504" w:rsidR="006B4238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</w:t>
      </w:r>
      <w:r w:rsidR="00AD164C">
        <w:rPr>
          <w:b/>
          <w:color w:val="FF0000"/>
          <w:sz w:val="22"/>
          <w:szCs w:val="22"/>
          <w:u w:val="single"/>
        </w:rPr>
        <w:t>ów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AD164C">
        <w:rPr>
          <w:b/>
          <w:color w:val="FF0000"/>
          <w:sz w:val="22"/>
          <w:szCs w:val="22"/>
          <w:u w:val="single"/>
        </w:rPr>
        <w:t>ych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AD164C" w14:paraId="5D54C9A2" w14:textId="77777777" w:rsidTr="00AD164C">
        <w:tc>
          <w:tcPr>
            <w:tcW w:w="2265" w:type="dxa"/>
          </w:tcPr>
          <w:p w14:paraId="46D8306D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54A231D5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 I</w:t>
            </w:r>
          </w:p>
          <w:p w14:paraId="6EC693F8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02B906C5" w14:textId="770D05F5" w:rsidR="00AD164C" w:rsidRDefault="00AD164C" w:rsidP="00AD164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 II</w:t>
            </w:r>
          </w:p>
          <w:p w14:paraId="53279125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0F4577AE" w14:textId="2CB9DC47" w:rsidR="00AD164C" w:rsidRDefault="00AD164C" w:rsidP="00AD164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 III</w:t>
            </w:r>
          </w:p>
          <w:p w14:paraId="2FF8229E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AD164C" w14:paraId="18FAF2F3" w14:textId="77777777" w:rsidTr="00AD164C">
        <w:tc>
          <w:tcPr>
            <w:tcW w:w="2265" w:type="dxa"/>
          </w:tcPr>
          <w:p w14:paraId="18C83B93" w14:textId="42C94C5C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265" w:type="dxa"/>
          </w:tcPr>
          <w:p w14:paraId="54A22335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6B2D99EB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4F76BB44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AD164C" w14:paraId="3F9078D0" w14:textId="77777777" w:rsidTr="00AD164C">
        <w:tc>
          <w:tcPr>
            <w:tcW w:w="2265" w:type="dxa"/>
          </w:tcPr>
          <w:p w14:paraId="6E47268C" w14:textId="443677A0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2265" w:type="dxa"/>
          </w:tcPr>
          <w:p w14:paraId="3A9EB3A2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755E218B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3739CD94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AD164C" w14:paraId="591463D8" w14:textId="77777777" w:rsidTr="00AD164C">
        <w:tc>
          <w:tcPr>
            <w:tcW w:w="2265" w:type="dxa"/>
          </w:tcPr>
          <w:p w14:paraId="3D218B6E" w14:textId="731A0A59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 xml:space="preserve">Nr rejestracyjny  </w:t>
            </w:r>
          </w:p>
        </w:tc>
        <w:tc>
          <w:tcPr>
            <w:tcW w:w="2265" w:type="dxa"/>
          </w:tcPr>
          <w:p w14:paraId="4AEEC032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445011B6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4EC43AE6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14:paraId="029A7190" w14:textId="7A0356BC" w:rsidR="004D3849" w:rsidRDefault="004D3849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2A9B9FB3" w14:textId="490BE1FB" w:rsidR="006B4238" w:rsidRPr="003A3C62" w:rsidRDefault="006B4238" w:rsidP="004D3849">
      <w:pPr>
        <w:widowControl w:val="0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3FD8D2DC" w14:textId="0D600720" w:rsidR="0021292F" w:rsidRPr="00AD164C" w:rsidRDefault="0021292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u w:val="single"/>
        </w:rPr>
      </w:pPr>
      <w:r w:rsidRPr="00AD164C">
        <w:rPr>
          <w:b/>
          <w:color w:val="000000"/>
          <w:u w:val="single"/>
        </w:rPr>
        <w:t>Oświadczam, iż posiadam licencję uprawniająca do wykonania przewozów krajowych</w:t>
      </w:r>
      <w:r w:rsidR="00646C15" w:rsidRPr="00AD164C">
        <w:rPr>
          <w:b/>
          <w:color w:val="000000"/>
          <w:u w:val="single"/>
        </w:rPr>
        <w:t xml:space="preserve"> 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lastRenderedPageBreak/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82A34F" w14:textId="77777777" w:rsidR="00D84D0A" w:rsidRDefault="00D84D0A">
      <w:r>
        <w:separator/>
      </w:r>
    </w:p>
  </w:endnote>
  <w:endnote w:type="continuationSeparator" w:id="0">
    <w:p w14:paraId="78200D76" w14:textId="77777777" w:rsidR="00D84D0A" w:rsidRDefault="00D84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CC80E1" w14:textId="77777777" w:rsidR="00D84D0A" w:rsidRDefault="00D84D0A">
      <w:r>
        <w:separator/>
      </w:r>
    </w:p>
  </w:footnote>
  <w:footnote w:type="continuationSeparator" w:id="0">
    <w:p w14:paraId="2C84625A" w14:textId="77777777" w:rsidR="00D84D0A" w:rsidRDefault="00D84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3384F"/>
    <w:rsid w:val="00643C6F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24643"/>
    <w:rsid w:val="00833933"/>
    <w:rsid w:val="008365A9"/>
    <w:rsid w:val="008423B0"/>
    <w:rsid w:val="00846B4D"/>
    <w:rsid w:val="00853083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620F9"/>
    <w:rsid w:val="00B770B9"/>
    <w:rsid w:val="00B774DC"/>
    <w:rsid w:val="00BA79C6"/>
    <w:rsid w:val="00BB6B97"/>
    <w:rsid w:val="00BC3299"/>
    <w:rsid w:val="00BE23DB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CF4E2B"/>
    <w:rsid w:val="00D162F5"/>
    <w:rsid w:val="00D24208"/>
    <w:rsid w:val="00D537A2"/>
    <w:rsid w:val="00D572B5"/>
    <w:rsid w:val="00D60C38"/>
    <w:rsid w:val="00D6115E"/>
    <w:rsid w:val="00D66893"/>
    <w:rsid w:val="00D84D0A"/>
    <w:rsid w:val="00D90ACB"/>
    <w:rsid w:val="00DC1500"/>
    <w:rsid w:val="00E018BF"/>
    <w:rsid w:val="00E44371"/>
    <w:rsid w:val="00E85B62"/>
    <w:rsid w:val="00E949B0"/>
    <w:rsid w:val="00EB3E67"/>
    <w:rsid w:val="00ED3CC2"/>
    <w:rsid w:val="00EE3FB1"/>
    <w:rsid w:val="00F00591"/>
    <w:rsid w:val="00F014EA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A5ED6-A356-451B-9E99-7A939DA13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517</Words>
  <Characters>3946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2023-08-31T10:13:00Z</cp:lastPrinted>
  <dcterms:created xsi:type="dcterms:W3CDTF">2023-09-22T07:14:00Z</dcterms:created>
  <dcterms:modified xsi:type="dcterms:W3CDTF">2023-09-22T07:14:00Z</dcterms:modified>
</cp:coreProperties>
</file>