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DD258" w14:textId="6A9D93F7" w:rsidR="00025386" w:rsidRPr="00CA00A7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CA00A7">
        <w:rPr>
          <w:bCs/>
          <w:i w:val="0"/>
          <w:sz w:val="20"/>
        </w:rPr>
        <w:t xml:space="preserve">Załącznik nr </w:t>
      </w:r>
      <w:r w:rsidR="004A107C">
        <w:rPr>
          <w:bCs/>
          <w:i w:val="0"/>
          <w:sz w:val="20"/>
        </w:rPr>
        <w:t>4</w:t>
      </w:r>
      <w:r w:rsidR="007666D6" w:rsidRPr="00CA00A7">
        <w:rPr>
          <w:bCs/>
          <w:i w:val="0"/>
          <w:sz w:val="20"/>
        </w:rPr>
        <w:t xml:space="preserve"> do SWZ</w:t>
      </w:r>
    </w:p>
    <w:p w14:paraId="0E9B3BFC" w14:textId="77777777" w:rsidR="00B62AD0" w:rsidRPr="00CA00A7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CA00A7">
        <w:rPr>
          <w:rFonts w:ascii="Times New Roman" w:hAnsi="Times New Roman"/>
          <w:b/>
          <w:sz w:val="20"/>
          <w:szCs w:val="20"/>
        </w:rPr>
        <w:t>Podmiot udostępniający zasoby:</w:t>
      </w:r>
    </w:p>
    <w:p w14:paraId="7458E6FE" w14:textId="77777777" w:rsidR="00B62AD0" w:rsidRPr="00CA00A7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CA00A7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14:paraId="11A2A42C" w14:textId="77777777" w:rsidR="00B62AD0" w:rsidRPr="00CA00A7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CA00A7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14:paraId="2780F63D" w14:textId="77777777" w:rsidR="00B62AD0" w:rsidRPr="00CA00A7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A00A7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14:paraId="19735C3A" w14:textId="77777777" w:rsidR="00B62AD0" w:rsidRPr="00CA00A7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CA00A7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14:paraId="79A5DD48" w14:textId="77777777" w:rsidR="00B62AD0" w:rsidRPr="00CA00A7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CA00A7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6B27068B" w14:textId="77777777" w:rsidR="00B62AD0" w:rsidRPr="00CA00A7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CA00A7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CA00A7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CA00A7">
        <w:rPr>
          <w:rFonts w:ascii="Times New Roman" w:hAnsi="Times New Roman"/>
          <w:sz w:val="20"/>
          <w:szCs w:val="20"/>
        </w:rPr>
        <w:t>…</w:t>
      </w:r>
    </w:p>
    <w:p w14:paraId="5332F835" w14:textId="77777777" w:rsidR="00B62AD0" w:rsidRPr="00CA00A7" w:rsidRDefault="00B62AD0" w:rsidP="00CA00A7">
      <w:pPr>
        <w:spacing w:after="0"/>
        <w:jc w:val="both"/>
        <w:rPr>
          <w:rFonts w:ascii="Times New Roman" w:hAnsi="Times New Roman"/>
          <w:sz w:val="20"/>
          <w:szCs w:val="20"/>
          <w:lang w:eastAsia="pl-PL"/>
        </w:rPr>
      </w:pPr>
      <w:r w:rsidRPr="00CA00A7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CA00A7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CA00A7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CA00A7" w14:paraId="0E5BAE9A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568F0E1" w14:textId="77777777" w:rsidR="00053927" w:rsidRPr="00CA00A7" w:rsidRDefault="00053927" w:rsidP="00CA00A7">
            <w:pPr>
              <w:spacing w:before="240"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A00A7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05EDC999" w14:textId="77777777" w:rsidR="00053927" w:rsidRPr="00CA00A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A00A7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CA00A7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CA00A7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E461060" w14:textId="7C189C8C" w:rsidR="0071340C" w:rsidRPr="00CA00A7" w:rsidRDefault="0071340C" w:rsidP="00CA00A7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CA00A7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CA00A7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CA00A7">
        <w:rPr>
          <w:rFonts w:ascii="Times New Roman" w:hAnsi="Times New Roman"/>
          <w:sz w:val="20"/>
          <w:szCs w:val="20"/>
        </w:rPr>
        <w:t xml:space="preserve"> ustawy </w:t>
      </w:r>
      <w:r w:rsidR="00EF3368" w:rsidRPr="00CA00A7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153037" w:rsidRPr="00CA00A7">
        <w:rPr>
          <w:rFonts w:ascii="Times New Roman" w:hAnsi="Times New Roman"/>
          <w:sz w:val="20"/>
          <w:szCs w:val="20"/>
        </w:rPr>
        <w:t>(</w:t>
      </w:r>
      <w:proofErr w:type="spellStart"/>
      <w:r w:rsidR="00153037" w:rsidRPr="00CA00A7">
        <w:rPr>
          <w:rFonts w:ascii="Times New Roman" w:hAnsi="Times New Roman"/>
          <w:sz w:val="20"/>
          <w:szCs w:val="20"/>
        </w:rPr>
        <w:t>t.j</w:t>
      </w:r>
      <w:proofErr w:type="spellEnd"/>
      <w:r w:rsidR="00153037" w:rsidRPr="00CA00A7">
        <w:rPr>
          <w:rFonts w:ascii="Times New Roman" w:hAnsi="Times New Roman"/>
          <w:sz w:val="20"/>
          <w:szCs w:val="20"/>
        </w:rPr>
        <w:t>. Dz. U. z 202</w:t>
      </w:r>
      <w:r w:rsidR="00465743">
        <w:rPr>
          <w:rFonts w:ascii="Times New Roman" w:hAnsi="Times New Roman"/>
          <w:sz w:val="20"/>
          <w:szCs w:val="20"/>
        </w:rPr>
        <w:t>3</w:t>
      </w:r>
      <w:r w:rsidR="00153037" w:rsidRPr="00CA00A7">
        <w:rPr>
          <w:rFonts w:ascii="Times New Roman" w:hAnsi="Times New Roman"/>
          <w:sz w:val="20"/>
          <w:szCs w:val="20"/>
        </w:rPr>
        <w:t>r. poz. 1</w:t>
      </w:r>
      <w:r w:rsidR="00465743">
        <w:rPr>
          <w:rFonts w:ascii="Times New Roman" w:hAnsi="Times New Roman"/>
          <w:sz w:val="20"/>
          <w:szCs w:val="20"/>
        </w:rPr>
        <w:t>605</w:t>
      </w:r>
      <w:r w:rsidR="00153037" w:rsidRPr="00CA00A7">
        <w:rPr>
          <w:rFonts w:ascii="Times New Roman" w:hAnsi="Times New Roman"/>
          <w:sz w:val="20"/>
          <w:szCs w:val="20"/>
        </w:rPr>
        <w:t>)</w:t>
      </w:r>
      <w:r w:rsidR="00E27ABB" w:rsidRPr="00CA00A7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CA00A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CA00A7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14:paraId="3D4ADDF0" w14:textId="77777777" w:rsidR="00465743" w:rsidRDefault="00465743" w:rsidP="00465743">
      <w:pPr>
        <w:pStyle w:val="Akapitzlist"/>
        <w:tabs>
          <w:tab w:val="left" w:pos="400"/>
        </w:tabs>
        <w:spacing w:after="0" w:line="240" w:lineRule="auto"/>
        <w:jc w:val="center"/>
        <w:rPr>
          <w:rFonts w:ascii="Times New Roman" w:hAnsi="Times New Roman"/>
          <w:b/>
          <w:iCs/>
          <w:color w:val="000000"/>
          <w:sz w:val="20"/>
          <w:szCs w:val="20"/>
        </w:rPr>
      </w:pPr>
    </w:p>
    <w:p w14:paraId="323ACB7D" w14:textId="25AB7241" w:rsidR="00465743" w:rsidRDefault="00465743" w:rsidP="00465743">
      <w:pPr>
        <w:pStyle w:val="Akapitzlist"/>
        <w:tabs>
          <w:tab w:val="left" w:pos="400"/>
        </w:tabs>
        <w:spacing w:after="0" w:line="240" w:lineRule="auto"/>
        <w:jc w:val="center"/>
        <w:rPr>
          <w:rFonts w:ascii="Times New Roman" w:hAnsi="Times New Roman"/>
          <w:b/>
          <w:iCs/>
          <w:color w:val="000000"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>Przebudowa drogi gminnej w Woli Batorskiej w Gminie Niepołomice.</w:t>
      </w:r>
    </w:p>
    <w:p w14:paraId="149D3CA6" w14:textId="77777777" w:rsidR="00465743" w:rsidRDefault="00465743" w:rsidP="00465743">
      <w:pPr>
        <w:pStyle w:val="Akapitzlist"/>
        <w:tabs>
          <w:tab w:val="left" w:pos="400"/>
        </w:tabs>
        <w:spacing w:after="0" w:line="240" w:lineRule="auto"/>
        <w:rPr>
          <w:rFonts w:ascii="Times New Roman" w:hAnsi="Times New Roman"/>
          <w:b/>
          <w:bCs/>
          <w:iCs/>
          <w:color w:val="000000"/>
          <w:sz w:val="20"/>
          <w:szCs w:val="20"/>
        </w:rPr>
      </w:pPr>
    </w:p>
    <w:p w14:paraId="43B8DAB7" w14:textId="77777777" w:rsidR="00465743" w:rsidRDefault="00465743" w:rsidP="00465743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Znak sprawy:</w:t>
      </w:r>
      <w:r>
        <w:rPr>
          <w:rFonts w:ascii="Times New Roman" w:hAnsi="Times New Roman"/>
          <w:b/>
          <w:sz w:val="20"/>
          <w:szCs w:val="20"/>
        </w:rPr>
        <w:t xml:space="preserve"> ZP.271.23.2023</w:t>
      </w:r>
    </w:p>
    <w:p w14:paraId="5DF9B1E1" w14:textId="26D49084" w:rsidR="00DC652A" w:rsidRPr="00CA00A7" w:rsidRDefault="00DC652A" w:rsidP="00465743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4F29EA1E" w14:textId="77777777" w:rsidR="00DC652A" w:rsidRPr="00CA00A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6075186" w14:textId="77777777" w:rsidR="0071340C" w:rsidRPr="00CA00A7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31CF463E" w14:textId="77777777" w:rsidR="0071340C" w:rsidRPr="00CA00A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7C673B7" w14:textId="77777777" w:rsidR="0071340C" w:rsidRPr="00CA00A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1352205B" w14:textId="77777777" w:rsidR="0071340C" w:rsidRPr="00CA00A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50AFF3B0" w14:textId="77777777" w:rsidR="0071340C" w:rsidRPr="00CA00A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14:paraId="09247C5C" w14:textId="77777777" w:rsidR="0071340C" w:rsidRPr="00CA00A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14:paraId="57C38B98" w14:textId="77777777" w:rsidR="00DC652A" w:rsidRPr="00CA00A7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CA00A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CA00A7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03CF2C93" w14:textId="77777777" w:rsidR="00DC652A" w:rsidRPr="00CA00A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CA00A7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CA00A7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CA00A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3DEDBB86" w14:textId="77777777" w:rsidR="0093388F" w:rsidRPr="00CA00A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643FDF64" w14:textId="77777777" w:rsidR="0093388F" w:rsidRPr="00CA00A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0169E5C2" w14:textId="77777777" w:rsidR="0093388F" w:rsidRPr="00CA00A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56A00291" w14:textId="77777777" w:rsidR="00CB29AC" w:rsidRPr="00CA00A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538F4C44" w14:textId="77777777" w:rsidR="00CB29AC" w:rsidRPr="00CA00A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3B6DBEF8" w14:textId="77777777" w:rsidR="00830970" w:rsidRPr="00CA00A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CA00A7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CA00A7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7C440A01" w14:textId="77777777" w:rsidR="00E27ABB" w:rsidRPr="00CA00A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14:paraId="42882FD2" w14:textId="77777777" w:rsidR="00C3678C" w:rsidRDefault="00C3678C" w:rsidP="00C3678C">
      <w:pPr>
        <w:spacing w:after="0" w:line="240" w:lineRule="auto"/>
        <w:ind w:left="284"/>
        <w:jc w:val="right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Oświadczenie musi być podpisane kwalifikowanym podpisem  </w:t>
      </w:r>
    </w:p>
    <w:p w14:paraId="7D9F716A" w14:textId="77777777" w:rsidR="00C3678C" w:rsidRDefault="00C3678C" w:rsidP="00C3678C">
      <w:pPr>
        <w:spacing w:after="0" w:line="240" w:lineRule="auto"/>
        <w:ind w:left="284" w:firstLine="424"/>
        <w:jc w:val="right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elektronicznym lub podpisem  zaufanym lub podpisem  </w:t>
      </w:r>
    </w:p>
    <w:p w14:paraId="68CEDF73" w14:textId="77777777" w:rsidR="00C3678C" w:rsidRDefault="00C3678C" w:rsidP="00C3678C">
      <w:pPr>
        <w:spacing w:after="0" w:line="240" w:lineRule="auto"/>
        <w:ind w:left="3824" w:firstLine="424"/>
        <w:jc w:val="center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osobistym przez osobę upoważnioną</w:t>
      </w:r>
    </w:p>
    <w:p w14:paraId="252D367E" w14:textId="77777777" w:rsidR="00E27ABB" w:rsidRPr="00CA00A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CA00A7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BAED7" w14:textId="77777777" w:rsidR="00730DF4" w:rsidRDefault="00730DF4" w:rsidP="00025386">
      <w:pPr>
        <w:spacing w:after="0" w:line="240" w:lineRule="auto"/>
      </w:pPr>
      <w:r>
        <w:separator/>
      </w:r>
    </w:p>
  </w:endnote>
  <w:endnote w:type="continuationSeparator" w:id="0">
    <w:p w14:paraId="47AD8FC6" w14:textId="77777777" w:rsidR="00730DF4" w:rsidRDefault="00730DF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A9255" w14:textId="77777777" w:rsidR="00153037" w:rsidRDefault="001530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6658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D26C9" w14:textId="77777777" w:rsidR="00153037" w:rsidRDefault="001530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05557" w14:textId="77777777" w:rsidR="00730DF4" w:rsidRDefault="00730DF4" w:rsidP="00025386">
      <w:pPr>
        <w:spacing w:after="0" w:line="240" w:lineRule="auto"/>
      </w:pPr>
      <w:r>
        <w:separator/>
      </w:r>
    </w:p>
  </w:footnote>
  <w:footnote w:type="continuationSeparator" w:id="0">
    <w:p w14:paraId="1AC93E61" w14:textId="77777777" w:rsidR="00730DF4" w:rsidRDefault="00730DF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56DAF" w14:textId="77777777" w:rsidR="00153037" w:rsidRDefault="001530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141E1" w14:textId="77777777" w:rsidR="00153037" w:rsidRDefault="001530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0B1F0" w14:textId="77777777" w:rsidR="00153037" w:rsidRDefault="001530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8846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037"/>
    <w:rsid w:val="00025386"/>
    <w:rsid w:val="000423B9"/>
    <w:rsid w:val="00053927"/>
    <w:rsid w:val="00066C44"/>
    <w:rsid w:val="00071D4C"/>
    <w:rsid w:val="00084786"/>
    <w:rsid w:val="00153037"/>
    <w:rsid w:val="0016158F"/>
    <w:rsid w:val="001C2314"/>
    <w:rsid w:val="00213980"/>
    <w:rsid w:val="004374F2"/>
    <w:rsid w:val="00460705"/>
    <w:rsid w:val="00465743"/>
    <w:rsid w:val="00485239"/>
    <w:rsid w:val="004A107C"/>
    <w:rsid w:val="004E27D7"/>
    <w:rsid w:val="0055145C"/>
    <w:rsid w:val="005624D8"/>
    <w:rsid w:val="00620476"/>
    <w:rsid w:val="00657A47"/>
    <w:rsid w:val="0071340C"/>
    <w:rsid w:val="00730DF4"/>
    <w:rsid w:val="00745A44"/>
    <w:rsid w:val="007666D6"/>
    <w:rsid w:val="007D6755"/>
    <w:rsid w:val="007E2A71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3678C"/>
    <w:rsid w:val="00CA00A7"/>
    <w:rsid w:val="00CB29AC"/>
    <w:rsid w:val="00D55FC4"/>
    <w:rsid w:val="00D9320D"/>
    <w:rsid w:val="00DC141D"/>
    <w:rsid w:val="00DC4842"/>
    <w:rsid w:val="00DC587A"/>
    <w:rsid w:val="00DC652A"/>
    <w:rsid w:val="00DE3B21"/>
    <w:rsid w:val="00DE73DD"/>
    <w:rsid w:val="00E27ABB"/>
    <w:rsid w:val="00E34BCA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D00A0B"/>
  <w15:docId w15:val="{B4D98633-5A40-4639-858B-7ADE43BC7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customStyle="1" w:styleId="AkapitzlistZnak">
    <w:name w:val="Akapit z listą Znak"/>
    <w:aliases w:val="normalny tekst Znak,Obiekt Znak,BulletC Znak,Akapit z listą31 Znak,NOWY Znak,Akapit z listą32 Znak,Akapit z listą3 Znak"/>
    <w:link w:val="Akapitzlist"/>
    <w:locked/>
    <w:rsid w:val="00465743"/>
    <w:rPr>
      <w:sz w:val="22"/>
      <w:szCs w:val="22"/>
      <w:lang w:eastAsia="en-US"/>
    </w:rPr>
  </w:style>
  <w:style w:type="paragraph" w:styleId="Akapitzlist">
    <w:name w:val="List Paragraph"/>
    <w:aliases w:val="normalny tekst,Obiekt,BulletC,Akapit z listą31,NOWY,Akapit z listą32,Akapit z listą3"/>
    <w:basedOn w:val="Normalny"/>
    <w:link w:val="AkapitzlistZnak"/>
    <w:qFormat/>
    <w:rsid w:val="00465743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271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2</cp:revision>
  <cp:lastPrinted>2023-08-25T08:57:00Z</cp:lastPrinted>
  <dcterms:created xsi:type="dcterms:W3CDTF">2023-09-27T07:40:00Z</dcterms:created>
  <dcterms:modified xsi:type="dcterms:W3CDTF">2023-09-27T07:40:00Z</dcterms:modified>
</cp:coreProperties>
</file>