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1D0F3" w14:textId="77777777" w:rsidR="00B60FF6" w:rsidRPr="00880CA1" w:rsidRDefault="00B60FF6" w:rsidP="00B60FF6">
      <w:pPr>
        <w:jc w:val="right"/>
        <w:rPr>
          <w:b/>
          <w:sz w:val="22"/>
          <w:szCs w:val="22"/>
          <w:lang w:val="pl-PL"/>
        </w:rPr>
      </w:pPr>
      <w:r w:rsidRPr="00880CA1">
        <w:rPr>
          <w:b/>
          <w:sz w:val="22"/>
          <w:szCs w:val="22"/>
          <w:lang w:val="pl-PL"/>
        </w:rPr>
        <w:t xml:space="preserve">Załącznik nr </w:t>
      </w:r>
      <w:r>
        <w:rPr>
          <w:b/>
          <w:sz w:val="22"/>
          <w:szCs w:val="22"/>
          <w:lang w:val="pl-PL"/>
        </w:rPr>
        <w:t>3</w:t>
      </w:r>
    </w:p>
    <w:p w14:paraId="42B9DFE1" w14:textId="77777777" w:rsidR="00B60FF6" w:rsidRPr="00880CA1" w:rsidRDefault="00B60FF6" w:rsidP="00B60FF6">
      <w:pPr>
        <w:jc w:val="right"/>
        <w:rPr>
          <w:b/>
          <w:sz w:val="22"/>
          <w:szCs w:val="22"/>
          <w:lang w:val="pl-PL"/>
        </w:rPr>
      </w:pPr>
    </w:p>
    <w:p w14:paraId="6FCEA043" w14:textId="1033A202" w:rsidR="00B60FF6" w:rsidRPr="00880CA1" w:rsidRDefault="00B53699" w:rsidP="00B60FF6">
      <w:pPr>
        <w:jc w:val="center"/>
        <w:rPr>
          <w:b/>
          <w:sz w:val="22"/>
          <w:szCs w:val="22"/>
          <w:lang w:val="pl-PL"/>
        </w:rPr>
      </w:pPr>
      <w:r>
        <w:rPr>
          <w:b/>
          <w:sz w:val="22"/>
          <w:szCs w:val="22"/>
          <w:lang w:val="pl-PL"/>
        </w:rPr>
        <w:t xml:space="preserve">ZMODYFIKOWANY </w:t>
      </w:r>
      <w:r w:rsidR="00B60FF6" w:rsidRPr="00880CA1">
        <w:rPr>
          <w:b/>
          <w:sz w:val="22"/>
          <w:szCs w:val="22"/>
          <w:lang w:val="pl-PL"/>
        </w:rPr>
        <w:t>WZÓR UMOWY</w:t>
      </w:r>
    </w:p>
    <w:p w14:paraId="64E72F43" w14:textId="77777777" w:rsidR="00B60FF6" w:rsidRPr="00880CA1" w:rsidRDefault="00B60FF6" w:rsidP="00B60FF6">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140D002C" w14:textId="77777777" w:rsidR="00B60FF6" w:rsidRPr="00880CA1" w:rsidRDefault="00B60FF6" w:rsidP="00B60FF6">
      <w:pPr>
        <w:jc w:val="center"/>
        <w:rPr>
          <w:b/>
          <w:sz w:val="22"/>
          <w:szCs w:val="22"/>
          <w:lang w:val="pl-PL"/>
        </w:rPr>
      </w:pPr>
    </w:p>
    <w:p w14:paraId="51CC61DD" w14:textId="678ABD02" w:rsidR="00B60FF6" w:rsidRPr="00880CA1" w:rsidRDefault="00B60FF6" w:rsidP="00B60FF6">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Pr>
          <w:b/>
          <w:bCs/>
          <w:sz w:val="22"/>
          <w:szCs w:val="22"/>
          <w:lang w:val="pl-PL"/>
        </w:rPr>
        <w:t xml:space="preserve">, </w:t>
      </w:r>
      <w:r w:rsidRPr="007059F1">
        <w:rPr>
          <w:sz w:val="22"/>
          <w:szCs w:val="22"/>
          <w:lang w:val="pl-PL"/>
        </w:rPr>
        <w:t>znak sprawy: KC-zp.272-</w:t>
      </w:r>
      <w:r w:rsidR="00613BDE">
        <w:rPr>
          <w:sz w:val="22"/>
          <w:szCs w:val="22"/>
          <w:lang w:val="pl-PL"/>
        </w:rPr>
        <w:t>547</w:t>
      </w:r>
      <w:r w:rsidRPr="007059F1">
        <w:rPr>
          <w:sz w:val="22"/>
          <w:szCs w:val="22"/>
          <w:lang w:val="pl-PL"/>
        </w:rPr>
        <w:t>/23</w:t>
      </w:r>
      <w:r w:rsidRPr="00880CA1">
        <w:rPr>
          <w:sz w:val="22"/>
          <w:szCs w:val="22"/>
          <w:lang w:val="pl-PL"/>
        </w:rPr>
        <w:t xml:space="preserve"> pomiędzy:</w:t>
      </w:r>
    </w:p>
    <w:p w14:paraId="28D338DF" w14:textId="77777777" w:rsidR="00B60FF6" w:rsidRPr="00880CA1" w:rsidRDefault="00B60FF6" w:rsidP="00B60FF6">
      <w:pPr>
        <w:pStyle w:val="Tekstpodstawowywcity"/>
        <w:spacing w:after="0"/>
        <w:ind w:left="0"/>
        <w:jc w:val="both"/>
        <w:rPr>
          <w:sz w:val="22"/>
          <w:szCs w:val="22"/>
          <w:lang w:val="pl-PL"/>
        </w:rPr>
      </w:pPr>
    </w:p>
    <w:p w14:paraId="4A3997D5"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1E829189"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1215EF5E"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6E8C9E45" w14:textId="77777777" w:rsidR="00B60FF6" w:rsidRPr="00880CA1" w:rsidRDefault="00B60FF6" w:rsidP="00B60FF6">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23A0B4F4"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674AC017"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39B82F30"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69F70F70"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46183512"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29B8D745"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332742D7"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043C049B"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0D896143"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6A650E98"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60844BFD" w14:textId="2FE1CF4A" w:rsidR="00613BDE" w:rsidRPr="00613BDE" w:rsidRDefault="00B60FF6" w:rsidP="007D66A0">
      <w:pPr>
        <w:pStyle w:val="Akapitzlist"/>
        <w:numPr>
          <w:ilvl w:val="0"/>
          <w:numId w:val="28"/>
        </w:numPr>
        <w:tabs>
          <w:tab w:val="num" w:pos="360"/>
        </w:tabs>
        <w:ind w:left="360" w:right="-47"/>
        <w:jc w:val="both"/>
        <w:rPr>
          <w:iCs/>
          <w:sz w:val="22"/>
          <w:szCs w:val="22"/>
          <w:lang w:val="pl-PL"/>
        </w:rPr>
      </w:pPr>
      <w:r w:rsidRPr="00613BDE">
        <w:rPr>
          <w:sz w:val="22"/>
          <w:szCs w:val="22"/>
          <w:lang w:val="pl-PL"/>
        </w:rPr>
        <w:t>Przedmiotem niniejszej umowy jest</w:t>
      </w:r>
      <w:bookmarkStart w:id="0" w:name="_Hlk58842586"/>
      <w:r w:rsidRPr="00613BDE">
        <w:rPr>
          <w:sz w:val="22"/>
          <w:szCs w:val="22"/>
          <w:lang w:val="pl-PL"/>
        </w:rPr>
        <w:t xml:space="preserve">: </w:t>
      </w:r>
      <w:bookmarkStart w:id="1" w:name="_Hlk98922074"/>
      <w:bookmarkEnd w:id="0"/>
      <w:r w:rsidR="00613BDE" w:rsidRPr="00613BDE">
        <w:rPr>
          <w:b/>
          <w:lang w:val="pl-PL"/>
        </w:rPr>
        <w:t xml:space="preserve">Dostawa stanowiska do badań materii organicznej: aparatu </w:t>
      </w:r>
      <w:proofErr w:type="spellStart"/>
      <w:r w:rsidR="00613BDE" w:rsidRPr="00613BDE">
        <w:rPr>
          <w:b/>
          <w:lang w:val="pl-PL"/>
        </w:rPr>
        <w:t>pirolitycznego</w:t>
      </w:r>
      <w:proofErr w:type="spellEnd"/>
      <w:r w:rsidR="00613BDE" w:rsidRPr="00613BDE">
        <w:rPr>
          <w:b/>
          <w:lang w:val="pl-PL"/>
        </w:rPr>
        <w:t xml:space="preserve"> uzupełnionego o moduł w postaci mikroskopu polaryzacyjnego do badań w świetle odbitym, wyposażonego w fotometr do pomiarów refleksyjności na potrzeby </w:t>
      </w:r>
      <w:proofErr w:type="spellStart"/>
      <w:r w:rsidR="00613BDE" w:rsidRPr="00613BDE">
        <w:rPr>
          <w:b/>
          <w:lang w:val="pl-PL"/>
        </w:rPr>
        <w:t>WGGiOŚ</w:t>
      </w:r>
      <w:proofErr w:type="spellEnd"/>
      <w:r w:rsidR="00613BDE">
        <w:rPr>
          <w:b/>
          <w:lang w:val="pl-PL"/>
        </w:rPr>
        <w:t xml:space="preserve"> (2 zadania)</w:t>
      </w:r>
    </w:p>
    <w:p w14:paraId="5BD5FB1B" w14:textId="4FF76256" w:rsidR="00B60FF6" w:rsidRPr="00613BDE" w:rsidRDefault="00B60FF6" w:rsidP="007D66A0">
      <w:pPr>
        <w:pStyle w:val="Akapitzlist"/>
        <w:numPr>
          <w:ilvl w:val="0"/>
          <w:numId w:val="28"/>
        </w:numPr>
        <w:tabs>
          <w:tab w:val="num" w:pos="360"/>
        </w:tabs>
        <w:ind w:left="360" w:right="-47"/>
        <w:jc w:val="both"/>
        <w:rPr>
          <w:iCs/>
          <w:sz w:val="22"/>
          <w:szCs w:val="22"/>
          <w:lang w:val="pl-PL"/>
        </w:rPr>
      </w:pPr>
      <w:r w:rsidRPr="00613BDE">
        <w:rPr>
          <w:sz w:val="22"/>
          <w:szCs w:val="22"/>
          <w:lang w:val="pl-PL"/>
        </w:rPr>
        <w:t xml:space="preserve">Szczegółowa specyfikacja sprzętu </w:t>
      </w:r>
      <w:bookmarkEnd w:id="1"/>
      <w:r w:rsidRPr="00613BDE">
        <w:rPr>
          <w:sz w:val="22"/>
          <w:szCs w:val="22"/>
          <w:lang w:val="pl-PL"/>
        </w:rPr>
        <w:t xml:space="preserve">jest określona w </w:t>
      </w:r>
      <w:r w:rsidRPr="00613BDE">
        <w:rPr>
          <w:iCs/>
          <w:sz w:val="22"/>
          <w:szCs w:val="22"/>
          <w:lang w:val="pl-PL"/>
        </w:rPr>
        <w:t>załączniku nr 1 - ofercie Sprzedawcy, który stanowi integralną część niniejszej umowy.</w:t>
      </w:r>
    </w:p>
    <w:p w14:paraId="3B0F1F37"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4E2D43BE" w14:textId="1618059D" w:rsidR="00B60FF6" w:rsidRPr="00880CA1" w:rsidRDefault="00B60FF6" w:rsidP="00B60FF6">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Sprzedawca zobowiązuje się dostarczyć</w:t>
      </w:r>
      <w:r w:rsidR="00613BDE">
        <w:rPr>
          <w:rFonts w:ascii="Times New Roman" w:hAnsi="Times New Roman"/>
          <w:sz w:val="22"/>
          <w:szCs w:val="22"/>
        </w:rPr>
        <w:t>, zainstalować i uruchomić</w:t>
      </w:r>
      <w:r w:rsidRPr="00880CA1">
        <w:rPr>
          <w:rFonts w:ascii="Times New Roman" w:hAnsi="Times New Roman"/>
          <w:sz w:val="22"/>
          <w:szCs w:val="22"/>
        </w:rPr>
        <w:t xml:space="preserve"> sprzęt, o którym mowa </w:t>
      </w:r>
      <w:r w:rsidR="00613BDE">
        <w:rPr>
          <w:rFonts w:ascii="Times New Roman" w:hAnsi="Times New Roman"/>
          <w:sz w:val="22"/>
          <w:szCs w:val="22"/>
        </w:rPr>
        <w:br/>
      </w:r>
      <w:r w:rsidRPr="00880CA1">
        <w:rPr>
          <w:rFonts w:ascii="Times New Roman" w:hAnsi="Times New Roman"/>
          <w:sz w:val="22"/>
          <w:szCs w:val="22"/>
        </w:rPr>
        <w:t xml:space="preserve">w § 1 w terminie do ……. </w:t>
      </w:r>
      <w:r w:rsidRPr="00880CA1">
        <w:rPr>
          <w:rFonts w:ascii="Times New Roman" w:hAnsi="Times New Roman"/>
          <w:b/>
          <w:bCs/>
          <w:sz w:val="22"/>
          <w:szCs w:val="22"/>
        </w:rPr>
        <w:t xml:space="preserve">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398CA3CB" w14:textId="77777777" w:rsidR="00B60FF6" w:rsidRPr="00880CA1" w:rsidRDefault="00B60FF6" w:rsidP="00B60FF6">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63747F6E" w14:textId="77777777" w:rsidR="00B60FF6" w:rsidRPr="00880CA1" w:rsidRDefault="00B60FF6" w:rsidP="00B60FF6">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07499341"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2CA2D47E" w14:textId="77777777" w:rsidR="00B60FF6" w:rsidRPr="00880CA1" w:rsidRDefault="00B60FF6" w:rsidP="00B60FF6">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7DBEC23B" w14:textId="77777777" w:rsidR="00B60FF6" w:rsidRPr="00880CA1" w:rsidRDefault="00B60FF6" w:rsidP="00B60FF6">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1A2E572F" w14:textId="77777777" w:rsidR="00B60FF6" w:rsidRPr="00880CA1" w:rsidRDefault="00B60FF6" w:rsidP="00B60FF6">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7ED36263" w14:textId="77777777" w:rsidR="00B60FF6" w:rsidRPr="00880CA1" w:rsidRDefault="00B60FF6" w:rsidP="00B60FF6">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0E7278A3"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588AC4AE"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5EA81B47" w14:textId="77777777" w:rsidR="00B60FF6" w:rsidRPr="00880CA1" w:rsidRDefault="00B60FF6" w:rsidP="00B60FF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22B6B5A" w14:textId="77777777" w:rsidR="00B60FF6" w:rsidRPr="00880CA1" w:rsidRDefault="00B60FF6" w:rsidP="00B60FF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r>
      <w:r w:rsidRPr="00880CA1">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06C23F81" w14:textId="77777777" w:rsidR="00B60FF6" w:rsidRPr="00880CA1" w:rsidRDefault="00B60FF6" w:rsidP="00B60FF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50AE93D" w14:textId="77777777" w:rsidR="00B60FF6" w:rsidRPr="00880CA1" w:rsidRDefault="00B60FF6" w:rsidP="00B60FF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6EA2BDE5"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745BFA3E"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079C06B3"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07B9C358"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7C87B0ED" w14:textId="6979CFE8" w:rsidR="00B60FF6" w:rsidRPr="00B53699" w:rsidRDefault="00B60FF6" w:rsidP="00B60FF6">
      <w:pPr>
        <w:pStyle w:val="Tekstpodstawowy"/>
        <w:numPr>
          <w:ilvl w:val="1"/>
          <w:numId w:val="32"/>
        </w:numPr>
        <w:tabs>
          <w:tab w:val="num" w:pos="709"/>
        </w:tabs>
        <w:spacing w:line="240" w:lineRule="auto"/>
        <w:ind w:left="720" w:right="-47"/>
        <w:jc w:val="both"/>
        <w:rPr>
          <w:rFonts w:ascii="Times New Roman" w:hAnsi="Times New Roman"/>
          <w:color w:val="FF0000"/>
          <w:sz w:val="22"/>
          <w:szCs w:val="22"/>
        </w:rPr>
      </w:pPr>
      <w:r w:rsidRPr="00B53699">
        <w:rPr>
          <w:rFonts w:ascii="Times New Roman" w:hAnsi="Times New Roman"/>
          <w:color w:val="FF0000"/>
          <w:sz w:val="22"/>
          <w:szCs w:val="22"/>
        </w:rPr>
        <w:t>za zwłokę w wykonaniu przedmiotu umowy w wysokości 0,</w:t>
      </w:r>
      <w:r w:rsidR="00B53699" w:rsidRPr="00B53699">
        <w:rPr>
          <w:rFonts w:ascii="Times New Roman" w:hAnsi="Times New Roman"/>
          <w:color w:val="FF0000"/>
          <w:sz w:val="22"/>
          <w:szCs w:val="22"/>
        </w:rPr>
        <w:t>1</w:t>
      </w:r>
      <w:r w:rsidRPr="00B53699">
        <w:rPr>
          <w:rFonts w:ascii="Times New Roman" w:hAnsi="Times New Roman"/>
          <w:color w:val="FF0000"/>
          <w:sz w:val="22"/>
          <w:szCs w:val="22"/>
        </w:rPr>
        <w:t>% ceny netto określonej w §  3 pkt. 1  za każdy dzień zwłoki;</w:t>
      </w:r>
    </w:p>
    <w:p w14:paraId="7C9B6982" w14:textId="40C35055" w:rsidR="00B60FF6" w:rsidRPr="00880CA1" w:rsidRDefault="00B60FF6" w:rsidP="00B60FF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B53699">
        <w:rPr>
          <w:rFonts w:ascii="Times New Roman" w:hAnsi="Times New Roman"/>
          <w:color w:val="FF0000"/>
          <w:sz w:val="22"/>
          <w:szCs w:val="22"/>
        </w:rPr>
        <w:t>za zwłokę w usunięciu wad stwierdzonych przy odbiorze lub w okresie rękojmi, gwarancji w wysokości 0,</w:t>
      </w:r>
      <w:r w:rsidR="00B53699" w:rsidRPr="00B53699">
        <w:rPr>
          <w:rFonts w:ascii="Times New Roman" w:hAnsi="Times New Roman"/>
          <w:color w:val="FF0000"/>
          <w:sz w:val="22"/>
          <w:szCs w:val="22"/>
        </w:rPr>
        <w:t>1</w:t>
      </w:r>
      <w:r w:rsidRPr="00B53699">
        <w:rPr>
          <w:rFonts w:ascii="Times New Roman" w:hAnsi="Times New Roman"/>
          <w:color w:val="FF0000"/>
          <w:sz w:val="22"/>
          <w:szCs w:val="22"/>
        </w:rPr>
        <w:t>%</w:t>
      </w:r>
      <w:r w:rsidRPr="00B53699">
        <w:rPr>
          <w:rFonts w:ascii="Times New Roman" w:hAnsi="Times New Roman"/>
          <w:i/>
          <w:color w:val="FF0000"/>
          <w:sz w:val="22"/>
          <w:szCs w:val="22"/>
        </w:rPr>
        <w:t xml:space="preserve"> </w:t>
      </w:r>
      <w:r w:rsidRPr="00B53699">
        <w:rPr>
          <w:rFonts w:ascii="Times New Roman" w:hAnsi="Times New Roman"/>
          <w:color w:val="FF0000"/>
          <w:sz w:val="22"/>
          <w:szCs w:val="22"/>
        </w:rPr>
        <w:t>ceny netto określonej w § 3 pkt.1 za każdy dzień zwłoki liczony od dnia  wyznaczonego na usunięcie wad</w:t>
      </w:r>
      <w:r w:rsidRPr="00880CA1">
        <w:rPr>
          <w:rFonts w:ascii="Times New Roman" w:hAnsi="Times New Roman"/>
          <w:sz w:val="22"/>
          <w:szCs w:val="22"/>
        </w:rPr>
        <w:t>;</w:t>
      </w:r>
    </w:p>
    <w:p w14:paraId="712B9257" w14:textId="77777777" w:rsidR="00B60FF6" w:rsidRPr="00880CA1" w:rsidRDefault="00B60FF6" w:rsidP="00B60FF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2F9A0606" w14:textId="77777777" w:rsidR="00B60FF6" w:rsidRPr="00880CA1" w:rsidRDefault="00B60FF6" w:rsidP="00B60FF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42E5D5BE"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0645B165" w14:textId="77777777" w:rsidR="00B60FF6" w:rsidRPr="00880CA1" w:rsidRDefault="00B60FF6" w:rsidP="00B60FF6">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3AB31B3A" w14:textId="77777777" w:rsidR="00B60FF6" w:rsidRPr="00880CA1" w:rsidRDefault="00B60FF6" w:rsidP="00B60FF6">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4284801"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185F103A"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11FE4DF3"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640124B0"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AE963BC" w14:textId="77777777" w:rsidR="00B60FF6" w:rsidRPr="00880CA1" w:rsidRDefault="00B60FF6" w:rsidP="00B60FF6">
      <w:pPr>
        <w:pStyle w:val="Tekstpodstawowy"/>
        <w:ind w:right="-47"/>
        <w:jc w:val="center"/>
        <w:rPr>
          <w:rFonts w:ascii="Times New Roman" w:hAnsi="Times New Roman"/>
          <w:b/>
          <w:sz w:val="22"/>
          <w:szCs w:val="22"/>
        </w:rPr>
      </w:pPr>
    </w:p>
    <w:p w14:paraId="06A3D713" w14:textId="77777777" w:rsidR="00B60FF6" w:rsidRPr="00880CA1" w:rsidRDefault="00B60FF6" w:rsidP="00B60FF6">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567EBB15" w14:textId="77777777" w:rsidR="00B60FF6" w:rsidRPr="00880CA1" w:rsidRDefault="00B60FF6" w:rsidP="00B60FF6">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56DC03E5" w14:textId="77777777" w:rsidR="00B60FF6" w:rsidRPr="00880CA1" w:rsidRDefault="00B60FF6" w:rsidP="00B60FF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518E5E47" w14:textId="77777777" w:rsidR="00B60FF6" w:rsidRPr="00880CA1" w:rsidRDefault="00B60FF6" w:rsidP="00B60FF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5DC3ADD2" w14:textId="77777777" w:rsidR="00B60FF6" w:rsidRPr="00880CA1" w:rsidRDefault="00B60FF6" w:rsidP="00B60FF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6F03DF0" w14:textId="77777777" w:rsidR="00B60FF6" w:rsidRPr="00880CA1" w:rsidRDefault="00B60FF6" w:rsidP="00B60FF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880CA1">
        <w:rPr>
          <w:color w:val="000000"/>
          <w:sz w:val="22"/>
          <w:szCs w:val="22"/>
          <w:lang w:val="pl-PL"/>
        </w:rPr>
        <w:lastRenderedPageBreak/>
        <w:t xml:space="preserve">wszelkie zapłacone przez niego z tego tytułu odszkodowania, kary umowne, grzywny i inne podobne płatności, w tym poniesione opłaty i koszty sądowe. </w:t>
      </w:r>
    </w:p>
    <w:p w14:paraId="3984E233" w14:textId="77777777" w:rsidR="00B60FF6" w:rsidRPr="00880CA1" w:rsidRDefault="00B60FF6" w:rsidP="00B60FF6">
      <w:pPr>
        <w:rPr>
          <w:color w:val="00000A"/>
          <w:sz w:val="22"/>
          <w:szCs w:val="22"/>
          <w:lang w:val="pl-PL"/>
        </w:rPr>
      </w:pPr>
    </w:p>
    <w:p w14:paraId="39E69957" w14:textId="77777777" w:rsidR="00B60FF6" w:rsidRPr="00880CA1" w:rsidRDefault="00B60FF6" w:rsidP="00B60FF6">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5E957E23"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814F542" w14:textId="77777777" w:rsidR="00B60FF6" w:rsidRPr="00880CA1" w:rsidRDefault="00B60FF6" w:rsidP="00B60FF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711B812" w14:textId="77777777" w:rsidR="00B60FF6" w:rsidRPr="00880CA1" w:rsidRDefault="00B60FF6" w:rsidP="00B60FF6">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DCF753E" w14:textId="77777777" w:rsidR="00B60FF6" w:rsidRPr="00880CA1" w:rsidRDefault="00B60FF6" w:rsidP="00B60FF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AD171CF" w14:textId="77777777" w:rsidR="00B60FF6" w:rsidRPr="00880CA1" w:rsidRDefault="00B60FF6" w:rsidP="00B60FF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00080B70" w14:textId="77777777" w:rsidR="00B60FF6" w:rsidRPr="00880CA1" w:rsidRDefault="00B60FF6" w:rsidP="00B60FF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FAB7744"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0B52A9"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D6ECE2C"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EE85158"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2185588A"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13A2691F" w14:textId="77777777" w:rsidR="00B60FF6" w:rsidRPr="00880CA1" w:rsidRDefault="00B60FF6" w:rsidP="00B60FF6">
      <w:pPr>
        <w:ind w:left="720"/>
        <w:jc w:val="both"/>
        <w:rPr>
          <w:color w:val="00000A"/>
          <w:sz w:val="22"/>
          <w:szCs w:val="22"/>
          <w:lang w:val="pl-PL"/>
        </w:rPr>
      </w:pPr>
    </w:p>
    <w:p w14:paraId="58A78C92" w14:textId="77777777" w:rsidR="00B60FF6" w:rsidRPr="00880CA1" w:rsidRDefault="00B60FF6" w:rsidP="00B60FF6">
      <w:pPr>
        <w:ind w:left="170"/>
        <w:jc w:val="both"/>
        <w:rPr>
          <w:color w:val="00000A"/>
          <w:sz w:val="22"/>
          <w:szCs w:val="22"/>
          <w:lang w:val="pl-PL"/>
        </w:rPr>
      </w:pPr>
    </w:p>
    <w:p w14:paraId="2EC8B3BA" w14:textId="77777777" w:rsidR="00B60FF6" w:rsidRPr="00880CA1" w:rsidRDefault="00B60FF6" w:rsidP="00B60FF6">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64A3B59E" w14:textId="77777777" w:rsidR="00B60FF6" w:rsidRPr="00880CA1" w:rsidRDefault="00B60FF6" w:rsidP="00B60FF6">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77B6070" w14:textId="77777777" w:rsidR="00B60FF6" w:rsidRPr="00880CA1" w:rsidRDefault="00B60FF6" w:rsidP="00B60FF6">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532F940F"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34FE887"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lastRenderedPageBreak/>
        <w:t>Naprawy Sprzętu będą realizowane przy wykorzystaniu nowych, dedykowanych, oryginalnych nieregenerowanych, nieużywanych części podzespołów.</w:t>
      </w:r>
    </w:p>
    <w:p w14:paraId="0B985E29"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6F60F993" w14:textId="77777777" w:rsidR="00B60FF6" w:rsidRPr="00880CA1" w:rsidRDefault="00B60FF6" w:rsidP="00B60FF6">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76535C75"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770EEF9C"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130B1E4C"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2C960F5E"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3D8671D"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6FF86E77"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8B2CE82"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EA90DB1" w14:textId="77777777" w:rsidR="00B60FF6" w:rsidRPr="00880CA1" w:rsidRDefault="00B60FF6" w:rsidP="00B60FF6">
      <w:pPr>
        <w:ind w:left="567"/>
        <w:jc w:val="both"/>
        <w:rPr>
          <w:bCs/>
          <w:sz w:val="22"/>
          <w:szCs w:val="22"/>
          <w:lang w:val="pl-PL" w:eastAsia="en-US"/>
        </w:rPr>
      </w:pPr>
    </w:p>
    <w:p w14:paraId="667F2F8B"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384FC53B"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674E4B30"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1A759B6"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4C297CD3" w14:textId="77777777" w:rsidR="00B60FF6" w:rsidRPr="00880CA1" w:rsidRDefault="00B60FF6" w:rsidP="00B60FF6">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EA67F18" w14:textId="773E1820" w:rsidR="00B60FF6" w:rsidRPr="00880CA1" w:rsidRDefault="00B53699" w:rsidP="00B60FF6">
      <w:pPr>
        <w:numPr>
          <w:ilvl w:val="0"/>
          <w:numId w:val="37"/>
        </w:numPr>
        <w:ind w:left="284" w:hanging="284"/>
        <w:jc w:val="both"/>
        <w:rPr>
          <w:sz w:val="22"/>
          <w:szCs w:val="22"/>
          <w:lang w:val="pl-PL"/>
        </w:rPr>
      </w:pPr>
      <w:r w:rsidRPr="00B53699">
        <w:rPr>
          <w:color w:val="FF0000"/>
          <w:sz w:val="22"/>
          <w:szCs w:val="22"/>
          <w:lang w:val="pl-PL"/>
        </w:rPr>
        <w:t>Sprzedawca zobowiązuje się do wymiany wadliwego elementu/modułu/podzespołu na nowy element/moduł/podzespół po bezskutecznych dwóch naprawach gwarancyjnych tego elementu/modułu/podzespołu</w:t>
      </w:r>
      <w:r w:rsidR="00B60FF6" w:rsidRPr="00880CA1">
        <w:rPr>
          <w:bCs/>
          <w:sz w:val="22"/>
          <w:szCs w:val="22"/>
          <w:lang w:val="pl-PL" w:eastAsia="en-US"/>
        </w:rPr>
        <w:t>.</w:t>
      </w:r>
    </w:p>
    <w:p w14:paraId="0466B0C3" w14:textId="77777777" w:rsidR="00B60FF6" w:rsidRPr="00880CA1" w:rsidRDefault="00B60FF6" w:rsidP="00B60FF6">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297D1D3" w14:textId="77777777" w:rsidR="00B60FF6" w:rsidRPr="00880CA1" w:rsidRDefault="00B60FF6" w:rsidP="00B60FF6">
      <w:pPr>
        <w:numPr>
          <w:ilvl w:val="0"/>
          <w:numId w:val="37"/>
        </w:numPr>
        <w:ind w:left="284" w:hanging="284"/>
        <w:jc w:val="both"/>
        <w:rPr>
          <w:sz w:val="22"/>
          <w:szCs w:val="22"/>
          <w:lang w:val="pl-PL"/>
        </w:rPr>
      </w:pPr>
      <w:r w:rsidRPr="00880CA1">
        <w:rPr>
          <w:bCs/>
          <w:sz w:val="22"/>
          <w:szCs w:val="22"/>
          <w:lang w:val="pl-PL" w:eastAsia="en-US"/>
        </w:rPr>
        <w:t xml:space="preserve">Gwarancja nie wyłącza uprawnień Kupującego z tytułu gwarancji udzielonych przez producentów sprzętu. Warunki Gwarancji mają pierwszeństwo przed warunkami gwarancji udzielonymi przez </w:t>
      </w:r>
      <w:r w:rsidRPr="00880CA1">
        <w:rPr>
          <w:bCs/>
          <w:sz w:val="22"/>
          <w:szCs w:val="22"/>
          <w:lang w:val="pl-PL" w:eastAsia="en-US"/>
        </w:rPr>
        <w:lastRenderedPageBreak/>
        <w:t>producentów sprzętu w zakresie, w jakim warunki Gwarancji przyznają Kupującemu silniejszą ochronę.</w:t>
      </w:r>
    </w:p>
    <w:p w14:paraId="45597334" w14:textId="77777777" w:rsidR="00B60FF6" w:rsidRPr="00880CA1" w:rsidRDefault="00B60FF6" w:rsidP="00B60FF6">
      <w:pPr>
        <w:pStyle w:val="Tekstpodstawowy"/>
        <w:spacing w:line="240" w:lineRule="auto"/>
        <w:ind w:right="-47"/>
        <w:rPr>
          <w:rFonts w:ascii="Times New Roman" w:hAnsi="Times New Roman"/>
          <w:b/>
          <w:sz w:val="22"/>
          <w:szCs w:val="22"/>
        </w:rPr>
      </w:pPr>
    </w:p>
    <w:p w14:paraId="13A56CEE"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4C50B489"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F2ACFF3" w14:textId="77777777" w:rsidR="00B60FF6" w:rsidRPr="00880CA1" w:rsidRDefault="00B60FF6" w:rsidP="00B60FF6">
      <w:pPr>
        <w:pStyle w:val="Tekstpodstawowy"/>
        <w:spacing w:line="240" w:lineRule="auto"/>
        <w:ind w:right="-47"/>
        <w:jc w:val="both"/>
        <w:rPr>
          <w:rFonts w:ascii="Times New Roman" w:hAnsi="Times New Roman"/>
          <w:sz w:val="22"/>
          <w:szCs w:val="22"/>
        </w:rPr>
      </w:pPr>
    </w:p>
    <w:p w14:paraId="3878717F" w14:textId="77777777" w:rsidR="00B60FF6" w:rsidRPr="00880CA1" w:rsidRDefault="00B60FF6" w:rsidP="00B60FF6">
      <w:pPr>
        <w:spacing w:line="240" w:lineRule="atLeast"/>
        <w:ind w:right="-47"/>
        <w:jc w:val="center"/>
        <w:rPr>
          <w:b/>
          <w:sz w:val="22"/>
          <w:szCs w:val="22"/>
        </w:rPr>
      </w:pPr>
      <w:r w:rsidRPr="00880CA1">
        <w:rPr>
          <w:b/>
          <w:sz w:val="22"/>
          <w:szCs w:val="22"/>
        </w:rPr>
        <w:t>§ 10</w:t>
      </w:r>
    </w:p>
    <w:p w14:paraId="7FA6F544" w14:textId="77777777" w:rsidR="00B60FF6" w:rsidRPr="00880CA1" w:rsidRDefault="00B60FF6" w:rsidP="00B60FF6">
      <w:pPr>
        <w:spacing w:line="240" w:lineRule="atLeast"/>
        <w:ind w:right="-47"/>
        <w:rPr>
          <w:sz w:val="22"/>
          <w:szCs w:val="22"/>
          <w:lang w:val="pl-PL"/>
        </w:rPr>
      </w:pPr>
    </w:p>
    <w:p w14:paraId="431C33A1" w14:textId="77777777" w:rsidR="00B60FF6" w:rsidRPr="00880CA1" w:rsidRDefault="00B60FF6" w:rsidP="00B60FF6">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2BF58021" w14:textId="77777777" w:rsidR="00B60FF6" w:rsidRPr="00880CA1" w:rsidRDefault="00B60FF6" w:rsidP="00B60FF6">
      <w:pPr>
        <w:tabs>
          <w:tab w:val="left" w:pos="367"/>
        </w:tabs>
        <w:spacing w:line="276" w:lineRule="auto"/>
        <w:ind w:left="360" w:right="60"/>
        <w:contextualSpacing/>
        <w:jc w:val="both"/>
        <w:rPr>
          <w:rFonts w:eastAsia="Calibri"/>
          <w:sz w:val="22"/>
          <w:szCs w:val="22"/>
          <w:lang w:val="pl-PL" w:eastAsia="en-US"/>
        </w:rPr>
      </w:pPr>
    </w:p>
    <w:p w14:paraId="04414743" w14:textId="77777777" w:rsidR="00B60FF6" w:rsidRPr="00880CA1" w:rsidRDefault="00B60FF6" w:rsidP="00B60FF6">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57577D93" w14:textId="77777777" w:rsidR="00B60FF6" w:rsidRPr="00880CA1" w:rsidRDefault="00B60FF6" w:rsidP="00B60FF6">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52795EFF" w14:textId="77777777" w:rsidR="00B60FF6" w:rsidRPr="00880CA1" w:rsidRDefault="00B60FF6" w:rsidP="00B60FF6">
      <w:pPr>
        <w:tabs>
          <w:tab w:val="left" w:pos="387"/>
        </w:tabs>
        <w:spacing w:line="276" w:lineRule="auto"/>
        <w:ind w:left="720" w:right="60"/>
        <w:contextualSpacing/>
        <w:jc w:val="both"/>
        <w:rPr>
          <w:rFonts w:eastAsia="Calibri"/>
          <w:sz w:val="22"/>
          <w:szCs w:val="22"/>
          <w:lang w:val="pl-PL" w:eastAsia="en-US"/>
        </w:rPr>
      </w:pPr>
    </w:p>
    <w:p w14:paraId="153E3A60" w14:textId="77777777" w:rsidR="00B60FF6" w:rsidRPr="00880CA1" w:rsidRDefault="00B60FF6" w:rsidP="00B60FF6">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0F523145" w14:textId="77777777" w:rsidR="00B60FF6" w:rsidRPr="00880CA1" w:rsidRDefault="00B60FF6" w:rsidP="00B60FF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38E6FA" w14:textId="77777777" w:rsidR="00B60FF6" w:rsidRPr="00880CA1" w:rsidRDefault="00B60FF6" w:rsidP="00B60FF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501E687" w14:textId="77777777" w:rsidR="00B60FF6" w:rsidRPr="00880CA1" w:rsidRDefault="00B60FF6" w:rsidP="00B60FF6">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54F59D7C" w14:textId="77777777" w:rsidR="00B60FF6" w:rsidRPr="00880CA1" w:rsidRDefault="00B60FF6" w:rsidP="00B60FF6">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DA79315" w14:textId="77777777" w:rsidR="00B60FF6" w:rsidRPr="00880CA1" w:rsidRDefault="00B60FF6" w:rsidP="00B60FF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50C28231" w14:textId="77777777" w:rsidR="00B60FF6" w:rsidRPr="00880CA1" w:rsidRDefault="00B60FF6" w:rsidP="00B60FF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1096B7D" w14:textId="77777777" w:rsidR="00B60FF6" w:rsidRPr="00880CA1" w:rsidRDefault="00B60FF6" w:rsidP="00B60FF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716D8482" w14:textId="77777777" w:rsidR="00B60FF6" w:rsidRPr="00880CA1" w:rsidRDefault="00B60FF6" w:rsidP="00B60FF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Podanie danych osobowych jest konieczne dla celów związanych z zawarciem </w:t>
      </w:r>
      <w:r w:rsidRPr="00880CA1">
        <w:rPr>
          <w:rFonts w:ascii="Times New Roman" w:eastAsia="Lucida Sans Unicode" w:hAnsi="Times New Roman" w:cs="Times New Roman"/>
          <w:lang w:eastAsia="ar-SA"/>
        </w:rPr>
        <w:br/>
        <w:t xml:space="preserve">i realizacją niniejszej umowy. Dane osobowe nie będą poddawane profilowaniu. Strony nie będą </w:t>
      </w:r>
      <w:r w:rsidRPr="00880CA1">
        <w:rPr>
          <w:rFonts w:ascii="Times New Roman" w:eastAsia="Lucida Sans Unicode" w:hAnsi="Times New Roman" w:cs="Times New Roman"/>
          <w:lang w:eastAsia="ar-SA"/>
        </w:rPr>
        <w:lastRenderedPageBreak/>
        <w:t>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18150DC" w14:textId="77777777" w:rsidR="00B60FF6" w:rsidRPr="00880CA1" w:rsidRDefault="00B60FF6" w:rsidP="00B60FF6">
      <w:pPr>
        <w:pStyle w:val="Standard"/>
        <w:widowControl w:val="0"/>
        <w:spacing w:after="0"/>
        <w:jc w:val="both"/>
        <w:rPr>
          <w:rFonts w:ascii="Times New Roman" w:eastAsia="Lucida Sans Unicode" w:hAnsi="Times New Roman" w:cs="Times New Roman"/>
          <w:lang w:eastAsia="ar-SA"/>
        </w:rPr>
      </w:pPr>
    </w:p>
    <w:p w14:paraId="2907D579" w14:textId="77777777" w:rsidR="00B60FF6" w:rsidRPr="00880CA1" w:rsidRDefault="00B60FF6" w:rsidP="00B60FF6">
      <w:pPr>
        <w:tabs>
          <w:tab w:val="left" w:pos="387"/>
        </w:tabs>
        <w:spacing w:line="276" w:lineRule="auto"/>
        <w:ind w:left="720" w:right="60"/>
        <w:contextualSpacing/>
        <w:jc w:val="both"/>
        <w:rPr>
          <w:rFonts w:eastAsia="Calibri"/>
          <w:sz w:val="22"/>
          <w:szCs w:val="22"/>
          <w:lang w:val="pl-PL" w:eastAsia="en-US"/>
        </w:rPr>
      </w:pPr>
    </w:p>
    <w:p w14:paraId="2C955CB9" w14:textId="77777777" w:rsidR="00B60FF6" w:rsidRPr="00880CA1" w:rsidRDefault="00B60FF6" w:rsidP="00B60FF6">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7912EFE8" w14:textId="77777777" w:rsidR="00B60FF6" w:rsidRPr="00880CA1" w:rsidRDefault="00B60FF6" w:rsidP="00B60FF6">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668A9B27" w14:textId="77777777" w:rsidR="00B60FF6" w:rsidRPr="00880CA1" w:rsidRDefault="00B60FF6" w:rsidP="00B60FF6">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6E6F1B61" w14:textId="77777777" w:rsidR="00B60FF6" w:rsidRPr="00880CA1" w:rsidRDefault="00B60FF6" w:rsidP="00B60FF6">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77A4DE0" w14:textId="77777777" w:rsidR="00B60FF6" w:rsidRPr="00880CA1" w:rsidRDefault="00B60FF6" w:rsidP="00B60FF6">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6A0A6B1B" w14:textId="77777777" w:rsidR="00B60FF6" w:rsidRPr="00880CA1" w:rsidRDefault="00B60FF6" w:rsidP="00B60FF6">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2CBBD7C1" w14:textId="77777777" w:rsidR="00B60FF6" w:rsidRPr="00880CA1" w:rsidRDefault="00B60FF6" w:rsidP="00B60FF6">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3D50E500" w14:textId="77777777" w:rsidR="00B60FF6" w:rsidRPr="00880CA1" w:rsidRDefault="00B60FF6" w:rsidP="00B60FF6">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636DFB54" w14:textId="77777777" w:rsidR="00B60FF6" w:rsidRPr="00880CA1" w:rsidRDefault="00B60FF6" w:rsidP="00B60FF6">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0D4FA68D" w14:textId="77777777" w:rsidR="00B60FF6" w:rsidRPr="00880CA1" w:rsidRDefault="00B60FF6" w:rsidP="00B60FF6">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43B52B51" w14:textId="77777777" w:rsidR="00B60FF6" w:rsidRPr="00880CA1" w:rsidRDefault="00B60FF6" w:rsidP="00B60FF6">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84B8FD4" w14:textId="77777777" w:rsidR="00B60FF6" w:rsidRPr="00880CA1" w:rsidRDefault="00B60FF6" w:rsidP="00B60FF6">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5D983D8" w14:textId="77777777" w:rsidR="00B60FF6" w:rsidRPr="00880CA1" w:rsidRDefault="00B60FF6" w:rsidP="00B60FF6">
      <w:pPr>
        <w:widowControl w:val="0"/>
        <w:suppressAutoHyphens/>
        <w:autoSpaceDN w:val="0"/>
        <w:ind w:left="360"/>
        <w:jc w:val="center"/>
        <w:textAlignment w:val="baseline"/>
        <w:rPr>
          <w:rFonts w:eastAsia="SimSun"/>
          <w:b/>
          <w:bCs/>
          <w:color w:val="000000"/>
          <w:kern w:val="2"/>
          <w:sz w:val="22"/>
          <w:szCs w:val="22"/>
          <w:lang w:val="pl-PL"/>
        </w:rPr>
      </w:pPr>
    </w:p>
    <w:p w14:paraId="24A3C86B" w14:textId="77777777" w:rsidR="00B60FF6" w:rsidRPr="00880CA1" w:rsidRDefault="00B60FF6" w:rsidP="00B60FF6">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3A4C6745" w14:textId="77777777" w:rsidR="00B60FF6" w:rsidRPr="00880CA1" w:rsidRDefault="00B60FF6" w:rsidP="00B60FF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02296F6" w14:textId="77777777" w:rsidR="00B60FF6" w:rsidRPr="00880CA1" w:rsidRDefault="00B60FF6" w:rsidP="00B60FF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6A062D7D" w14:textId="77777777" w:rsidR="00B60FF6" w:rsidRPr="00880CA1" w:rsidRDefault="00B60FF6" w:rsidP="00B60FF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A0BF140" w14:textId="77777777" w:rsidR="00B60FF6" w:rsidRPr="00880CA1" w:rsidRDefault="00B60FF6" w:rsidP="00B60FF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732D9C1"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44D868C0" w14:textId="77777777" w:rsidR="00B60FF6" w:rsidRPr="00880CA1" w:rsidRDefault="00B60FF6" w:rsidP="00B60FF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D376AF6" w14:textId="77777777" w:rsidR="00B60FF6" w:rsidRPr="00880CA1" w:rsidRDefault="00B60FF6" w:rsidP="00B60FF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20F37B6" w14:textId="77777777" w:rsidR="00B60FF6" w:rsidRPr="00880CA1" w:rsidRDefault="00B60FF6" w:rsidP="00B60FF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6CD8FA83" w14:textId="77777777" w:rsidR="00B60FF6" w:rsidRPr="00880CA1" w:rsidRDefault="00B60FF6" w:rsidP="00B60FF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5B0F52AC" w14:textId="77777777" w:rsidR="00B60FF6" w:rsidRPr="00880CA1" w:rsidRDefault="00B60FF6" w:rsidP="00B60FF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5E37DA7"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33586276"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60C606D5"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2800FB89" w14:textId="77777777" w:rsidR="00B60FF6" w:rsidRPr="00880CA1" w:rsidRDefault="00B60FF6" w:rsidP="00B60FF6">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48BE8EA9" w14:textId="77777777" w:rsidR="00B60FF6" w:rsidRPr="00880CA1" w:rsidRDefault="00B60FF6" w:rsidP="00B60FF6">
      <w:pPr>
        <w:jc w:val="center"/>
        <w:rPr>
          <w:b/>
          <w:sz w:val="22"/>
          <w:szCs w:val="22"/>
          <w:lang w:val="pl-PL"/>
        </w:rPr>
      </w:pPr>
    </w:p>
    <w:p w14:paraId="5173C5B5" w14:textId="77777777" w:rsidR="00B60FF6" w:rsidRPr="00880CA1" w:rsidRDefault="00B60FF6" w:rsidP="00B60FF6">
      <w:pPr>
        <w:jc w:val="center"/>
        <w:rPr>
          <w:b/>
          <w:sz w:val="22"/>
          <w:szCs w:val="22"/>
          <w:lang w:val="pl-PL"/>
        </w:rPr>
      </w:pPr>
      <w:r w:rsidRPr="00880CA1">
        <w:rPr>
          <w:b/>
          <w:sz w:val="22"/>
          <w:szCs w:val="22"/>
          <w:lang w:val="pl-PL"/>
        </w:rPr>
        <w:t>§16</w:t>
      </w:r>
    </w:p>
    <w:p w14:paraId="61748233"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4DB3C960"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05414278"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339F99DC"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0CDE6378"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4A9A9E34" w14:textId="77777777" w:rsidR="00B60FF6" w:rsidRPr="00880CA1" w:rsidRDefault="00B60FF6" w:rsidP="00B60FF6">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28B3FFCB" w14:textId="77777777" w:rsidR="00B60FF6" w:rsidRPr="00880CA1" w:rsidRDefault="00B60FF6" w:rsidP="00B60FF6">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1C68CC7D" w14:textId="77777777" w:rsidR="00B60FF6" w:rsidRPr="00880CA1" w:rsidRDefault="00B60FF6" w:rsidP="00B60FF6">
      <w:pPr>
        <w:pStyle w:val="Tekstpodstawowy"/>
        <w:spacing w:line="240" w:lineRule="auto"/>
        <w:ind w:right="-47"/>
        <w:jc w:val="both"/>
        <w:rPr>
          <w:rFonts w:ascii="Times New Roman" w:hAnsi="Times New Roman"/>
          <w:sz w:val="22"/>
          <w:szCs w:val="22"/>
        </w:rPr>
      </w:pPr>
    </w:p>
    <w:p w14:paraId="7B79A4A8"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04AECBA7"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40C77AA4" w14:textId="77777777" w:rsidR="00B60FF6" w:rsidRPr="00880CA1" w:rsidRDefault="00B60FF6" w:rsidP="00B60FF6">
      <w:pPr>
        <w:pStyle w:val="Tekstpodstawowy2"/>
        <w:spacing w:line="240" w:lineRule="auto"/>
        <w:ind w:right="-47"/>
        <w:rPr>
          <w:sz w:val="22"/>
          <w:szCs w:val="22"/>
        </w:rPr>
      </w:pPr>
    </w:p>
    <w:p w14:paraId="3FB8CF87" w14:textId="77777777" w:rsidR="00B60FF6" w:rsidRPr="00880CA1" w:rsidRDefault="00B60FF6" w:rsidP="00B60FF6">
      <w:pPr>
        <w:pStyle w:val="Tekstpodstawowy2"/>
        <w:spacing w:line="240" w:lineRule="auto"/>
        <w:ind w:right="-47"/>
        <w:rPr>
          <w:sz w:val="22"/>
          <w:szCs w:val="22"/>
        </w:rPr>
      </w:pPr>
    </w:p>
    <w:p w14:paraId="2FFE41BD" w14:textId="77777777" w:rsidR="00B60FF6" w:rsidRPr="00880CA1" w:rsidRDefault="00B60FF6" w:rsidP="00B60FF6">
      <w:pPr>
        <w:pStyle w:val="Tekstpodstawowy2"/>
        <w:spacing w:line="240" w:lineRule="auto"/>
        <w:ind w:right="-47"/>
        <w:rPr>
          <w:b/>
          <w:sz w:val="22"/>
          <w:szCs w:val="22"/>
        </w:rPr>
      </w:pPr>
      <w:r w:rsidRPr="00880CA1">
        <w:rPr>
          <w:b/>
          <w:sz w:val="22"/>
          <w:szCs w:val="22"/>
        </w:rPr>
        <w:t xml:space="preserve">         Za Sprzedawcę                                                                  Za Kupującego</w:t>
      </w:r>
    </w:p>
    <w:p w14:paraId="482CC561" w14:textId="77777777" w:rsidR="00B60FF6" w:rsidRDefault="00B60FF6" w:rsidP="00B60FF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89CEC48" w14:textId="77777777" w:rsidR="00B60FF6" w:rsidRDefault="00B60FF6" w:rsidP="00B60FF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7218263" w14:textId="77777777" w:rsidR="00B60FF6" w:rsidRDefault="00B60FF6" w:rsidP="00B60FF6">
      <w:pPr>
        <w:pStyle w:val="Zwykytekst"/>
        <w:rPr>
          <w:rFonts w:ascii="Times New Roman" w:hAnsi="Times New Roman" w:cs="Times New Roman"/>
          <w:sz w:val="16"/>
          <w:szCs w:val="16"/>
          <w:lang w:val="pl-PL"/>
        </w:rPr>
      </w:pPr>
    </w:p>
    <w:p w14:paraId="1B93F01A" w14:textId="77777777" w:rsidR="00B60FF6" w:rsidRDefault="00B60FF6" w:rsidP="00B60FF6">
      <w:pPr>
        <w:rPr>
          <w:lang w:val="pl-PL"/>
        </w:rPr>
      </w:pPr>
      <w:r>
        <w:rPr>
          <w:lang w:val="pl-PL"/>
        </w:rPr>
        <w:t>* Egzemplarz dla Wykonawcy / AGH</w:t>
      </w:r>
    </w:p>
    <w:p w14:paraId="156ECAA6" w14:textId="77777777" w:rsidR="00B60FF6" w:rsidRPr="00515AFA" w:rsidRDefault="00B60FF6" w:rsidP="00B60FF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660F46E" w14:textId="77777777" w:rsidR="00B60FF6" w:rsidRPr="00515AFA" w:rsidRDefault="00B60FF6" w:rsidP="00B60FF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08E0DA7" w14:textId="77777777" w:rsidR="00B60FF6" w:rsidRPr="00515AFA" w:rsidRDefault="00B60FF6" w:rsidP="00B60FF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4AEBCE0" w14:textId="77777777" w:rsidR="00B60FF6" w:rsidRPr="00515AFA" w:rsidRDefault="00B60FF6" w:rsidP="00B60FF6">
      <w:pPr>
        <w:widowControl w:val="0"/>
        <w:autoSpaceDE w:val="0"/>
        <w:autoSpaceDN w:val="0"/>
        <w:jc w:val="right"/>
        <w:textAlignment w:val="baseline"/>
        <w:rPr>
          <w:sz w:val="22"/>
          <w:szCs w:val="22"/>
          <w:lang w:val="pl-PL"/>
        </w:rPr>
      </w:pPr>
      <w:r w:rsidRPr="00515AFA">
        <w:rPr>
          <w:sz w:val="22"/>
          <w:szCs w:val="22"/>
          <w:lang w:val="pl-PL"/>
        </w:rPr>
        <w:t>Załącznik nr 2 do umowy</w:t>
      </w:r>
    </w:p>
    <w:p w14:paraId="7E90A4DA" w14:textId="77777777" w:rsidR="00B60FF6" w:rsidRPr="00515AFA" w:rsidRDefault="00B60FF6" w:rsidP="00B60FF6">
      <w:pPr>
        <w:widowControl w:val="0"/>
        <w:autoSpaceDE w:val="0"/>
        <w:autoSpaceDN w:val="0"/>
        <w:jc w:val="both"/>
        <w:textAlignment w:val="baseline"/>
        <w:rPr>
          <w:sz w:val="22"/>
          <w:szCs w:val="22"/>
          <w:lang w:val="pl-PL"/>
        </w:rPr>
      </w:pPr>
    </w:p>
    <w:p w14:paraId="0E114A57" w14:textId="77777777" w:rsidR="00B60FF6" w:rsidRPr="00515AFA" w:rsidRDefault="00B60FF6" w:rsidP="00B60FF6">
      <w:pPr>
        <w:widowControl w:val="0"/>
        <w:autoSpaceDE w:val="0"/>
        <w:autoSpaceDN w:val="0"/>
        <w:jc w:val="both"/>
        <w:textAlignment w:val="baseline"/>
        <w:rPr>
          <w:sz w:val="22"/>
          <w:szCs w:val="22"/>
          <w:lang w:val="pl-PL"/>
        </w:rPr>
      </w:pPr>
    </w:p>
    <w:p w14:paraId="485DAAEB" w14:textId="77777777" w:rsidR="00B60FF6" w:rsidRPr="00515AFA" w:rsidRDefault="00B60FF6" w:rsidP="00B60FF6">
      <w:pPr>
        <w:widowControl w:val="0"/>
        <w:autoSpaceDE w:val="0"/>
        <w:autoSpaceDN w:val="0"/>
        <w:jc w:val="both"/>
        <w:textAlignment w:val="baseline"/>
        <w:rPr>
          <w:sz w:val="22"/>
          <w:szCs w:val="22"/>
          <w:lang w:val="pl-PL"/>
        </w:rPr>
      </w:pPr>
      <w:r w:rsidRPr="00515AFA">
        <w:rPr>
          <w:sz w:val="22"/>
          <w:szCs w:val="22"/>
          <w:lang w:val="pl-PL"/>
        </w:rPr>
        <w:t>.....................................… </w:t>
      </w:r>
    </w:p>
    <w:p w14:paraId="4C72E5DE" w14:textId="77777777" w:rsidR="00B60FF6" w:rsidRPr="00515AFA" w:rsidRDefault="00B60FF6" w:rsidP="00B60FF6">
      <w:pPr>
        <w:widowControl w:val="0"/>
        <w:autoSpaceDE w:val="0"/>
        <w:autoSpaceDN w:val="0"/>
        <w:ind w:firstLine="555"/>
        <w:textAlignment w:val="baseline"/>
        <w:rPr>
          <w:sz w:val="22"/>
          <w:szCs w:val="22"/>
          <w:lang w:val="pl-PL"/>
        </w:rPr>
      </w:pPr>
      <w:r w:rsidRPr="00515AFA">
        <w:rPr>
          <w:sz w:val="22"/>
          <w:szCs w:val="22"/>
          <w:lang w:val="pl-PL"/>
        </w:rPr>
        <w:t>Nazwa Wykonawcy</w:t>
      </w:r>
    </w:p>
    <w:p w14:paraId="6EE95016" w14:textId="77777777" w:rsidR="00B60FF6" w:rsidRPr="00515AFA" w:rsidRDefault="00B60FF6" w:rsidP="00B60FF6">
      <w:pPr>
        <w:widowControl w:val="0"/>
        <w:autoSpaceDE w:val="0"/>
        <w:autoSpaceDN w:val="0"/>
        <w:textAlignment w:val="baseline"/>
        <w:rPr>
          <w:sz w:val="22"/>
          <w:szCs w:val="22"/>
          <w:lang w:val="pl-PL"/>
        </w:rPr>
      </w:pPr>
    </w:p>
    <w:p w14:paraId="07B23F0D" w14:textId="77777777" w:rsidR="00B60FF6" w:rsidRPr="00515AFA" w:rsidRDefault="00B60FF6" w:rsidP="00B60FF6">
      <w:pPr>
        <w:widowControl w:val="0"/>
        <w:autoSpaceDE w:val="0"/>
        <w:autoSpaceDN w:val="0"/>
        <w:jc w:val="both"/>
        <w:textAlignment w:val="baseline"/>
        <w:rPr>
          <w:sz w:val="22"/>
          <w:szCs w:val="22"/>
          <w:lang w:val="pl-PL"/>
        </w:rPr>
      </w:pPr>
      <w:r w:rsidRPr="00515AFA">
        <w:rPr>
          <w:sz w:val="22"/>
          <w:szCs w:val="22"/>
          <w:lang w:val="pl-PL"/>
        </w:rPr>
        <w:t>.....................................…</w:t>
      </w:r>
    </w:p>
    <w:p w14:paraId="5C298E4B" w14:textId="77777777" w:rsidR="00B60FF6" w:rsidRPr="00515AFA" w:rsidRDefault="00B60FF6" w:rsidP="00B60FF6">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144B268" w14:textId="77777777" w:rsidR="00B60FF6" w:rsidRPr="00515AFA" w:rsidRDefault="00B60FF6" w:rsidP="00B60FF6">
      <w:pPr>
        <w:widowControl w:val="0"/>
        <w:autoSpaceDE w:val="0"/>
        <w:autoSpaceDN w:val="0"/>
        <w:spacing w:before="90"/>
        <w:ind w:left="115" w:right="110"/>
        <w:jc w:val="both"/>
        <w:outlineLvl w:val="0"/>
        <w:rPr>
          <w:rFonts w:eastAsia="Verdana"/>
          <w:b/>
          <w:bCs/>
          <w:sz w:val="22"/>
          <w:szCs w:val="22"/>
          <w:lang w:val="pl-PL" w:eastAsia="en-US"/>
        </w:rPr>
      </w:pPr>
    </w:p>
    <w:p w14:paraId="037D0D7C" w14:textId="77777777" w:rsidR="00B60FF6" w:rsidRPr="00515AFA" w:rsidRDefault="00B60FF6" w:rsidP="00B60FF6">
      <w:pPr>
        <w:widowControl w:val="0"/>
        <w:autoSpaceDE w:val="0"/>
        <w:autoSpaceDN w:val="0"/>
        <w:spacing w:before="90"/>
        <w:ind w:right="110"/>
        <w:jc w:val="both"/>
        <w:outlineLvl w:val="0"/>
        <w:rPr>
          <w:rFonts w:eastAsia="Verdana"/>
          <w:b/>
          <w:bCs/>
          <w:sz w:val="22"/>
          <w:szCs w:val="22"/>
          <w:lang w:val="pl-PL" w:eastAsia="en-US"/>
        </w:rPr>
      </w:pPr>
    </w:p>
    <w:p w14:paraId="6F7B0F62" w14:textId="77777777" w:rsidR="00B60FF6" w:rsidRPr="00515AFA" w:rsidRDefault="00B60FF6" w:rsidP="00B60FF6">
      <w:pPr>
        <w:widowControl w:val="0"/>
        <w:autoSpaceDE w:val="0"/>
        <w:autoSpaceDN w:val="0"/>
        <w:jc w:val="center"/>
        <w:textAlignment w:val="baseline"/>
        <w:rPr>
          <w:b/>
          <w:bCs/>
          <w:sz w:val="22"/>
          <w:szCs w:val="22"/>
          <w:lang w:val="pl-PL"/>
        </w:rPr>
      </w:pPr>
    </w:p>
    <w:p w14:paraId="5F0A0B6D" w14:textId="77777777" w:rsidR="00B60FF6" w:rsidRPr="00515AFA" w:rsidRDefault="00B60FF6" w:rsidP="00B60FF6">
      <w:pPr>
        <w:widowControl w:val="0"/>
        <w:autoSpaceDE w:val="0"/>
        <w:autoSpaceDN w:val="0"/>
        <w:jc w:val="center"/>
        <w:textAlignment w:val="baseline"/>
        <w:rPr>
          <w:b/>
          <w:bCs/>
          <w:sz w:val="22"/>
          <w:szCs w:val="22"/>
          <w:lang w:val="pl-PL"/>
        </w:rPr>
      </w:pPr>
    </w:p>
    <w:p w14:paraId="1F6532EF" w14:textId="77777777" w:rsidR="00B60FF6" w:rsidRPr="00515AFA" w:rsidRDefault="00B60FF6" w:rsidP="00B60FF6">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85FC89A" w14:textId="77777777" w:rsidR="00B60FF6" w:rsidRPr="00515AFA" w:rsidRDefault="00B60FF6" w:rsidP="00B60FF6">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D9F8440" w14:textId="77777777" w:rsidR="00B60FF6" w:rsidRPr="00515AFA" w:rsidRDefault="00B60FF6" w:rsidP="00B60FF6">
      <w:pPr>
        <w:widowControl w:val="0"/>
        <w:autoSpaceDE w:val="0"/>
        <w:autoSpaceDN w:val="0"/>
        <w:jc w:val="center"/>
        <w:textAlignment w:val="baseline"/>
        <w:rPr>
          <w:b/>
          <w:bCs/>
          <w:sz w:val="22"/>
          <w:szCs w:val="22"/>
          <w:lang w:val="pl-PL"/>
        </w:rPr>
      </w:pPr>
    </w:p>
    <w:p w14:paraId="4BA16FF4" w14:textId="77777777" w:rsidR="00B60FF6" w:rsidRPr="00515AFA" w:rsidRDefault="00B60FF6" w:rsidP="00B60FF6">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B50C247" w14:textId="77777777" w:rsidR="00B60FF6" w:rsidRPr="00515AFA" w:rsidRDefault="00B60FF6" w:rsidP="00B60FF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439E114" w14:textId="77777777" w:rsidR="00B60FF6" w:rsidRPr="00515AFA" w:rsidRDefault="00B60FF6" w:rsidP="00B60FF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B7C9A74" w14:textId="77777777" w:rsidR="00B60FF6" w:rsidRPr="00515AFA" w:rsidRDefault="00B60FF6" w:rsidP="00B60FF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63E13FA" w14:textId="77777777" w:rsidR="00B60FF6" w:rsidRPr="00515AFA" w:rsidRDefault="00B60FF6" w:rsidP="00B60FF6">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lastRenderedPageBreak/>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769154BA" w14:textId="77777777" w:rsidR="00B60FF6" w:rsidRPr="00515AFA" w:rsidRDefault="00B60FF6" w:rsidP="00B60FF6">
      <w:pPr>
        <w:spacing w:after="200" w:line="276" w:lineRule="auto"/>
        <w:ind w:left="780"/>
        <w:contextualSpacing/>
        <w:textAlignment w:val="baseline"/>
        <w:rPr>
          <w:sz w:val="22"/>
          <w:szCs w:val="22"/>
          <w:lang w:val="pl-PL"/>
        </w:rPr>
      </w:pPr>
    </w:p>
    <w:p w14:paraId="406C6DE3" w14:textId="77777777" w:rsidR="00B60FF6" w:rsidRPr="00515AFA" w:rsidRDefault="00B60FF6" w:rsidP="00B60FF6">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AC0834C" w14:textId="77777777" w:rsidR="00B60FF6" w:rsidRPr="00515AFA" w:rsidRDefault="00B60FF6" w:rsidP="00B60FF6">
      <w:pPr>
        <w:widowControl w:val="0"/>
        <w:autoSpaceDE w:val="0"/>
        <w:autoSpaceDN w:val="0"/>
        <w:spacing w:before="90"/>
        <w:ind w:right="110"/>
        <w:jc w:val="both"/>
        <w:outlineLvl w:val="0"/>
        <w:rPr>
          <w:rFonts w:eastAsia="Verdana"/>
          <w:b/>
          <w:bCs/>
          <w:sz w:val="22"/>
          <w:szCs w:val="22"/>
          <w:lang w:val="pl-PL" w:eastAsia="en-US"/>
        </w:rPr>
      </w:pPr>
    </w:p>
    <w:p w14:paraId="6679A850" w14:textId="77777777" w:rsidR="00B60FF6" w:rsidRPr="00515AFA" w:rsidRDefault="00B60FF6" w:rsidP="00B60FF6">
      <w:pPr>
        <w:widowControl w:val="0"/>
        <w:autoSpaceDE w:val="0"/>
        <w:autoSpaceDN w:val="0"/>
        <w:spacing w:before="90"/>
        <w:ind w:right="110"/>
        <w:jc w:val="both"/>
        <w:outlineLvl w:val="0"/>
        <w:rPr>
          <w:rFonts w:eastAsia="Verdana"/>
          <w:b/>
          <w:bCs/>
          <w:sz w:val="22"/>
          <w:szCs w:val="22"/>
          <w:lang w:val="pl-PL" w:eastAsia="en-US"/>
        </w:rPr>
      </w:pPr>
    </w:p>
    <w:p w14:paraId="643AFD9F" w14:textId="77777777" w:rsidR="00B60FF6" w:rsidRPr="00515AFA" w:rsidRDefault="00B60FF6" w:rsidP="00B60FF6">
      <w:pPr>
        <w:widowControl w:val="0"/>
        <w:autoSpaceDE w:val="0"/>
        <w:autoSpaceDN w:val="0"/>
        <w:spacing w:before="90"/>
        <w:ind w:right="110"/>
        <w:jc w:val="both"/>
        <w:outlineLvl w:val="0"/>
        <w:rPr>
          <w:rFonts w:eastAsia="Verdana"/>
          <w:b/>
          <w:bCs/>
          <w:sz w:val="22"/>
          <w:szCs w:val="22"/>
          <w:lang w:val="pl-PL" w:eastAsia="en-US"/>
        </w:rPr>
      </w:pPr>
    </w:p>
    <w:p w14:paraId="4620A091" w14:textId="77777777" w:rsidR="00B60FF6" w:rsidRPr="00515AFA" w:rsidRDefault="00B60FF6" w:rsidP="00B60FF6">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60FF6" w:rsidRPr="00B53699" w14:paraId="3A0C27BA" w14:textId="77777777" w:rsidTr="00E0718C">
        <w:tc>
          <w:tcPr>
            <w:tcW w:w="4105" w:type="dxa"/>
            <w:hideMark/>
          </w:tcPr>
          <w:p w14:paraId="6CBCB26A" w14:textId="77777777" w:rsidR="00B60FF6" w:rsidRPr="00515AFA" w:rsidRDefault="00B60FF6" w:rsidP="00E071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E158140" w14:textId="77777777" w:rsidR="00B60FF6" w:rsidRPr="00515AFA" w:rsidRDefault="00B60FF6" w:rsidP="00E071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F5CDC3D" w14:textId="77777777" w:rsidR="00B60FF6" w:rsidRPr="00515AFA" w:rsidRDefault="00B60FF6" w:rsidP="00B60FF6">
      <w:pPr>
        <w:spacing w:line="360" w:lineRule="auto"/>
        <w:jc w:val="both"/>
        <w:rPr>
          <w:rFonts w:eastAsia="Calibri"/>
          <w:color w:val="222A35"/>
          <w:sz w:val="22"/>
          <w:szCs w:val="22"/>
          <w:lang w:val="pl-PL" w:eastAsia="x-none"/>
        </w:rPr>
      </w:pPr>
    </w:p>
    <w:p w14:paraId="287A0FEA" w14:textId="77777777" w:rsidR="00496551" w:rsidRPr="00B60FF6" w:rsidRDefault="00496551" w:rsidP="00B60FF6">
      <w:pPr>
        <w:rPr>
          <w:lang w:val="pl-PL"/>
        </w:rPr>
      </w:pPr>
    </w:p>
    <w:sectPr w:rsidR="00496551" w:rsidRPr="00B60FF6">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F8948" w14:textId="77777777" w:rsidR="006A2199" w:rsidRDefault="006A2199">
      <w:r>
        <w:separator/>
      </w:r>
    </w:p>
  </w:endnote>
  <w:endnote w:type="continuationSeparator" w:id="0">
    <w:p w14:paraId="4A77AC19" w14:textId="77777777" w:rsidR="006A2199" w:rsidRDefault="006A2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02F6" w14:textId="77777777" w:rsidR="00613BDE" w:rsidRDefault="00613BDE">
    <w:pPr>
      <w:pStyle w:val="Stopka"/>
      <w:jc w:val="right"/>
    </w:pPr>
    <w:r>
      <w:fldChar w:fldCharType="begin"/>
    </w:r>
    <w:r>
      <w:instrText>PAGE   \* MERGEFORMAT</w:instrText>
    </w:r>
    <w:r>
      <w:fldChar w:fldCharType="separate"/>
    </w:r>
    <w:r>
      <w:rPr>
        <w:lang w:val="pl-PL"/>
      </w:rPr>
      <w:t>2</w:t>
    </w:r>
    <w:r>
      <w:fldChar w:fldCharType="end"/>
    </w:r>
  </w:p>
  <w:p w14:paraId="5B0B5CDB" w14:textId="77777777" w:rsidR="000826FC" w:rsidRDefault="000826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9DEC2" w14:textId="77777777" w:rsidR="006A2199" w:rsidRDefault="006A2199">
      <w:r>
        <w:separator/>
      </w:r>
    </w:p>
  </w:footnote>
  <w:footnote w:type="continuationSeparator" w:id="0">
    <w:p w14:paraId="294A8D11" w14:textId="77777777" w:rsidR="006A2199" w:rsidRDefault="006A2199">
      <w:r>
        <w:continuationSeparator/>
      </w:r>
    </w:p>
  </w:footnote>
  <w:footnote w:id="1">
    <w:p w14:paraId="294259FC" w14:textId="77777777" w:rsidR="00B60FF6" w:rsidRDefault="00B60FF6" w:rsidP="00B60FF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182E678" w14:textId="77777777" w:rsidR="00B60FF6" w:rsidRDefault="00B60FF6" w:rsidP="00B60FF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5D08633" w14:textId="77777777" w:rsidR="00B60FF6" w:rsidRDefault="00B60FF6" w:rsidP="00B60FF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BB92F10" w14:textId="77777777" w:rsidR="00B60FF6" w:rsidRDefault="00B60FF6" w:rsidP="00B60FF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A4F5F2A" w14:textId="77777777" w:rsidR="00B60FF6" w:rsidRDefault="00B60FF6" w:rsidP="00B60FF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02ACE5" w14:textId="77777777" w:rsidR="00B60FF6" w:rsidRDefault="00B60FF6" w:rsidP="00B60FF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BAF907B" w14:textId="77777777" w:rsidR="00B60FF6" w:rsidRDefault="00B60FF6" w:rsidP="00B60FF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9467681" w14:textId="77777777" w:rsidR="00B60FF6" w:rsidRDefault="00B60FF6" w:rsidP="00B60FF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F3D1911" w14:textId="77777777" w:rsidR="00B60FF6" w:rsidRDefault="00B60FF6" w:rsidP="00B60FF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5F771B9" w14:textId="77777777" w:rsidR="00B60FF6" w:rsidRDefault="00B60FF6" w:rsidP="00B60FF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D2AA2A" w14:textId="77777777" w:rsidR="00B60FF6" w:rsidRDefault="00B60FF6" w:rsidP="00B60FF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CD6CCB9" w14:textId="77777777" w:rsidR="00B60FF6" w:rsidRDefault="00B60FF6" w:rsidP="00B60FF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778A946" w14:textId="77777777" w:rsidR="00B60FF6" w:rsidRDefault="00B60FF6" w:rsidP="00B60FF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B02DAFD" w14:textId="77777777" w:rsidR="00B60FF6" w:rsidRDefault="00B60FF6" w:rsidP="00B60FF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797FFCA" w14:textId="77777777" w:rsidR="00B60FF6" w:rsidRDefault="00B60FF6" w:rsidP="00B60FF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D3CC72B" w14:textId="77777777" w:rsidR="00B60FF6" w:rsidRDefault="00B60FF6" w:rsidP="00B60FF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B18DD8" w14:textId="77777777" w:rsidR="00B60FF6" w:rsidRDefault="00B60FF6" w:rsidP="00B60FF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99B6D69" w14:textId="77777777" w:rsidR="00B60FF6" w:rsidRDefault="00B60FF6" w:rsidP="00B60FF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AC13C18" w14:textId="77777777" w:rsidR="00B60FF6" w:rsidRDefault="00B60FF6" w:rsidP="00B60FF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22B5497" w14:textId="77777777" w:rsidR="00B60FF6" w:rsidRDefault="00B60FF6" w:rsidP="00B60FF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358DF9A" w14:textId="77777777" w:rsidR="00B60FF6" w:rsidRDefault="00B60FF6" w:rsidP="00B60FF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86DA02" w14:textId="77777777" w:rsidR="00B60FF6" w:rsidRDefault="00B60FF6" w:rsidP="00B60FF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7664803" w14:textId="77777777" w:rsidR="00B60FF6" w:rsidRDefault="00B60FF6" w:rsidP="00B60FF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9E540ED" w14:textId="77777777" w:rsidR="00B60FF6" w:rsidRDefault="00B60FF6" w:rsidP="00B60FF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AF8B9E2" w14:textId="77777777" w:rsidR="00B60FF6" w:rsidRDefault="00B60FF6" w:rsidP="00B60FF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300019E" w14:textId="77777777" w:rsidR="00B60FF6" w:rsidRDefault="00B60FF6" w:rsidP="00B60FF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24B079B" w14:textId="77777777" w:rsidR="00B60FF6" w:rsidRDefault="00B60FF6" w:rsidP="00B60FF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6F8CCA" w14:textId="77777777" w:rsidR="00B60FF6" w:rsidRDefault="00B60FF6" w:rsidP="00B60FF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9790629" w14:textId="77777777" w:rsidR="00B60FF6" w:rsidRDefault="00B60FF6" w:rsidP="00B60FF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2EE387F" w14:textId="77777777" w:rsidR="00B60FF6" w:rsidRDefault="00B60FF6" w:rsidP="00B60FF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353"/>
        </w:tabs>
        <w:ind w:left="1353"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50632537">
    <w:abstractNumId w:val="19"/>
  </w:num>
  <w:num w:numId="2" w16cid:durableId="124013948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8425615">
    <w:abstractNumId w:val="29"/>
  </w:num>
  <w:num w:numId="4" w16cid:durableId="1763337181">
    <w:abstractNumId w:val="11"/>
  </w:num>
  <w:num w:numId="5" w16cid:durableId="1410806647">
    <w:abstractNumId w:val="30"/>
  </w:num>
  <w:num w:numId="6" w16cid:durableId="687298718">
    <w:abstractNumId w:val="32"/>
  </w:num>
  <w:num w:numId="7" w16cid:durableId="2005473225">
    <w:abstractNumId w:val="35"/>
  </w:num>
  <w:num w:numId="8" w16cid:durableId="848369501">
    <w:abstractNumId w:val="25"/>
  </w:num>
  <w:num w:numId="9" w16cid:durableId="242379133">
    <w:abstractNumId w:val="39"/>
  </w:num>
  <w:num w:numId="10" w16cid:durableId="464276957">
    <w:abstractNumId w:val="27"/>
  </w:num>
  <w:num w:numId="11" w16cid:durableId="1318073139">
    <w:abstractNumId w:val="6"/>
  </w:num>
  <w:num w:numId="12" w16cid:durableId="1993941951">
    <w:abstractNumId w:val="10"/>
  </w:num>
  <w:num w:numId="13" w16cid:durableId="2086680306">
    <w:abstractNumId w:val="14"/>
  </w:num>
  <w:num w:numId="14" w16cid:durableId="464201565">
    <w:abstractNumId w:val="40"/>
  </w:num>
  <w:num w:numId="15" w16cid:durableId="1209689104">
    <w:abstractNumId w:val="13"/>
  </w:num>
  <w:num w:numId="16" w16cid:durableId="195774061">
    <w:abstractNumId w:val="9"/>
  </w:num>
  <w:num w:numId="17" w16cid:durableId="307439376">
    <w:abstractNumId w:val="37"/>
  </w:num>
  <w:num w:numId="18" w16cid:durableId="972252327">
    <w:abstractNumId w:val="28"/>
  </w:num>
  <w:num w:numId="19" w16cid:durableId="644504174">
    <w:abstractNumId w:val="23"/>
  </w:num>
  <w:num w:numId="20" w16cid:durableId="1827353880">
    <w:abstractNumId w:val="26"/>
  </w:num>
  <w:num w:numId="21" w16cid:durableId="148794703">
    <w:abstractNumId w:val="20"/>
  </w:num>
  <w:num w:numId="22" w16cid:durableId="936403290">
    <w:abstractNumId w:val="0"/>
  </w:num>
  <w:num w:numId="23" w16cid:durableId="145167827">
    <w:abstractNumId w:val="38"/>
  </w:num>
  <w:num w:numId="24" w16cid:durableId="1790320121">
    <w:abstractNumId w:val="18"/>
  </w:num>
  <w:num w:numId="25" w16cid:durableId="427123066">
    <w:abstractNumId w:val="3"/>
  </w:num>
  <w:num w:numId="26" w16cid:durableId="1480658163">
    <w:abstractNumId w:val="31"/>
  </w:num>
  <w:num w:numId="27" w16cid:durableId="19138095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587375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333481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283822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22262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13412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07929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855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44267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45461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689830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96737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34903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91794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361798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247811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134624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373310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650826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022017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995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586360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525"/>
    <w:rsid w:val="000033EA"/>
    <w:rsid w:val="0002467C"/>
    <w:rsid w:val="00040A7A"/>
    <w:rsid w:val="0007315E"/>
    <w:rsid w:val="000826FC"/>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3BDE"/>
    <w:rsid w:val="00614C95"/>
    <w:rsid w:val="00660027"/>
    <w:rsid w:val="0069339E"/>
    <w:rsid w:val="006A2199"/>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5623C"/>
    <w:rsid w:val="0098432D"/>
    <w:rsid w:val="00997B0E"/>
    <w:rsid w:val="009A694A"/>
    <w:rsid w:val="009A7064"/>
    <w:rsid w:val="009F7ECA"/>
    <w:rsid w:val="00A57131"/>
    <w:rsid w:val="00A601F8"/>
    <w:rsid w:val="00A701A7"/>
    <w:rsid w:val="00A70EA7"/>
    <w:rsid w:val="00AA7F39"/>
    <w:rsid w:val="00AF7449"/>
    <w:rsid w:val="00B53699"/>
    <w:rsid w:val="00B60FF6"/>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519A0"/>
    <w:rsid w:val="00D70657"/>
    <w:rsid w:val="00D90ED3"/>
    <w:rsid w:val="00D9696A"/>
    <w:rsid w:val="00D97E9A"/>
    <w:rsid w:val="00DD0EDB"/>
    <w:rsid w:val="00DE2464"/>
    <w:rsid w:val="00E13592"/>
    <w:rsid w:val="00E256BD"/>
    <w:rsid w:val="00E27575"/>
    <w:rsid w:val="00E3334C"/>
    <w:rsid w:val="00E41EFD"/>
    <w:rsid w:val="00E4751B"/>
    <w:rsid w:val="00E874DC"/>
    <w:rsid w:val="00E9452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882B1B"/>
  <w15:chartTrackingRefBased/>
  <w15:docId w15:val="{89557363-6712-4C89-9526-49921849D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0FF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13BD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3683</Words>
  <Characters>22101</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2023-09-13T08:21:00Z</cp:lastPrinted>
  <dcterms:created xsi:type="dcterms:W3CDTF">2023-10-16T06:10:00Z</dcterms:created>
  <dcterms:modified xsi:type="dcterms:W3CDTF">2023-10-16T06:15:00Z</dcterms:modified>
</cp:coreProperties>
</file>