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45A2E" w14:textId="77777777" w:rsidR="00934660" w:rsidRDefault="00934660" w:rsidP="00934660">
      <w:pPr>
        <w:pStyle w:val="Nagwek4"/>
        <w:rPr>
          <w:rFonts w:ascii="Verdana" w:hAnsi="Verdana"/>
          <w:b/>
          <w:i w:val="0"/>
          <w:sz w:val="18"/>
          <w:szCs w:val="18"/>
        </w:rPr>
      </w:pPr>
      <w:r>
        <w:rPr>
          <w:rFonts w:ascii="Verdana" w:hAnsi="Verdana"/>
          <w:b/>
          <w:i w:val="0"/>
          <w:sz w:val="18"/>
          <w:szCs w:val="18"/>
        </w:rPr>
        <w:t>Załącznik nr 3</w:t>
      </w:r>
    </w:p>
    <w:p w14:paraId="33247AD1" w14:textId="77777777" w:rsidR="00934660" w:rsidRDefault="00745DA4" w:rsidP="00934660">
      <w:pPr>
        <w:pStyle w:val="Nagwek3"/>
        <w:rPr>
          <w:rFonts w:ascii="Verdana" w:hAnsi="Verdana"/>
          <w:color w:val="000000"/>
          <w:sz w:val="18"/>
          <w:szCs w:val="18"/>
        </w:rPr>
      </w:pPr>
      <w:r>
        <w:pict w14:anchorId="4F29B5DB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18pt;margin-top:11.05pt;width:121.65pt;height:9.15pt;z-index:251657728" stroked="f">
            <v:textbox style="mso-next-textbox:#_x0000_s2050" inset="0,0,0,0">
              <w:txbxContent>
                <w:p w14:paraId="69D430AB" w14:textId="77777777" w:rsidR="00934660" w:rsidRDefault="00934660" w:rsidP="0093466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988712E" w14:textId="77777777" w:rsidR="00934660" w:rsidRDefault="00934660" w:rsidP="00934660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226AAF9B" w14:textId="77777777" w:rsidR="00934660" w:rsidRDefault="00934660" w:rsidP="0093466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71DF8221" w14:textId="77777777"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Akademia Górniczo-Hutnicza</w:t>
      </w:r>
    </w:p>
    <w:p w14:paraId="26902E5E" w14:textId="77777777"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im. St. Staszica w Krakowie</w:t>
      </w:r>
    </w:p>
    <w:p w14:paraId="044F81BA" w14:textId="77777777" w:rsidR="00934660" w:rsidRDefault="00934660" w:rsidP="00934660">
      <w:pPr>
        <w:ind w:left="6096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Al. Mickiewicza 30, </w:t>
      </w:r>
      <w:r>
        <w:rPr>
          <w:rFonts w:ascii="Verdana" w:hAnsi="Verdana"/>
          <w:sz w:val="18"/>
          <w:szCs w:val="18"/>
        </w:rPr>
        <w:br/>
        <w:t>30-059 Kraków</w:t>
      </w:r>
    </w:p>
    <w:p w14:paraId="79306B2C" w14:textId="77777777" w:rsidR="00934660" w:rsidRDefault="00934660" w:rsidP="00934660">
      <w:pPr>
        <w:spacing w:line="48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Wykonawca:</w:t>
      </w:r>
    </w:p>
    <w:p w14:paraId="518C7670" w14:textId="77777777" w:rsidR="00934660" w:rsidRDefault="00934660" w:rsidP="0093466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14A87F7B" w14:textId="77777777" w:rsidR="00934660" w:rsidRDefault="00934660" w:rsidP="00934660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</w:p>
    <w:p w14:paraId="1F2F4E87" w14:textId="77777777" w:rsidR="00934660" w:rsidRDefault="00934660" w:rsidP="0093466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74E45766" w14:textId="77777777" w:rsidR="00934660" w:rsidRDefault="00934660" w:rsidP="0093466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76F9D365" w14:textId="77777777" w:rsidR="00934660" w:rsidRDefault="00934660" w:rsidP="00934660">
      <w:pPr>
        <w:ind w:right="5953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692FC6E5" w14:textId="77777777"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68EE2D1C" w14:textId="77777777"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144576EC" w14:textId="77777777" w:rsidR="00934660" w:rsidRDefault="00934660" w:rsidP="00934660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>
        <w:rPr>
          <w:rFonts w:ascii="Verdana" w:hAnsi="Verdana" w:cs="Calibri"/>
          <w:b/>
          <w:sz w:val="18"/>
        </w:rPr>
        <w:t>Pzp</w:t>
      </w:r>
      <w:proofErr w:type="spellEnd"/>
      <w:r>
        <w:rPr>
          <w:rFonts w:ascii="Verdana" w:hAnsi="Verdana" w:cs="Calibri"/>
          <w:b/>
          <w:sz w:val="18"/>
        </w:rPr>
        <w:t>)</w:t>
      </w:r>
    </w:p>
    <w:p w14:paraId="47EFF6DA" w14:textId="77777777" w:rsidR="00934660" w:rsidRDefault="00934660" w:rsidP="0093466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>
        <w:rPr>
          <w:rFonts w:ascii="Verdana" w:hAnsi="Verdana" w:cs="Arial"/>
          <w:b/>
          <w:sz w:val="18"/>
          <w:szCs w:val="18"/>
          <w:u w:val="single"/>
        </w:rPr>
        <w:br/>
      </w:r>
    </w:p>
    <w:p w14:paraId="5BDDEF19" w14:textId="34C8E937" w:rsidR="00934660" w:rsidRDefault="00934660" w:rsidP="0093466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>
        <w:rPr>
          <w:rFonts w:ascii="Verdana" w:hAnsi="Verdana" w:cs="Arial"/>
          <w:sz w:val="18"/>
          <w:szCs w:val="18"/>
        </w:rPr>
        <w:br/>
      </w:r>
      <w:r>
        <w:rPr>
          <w:rFonts w:ascii="Verdana" w:hAnsi="Verdana" w:cs="Arial"/>
          <w:b/>
          <w:sz w:val="18"/>
          <w:szCs w:val="18"/>
        </w:rPr>
        <w:t xml:space="preserve">Usługa składu komputerowego i komputerowego opracowania rysunków do pozycji wydawniczych, w których wzory, tabele i rysunki stanowią powyżej </w:t>
      </w:r>
      <w:r w:rsidR="00B079AB">
        <w:rPr>
          <w:rFonts w:ascii="Verdana" w:hAnsi="Verdana" w:cs="Arial"/>
          <w:b/>
          <w:sz w:val="18"/>
          <w:szCs w:val="18"/>
        </w:rPr>
        <w:t>80</w:t>
      </w:r>
      <w:r>
        <w:rPr>
          <w:rFonts w:ascii="Verdana" w:hAnsi="Verdana" w:cs="Arial"/>
          <w:b/>
          <w:sz w:val="18"/>
          <w:szCs w:val="18"/>
        </w:rPr>
        <w:t>% objętości książki, wraz z przygotowaniem plik</w:t>
      </w:r>
      <w:r w:rsidR="00B079AB">
        <w:rPr>
          <w:rFonts w:ascii="Verdana" w:hAnsi="Verdana" w:cs="Arial"/>
          <w:b/>
          <w:sz w:val="18"/>
          <w:szCs w:val="18"/>
        </w:rPr>
        <w:t>u</w:t>
      </w:r>
      <w:r>
        <w:rPr>
          <w:rFonts w:ascii="Verdana" w:hAnsi="Verdana" w:cs="Arial"/>
          <w:b/>
          <w:sz w:val="18"/>
          <w:szCs w:val="18"/>
        </w:rPr>
        <w:t xml:space="preserve"> do druku - Kc-zp.272-</w:t>
      </w:r>
      <w:r w:rsidR="00B079AB">
        <w:rPr>
          <w:rFonts w:ascii="Verdana" w:hAnsi="Verdana" w:cs="Arial"/>
          <w:b/>
          <w:sz w:val="18"/>
          <w:szCs w:val="18"/>
        </w:rPr>
        <w:t>468/23</w:t>
      </w:r>
      <w:r>
        <w:rPr>
          <w:rFonts w:ascii="Verdana" w:hAnsi="Verdana" w:cs="Arial"/>
          <w:sz w:val="18"/>
          <w:szCs w:val="18"/>
        </w:rPr>
        <w:t xml:space="preserve">- znak sprawy </w:t>
      </w:r>
      <w:r>
        <w:rPr>
          <w:rFonts w:ascii="Verdana" w:hAnsi="Verdana" w:cs="Arial"/>
          <w:b/>
          <w:sz w:val="18"/>
          <w:szCs w:val="18"/>
        </w:rPr>
        <w:t>KC-zp.272-</w:t>
      </w:r>
      <w:r w:rsidR="00B079AB">
        <w:rPr>
          <w:rFonts w:ascii="Verdana" w:hAnsi="Verdana" w:cs="Arial"/>
          <w:b/>
          <w:sz w:val="18"/>
          <w:szCs w:val="18"/>
        </w:rPr>
        <w:t>468/23</w:t>
      </w:r>
      <w:r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>
        <w:rPr>
          <w:rFonts w:ascii="Verdana" w:hAnsi="Verdana" w:cs="Arial"/>
          <w:i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oświadczam, co następuje:</w:t>
      </w:r>
    </w:p>
    <w:p w14:paraId="6C2A6D1E" w14:textId="77777777" w:rsidR="00934660" w:rsidRDefault="00934660" w:rsidP="0093466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32A90C57" w14:textId="77777777" w:rsidR="00934660" w:rsidRDefault="00934660" w:rsidP="0093466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A4B2393" w14:textId="77777777" w:rsidR="00934660" w:rsidRDefault="00934660" w:rsidP="0093466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Verdana" w:hAnsi="Verdana" w:cs="Arial"/>
          <w:b/>
          <w:sz w:val="18"/>
          <w:szCs w:val="18"/>
        </w:rPr>
        <w:t>ppkt</w:t>
      </w:r>
      <w:proofErr w:type="spellEnd"/>
      <w:r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4FA07A32" w14:textId="77777777" w:rsidR="00934660" w:rsidRDefault="00934660" w:rsidP="00934660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5A7CA80E" w14:textId="77777777" w:rsidR="00934660" w:rsidRDefault="00934660" w:rsidP="00934660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7B47FD65" w14:textId="77777777" w:rsidR="00934660" w:rsidRDefault="00934660" w:rsidP="00934660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13D10381" w14:textId="77777777" w:rsidR="00934660" w:rsidRDefault="00934660" w:rsidP="00934660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5480306C" w14:textId="77777777" w:rsidR="00934660" w:rsidRDefault="00934660" w:rsidP="00934660">
      <w:pPr>
        <w:rPr>
          <w:rFonts w:ascii="Verdana" w:hAnsi="Verdana" w:cs="Arial"/>
          <w:sz w:val="18"/>
          <w:szCs w:val="18"/>
        </w:rPr>
      </w:pPr>
    </w:p>
    <w:p w14:paraId="54CE80CA" w14:textId="77777777" w:rsidR="00934660" w:rsidRDefault="00934660" w:rsidP="00934660">
      <w:pPr>
        <w:spacing w:line="256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112FB242" w14:textId="77777777" w:rsidR="00934660" w:rsidRDefault="00934660" w:rsidP="00934660">
      <w:pPr>
        <w:rPr>
          <w:rFonts w:ascii="Verdana" w:hAnsi="Verdana"/>
          <w:sz w:val="18"/>
          <w:szCs w:val="18"/>
        </w:rPr>
      </w:pPr>
    </w:p>
    <w:p w14:paraId="6DD63E87" w14:textId="77777777" w:rsidR="008429FF" w:rsidRPr="00434290" w:rsidRDefault="008429FF" w:rsidP="005103B9">
      <w:pPr>
        <w:spacing w:before="120" w:line="276" w:lineRule="auto"/>
        <w:jc w:val="both"/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5DCB7" w14:textId="77777777" w:rsidR="00751358" w:rsidRDefault="00751358" w:rsidP="0038231F">
      <w:r>
        <w:separator/>
      </w:r>
    </w:p>
  </w:endnote>
  <w:endnote w:type="continuationSeparator" w:id="0">
    <w:p w14:paraId="7D14B685" w14:textId="77777777" w:rsidR="00751358" w:rsidRDefault="00751358" w:rsidP="0038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AB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9FE68B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0B43D" w14:textId="77777777" w:rsidR="00751358" w:rsidRDefault="00751358" w:rsidP="0038231F">
      <w:r>
        <w:separator/>
      </w:r>
    </w:p>
  </w:footnote>
  <w:footnote w:type="continuationSeparator" w:id="0">
    <w:p w14:paraId="00B71CEF" w14:textId="77777777" w:rsidR="00751358" w:rsidRDefault="00751358" w:rsidP="00382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000357">
    <w:abstractNumId w:val="7"/>
  </w:num>
  <w:num w:numId="2" w16cid:durableId="1888878897">
    <w:abstractNumId w:val="0"/>
  </w:num>
  <w:num w:numId="3" w16cid:durableId="2046833416">
    <w:abstractNumId w:val="6"/>
  </w:num>
  <w:num w:numId="4" w16cid:durableId="849835498">
    <w:abstractNumId w:val="9"/>
  </w:num>
  <w:num w:numId="5" w16cid:durableId="406223615">
    <w:abstractNumId w:val="8"/>
  </w:num>
  <w:num w:numId="6" w16cid:durableId="1987392430">
    <w:abstractNumId w:val="5"/>
  </w:num>
  <w:num w:numId="7" w16cid:durableId="817960363">
    <w:abstractNumId w:val="1"/>
  </w:num>
  <w:num w:numId="8" w16cid:durableId="1716612904">
    <w:abstractNumId w:val="3"/>
  </w:num>
  <w:num w:numId="9" w16cid:durableId="922839075">
    <w:abstractNumId w:val="2"/>
  </w:num>
  <w:num w:numId="10" w16cid:durableId="1723939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0B2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5DA4"/>
    <w:rsid w:val="00746532"/>
    <w:rsid w:val="00751358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34660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079AB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271F2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20B2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E65F97B"/>
  <w15:docId w15:val="{8398D32D-5765-42EF-9066-E5B94E06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4660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3466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/>
      <w:ind w:left="851" w:hanging="295"/>
      <w:jc w:val="both"/>
    </w:pPr>
    <w:rPr>
      <w:sz w:val="24"/>
    </w:rPr>
  </w:style>
  <w:style w:type="character" w:customStyle="1" w:styleId="Nagwek3Znak">
    <w:name w:val="Nagłówek 3 Znak"/>
    <w:link w:val="Nagwek3"/>
    <w:semiHidden/>
    <w:rsid w:val="00934660"/>
    <w:rPr>
      <w:rFonts w:ascii="Times New Roman" w:eastAsia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1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EB9E1-C69A-4CEF-927A-9DB63C9AE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2016-07-26T10:32:00Z</cp:lastPrinted>
  <dcterms:created xsi:type="dcterms:W3CDTF">2023-09-27T11:39:00Z</dcterms:created>
  <dcterms:modified xsi:type="dcterms:W3CDTF">2023-09-27T11:39:00Z</dcterms:modified>
</cp:coreProperties>
</file>