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3CC9C" w14:textId="77777777" w:rsidR="00CF7835" w:rsidRPr="009432A1" w:rsidRDefault="00EC171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C1719">
        <w:rPr>
          <w:rFonts w:ascii="Arial" w:hAnsi="Arial" w:cs="Arial"/>
          <w:sz w:val="24"/>
          <w:szCs w:val="24"/>
        </w:rPr>
        <w:t>Niepołomice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C1719">
        <w:rPr>
          <w:rFonts w:ascii="Arial" w:hAnsi="Arial" w:cs="Arial"/>
          <w:sz w:val="24"/>
          <w:szCs w:val="24"/>
        </w:rPr>
        <w:t>2023-10-20</w:t>
      </w:r>
    </w:p>
    <w:p w14:paraId="51FD2283" w14:textId="77777777" w:rsidR="00CF7835" w:rsidRPr="009432A1" w:rsidRDefault="00EC171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C1719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7721CB03" w14:textId="77777777" w:rsidR="00CF7835" w:rsidRPr="009432A1" w:rsidRDefault="00EC171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C1719">
        <w:rPr>
          <w:rFonts w:ascii="Arial" w:hAnsi="Arial" w:cs="Arial"/>
          <w:sz w:val="24"/>
          <w:szCs w:val="24"/>
        </w:rPr>
        <w:t>Pl. Zwycięstwa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C1719">
        <w:rPr>
          <w:rFonts w:ascii="Arial" w:hAnsi="Arial" w:cs="Arial"/>
          <w:sz w:val="24"/>
          <w:szCs w:val="24"/>
        </w:rPr>
        <w:t>13</w:t>
      </w:r>
    </w:p>
    <w:p w14:paraId="6676209B" w14:textId="77777777" w:rsidR="00CF7835" w:rsidRPr="009432A1" w:rsidRDefault="00EC1719" w:rsidP="00CF7835">
      <w:pPr>
        <w:rPr>
          <w:rFonts w:ascii="Arial" w:hAnsi="Arial" w:cs="Arial"/>
          <w:sz w:val="24"/>
          <w:szCs w:val="24"/>
        </w:rPr>
      </w:pPr>
      <w:r w:rsidRPr="00EC1719">
        <w:rPr>
          <w:rFonts w:ascii="Arial" w:hAnsi="Arial" w:cs="Arial"/>
          <w:sz w:val="24"/>
          <w:szCs w:val="24"/>
        </w:rPr>
        <w:t>32-005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C1719">
        <w:rPr>
          <w:rFonts w:ascii="Arial" w:hAnsi="Arial" w:cs="Arial"/>
          <w:sz w:val="24"/>
          <w:szCs w:val="24"/>
        </w:rPr>
        <w:t>Niepołomice</w:t>
      </w:r>
    </w:p>
    <w:p w14:paraId="5FD1AA6F" w14:textId="123E85B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2F5500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84491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80CC1E4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C770006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1E9B0C6" w14:textId="77777777" w:rsidTr="000C1C6D">
        <w:tc>
          <w:tcPr>
            <w:tcW w:w="2269" w:type="dxa"/>
            <w:shd w:val="clear" w:color="auto" w:fill="auto"/>
          </w:tcPr>
          <w:p w14:paraId="2C48C8D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4E824D" w14:textId="77777777" w:rsidR="00CF7835" w:rsidRPr="004E4B64" w:rsidRDefault="00EC171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719">
              <w:rPr>
                <w:rFonts w:ascii="Arial" w:hAnsi="Arial" w:cs="Arial"/>
                <w:bCs/>
                <w:sz w:val="24"/>
                <w:szCs w:val="24"/>
              </w:rPr>
              <w:t>Realizacja przedsięwzięć niskoemisyjnych budynków jednorodzinnych w ramach programu STOP SMOG dla Gminy Niepołomice - Etap II - wymiana kotłów na paliwa stałe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C1719" w:rsidRPr="004E4B64" w14:paraId="77E32B0A" w14:textId="77777777" w:rsidTr="00FA2BD6">
        <w:tc>
          <w:tcPr>
            <w:tcW w:w="2269" w:type="dxa"/>
            <w:shd w:val="clear" w:color="auto" w:fill="auto"/>
          </w:tcPr>
          <w:p w14:paraId="7D2F4583" w14:textId="77777777" w:rsidR="00EC1719" w:rsidRPr="004E4B64" w:rsidRDefault="00EC1719" w:rsidP="00FA2B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8AAB87" w14:textId="77777777" w:rsidR="00EC1719" w:rsidRPr="004E4B64" w:rsidRDefault="00EC1719" w:rsidP="00FA2B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719">
              <w:rPr>
                <w:rFonts w:ascii="Arial" w:hAnsi="Arial" w:cs="Arial"/>
                <w:bCs/>
                <w:sz w:val="24"/>
                <w:szCs w:val="24"/>
              </w:rPr>
              <w:t>ZP.271.27.2023</w:t>
            </w:r>
          </w:p>
        </w:tc>
      </w:tr>
    </w:tbl>
    <w:p w14:paraId="60F70608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C1719" w:rsidRPr="00EC1719">
        <w:rPr>
          <w:rFonts w:ascii="Arial" w:hAnsi="Arial" w:cs="Arial"/>
          <w:sz w:val="24"/>
          <w:szCs w:val="24"/>
        </w:rPr>
        <w:t>(</w:t>
      </w:r>
      <w:proofErr w:type="spellStart"/>
      <w:r w:rsidR="00EC1719" w:rsidRPr="00EC1719">
        <w:rPr>
          <w:rFonts w:ascii="Arial" w:hAnsi="Arial" w:cs="Arial"/>
          <w:sz w:val="24"/>
          <w:szCs w:val="24"/>
        </w:rPr>
        <w:t>t.j</w:t>
      </w:r>
      <w:proofErr w:type="spellEnd"/>
      <w:r w:rsidR="00EC1719" w:rsidRPr="00EC1719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FAF5438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C1719" w:rsidRPr="00EC1719">
        <w:rPr>
          <w:rFonts w:ascii="Arial" w:hAnsi="Arial" w:cs="Arial"/>
          <w:sz w:val="24"/>
          <w:szCs w:val="24"/>
        </w:rPr>
        <w:t>20/10/2023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C1719" w:rsidRPr="00EC171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890FB06" w14:textId="77777777" w:rsidTr="000C1C6D">
        <w:tc>
          <w:tcPr>
            <w:tcW w:w="1276" w:type="dxa"/>
            <w:shd w:val="clear" w:color="auto" w:fill="F2F2F2"/>
            <w:vAlign w:val="center"/>
          </w:tcPr>
          <w:p w14:paraId="043ED717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9CE52D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B4BDE0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C1719" w:rsidRPr="00355C9D" w14:paraId="7A297513" w14:textId="77777777" w:rsidTr="00FA2BD6">
        <w:tc>
          <w:tcPr>
            <w:tcW w:w="1276" w:type="dxa"/>
            <w:shd w:val="clear" w:color="auto" w:fill="auto"/>
            <w:vAlign w:val="center"/>
          </w:tcPr>
          <w:p w14:paraId="5CFAD83D" w14:textId="77777777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E468BCE" w14:textId="77777777" w:rsidR="00EC1719" w:rsidRPr="00CF7835" w:rsidRDefault="00EC1719" w:rsidP="00FA2BD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ZPH Krzaczek Sp. z o.o.</w:t>
            </w:r>
          </w:p>
          <w:p w14:paraId="136E2A0B" w14:textId="77777777" w:rsidR="00EC1719" w:rsidRPr="00CF7835" w:rsidRDefault="00EC1719" w:rsidP="00FA2BD6">
            <w:pPr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Klikawa ul. Leśna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719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4F9110" w14:textId="77777777" w:rsidR="00EC1719" w:rsidRPr="00CF7835" w:rsidRDefault="00EC1719" w:rsidP="00FA2BD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24-100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719">
              <w:rPr>
                <w:rFonts w:ascii="Arial" w:hAnsi="Arial" w:cs="Arial"/>
                <w:sz w:val="24"/>
                <w:szCs w:val="24"/>
              </w:rPr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CB49A" w14:textId="77777777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407 740.00 zł</w:t>
            </w:r>
          </w:p>
        </w:tc>
      </w:tr>
      <w:tr w:rsidR="00EC1719" w:rsidRPr="00355C9D" w14:paraId="60573ACE" w14:textId="77777777" w:rsidTr="00FA2BD6">
        <w:tc>
          <w:tcPr>
            <w:tcW w:w="1276" w:type="dxa"/>
            <w:shd w:val="clear" w:color="auto" w:fill="auto"/>
            <w:vAlign w:val="center"/>
          </w:tcPr>
          <w:p w14:paraId="237D40EE" w14:textId="77777777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730BB03" w14:textId="77777777" w:rsidR="00EC1719" w:rsidRPr="00CF7835" w:rsidRDefault="00EC1719" w:rsidP="00FA2BD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Kosztorysowanie Robót Budowlanych mgr Szczepan Kapustka</w:t>
            </w:r>
          </w:p>
          <w:p w14:paraId="43831FAE" w14:textId="37DB26BA" w:rsidR="00EC1719" w:rsidRPr="00CF7835" w:rsidRDefault="00FB5413" w:rsidP="00FA2B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Pogórska Wola </w:t>
            </w:r>
            <w:r w:rsidR="00EC1719" w:rsidRPr="00EC1719">
              <w:rPr>
                <w:rFonts w:ascii="Arial" w:hAnsi="Arial" w:cs="Arial"/>
                <w:sz w:val="24"/>
                <w:szCs w:val="24"/>
              </w:rPr>
              <w:t>148c/c</w:t>
            </w:r>
            <w:r w:rsidR="00EC171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633BE4" w14:textId="77777777" w:rsidR="00EC1719" w:rsidRPr="00CF7835" w:rsidRDefault="00EC1719" w:rsidP="00FA2BD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33-152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719">
              <w:rPr>
                <w:rFonts w:ascii="Arial" w:hAnsi="Arial" w:cs="Arial"/>
                <w:sz w:val="24"/>
                <w:szCs w:val="24"/>
              </w:rPr>
              <w:t>Pogórska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FD5FF6" w14:textId="77777777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421 000.00 zł</w:t>
            </w:r>
          </w:p>
        </w:tc>
      </w:tr>
      <w:tr w:rsidR="00EC1719" w:rsidRPr="00355C9D" w14:paraId="45D4A89A" w14:textId="77777777" w:rsidTr="00FA2BD6">
        <w:tc>
          <w:tcPr>
            <w:tcW w:w="1276" w:type="dxa"/>
            <w:shd w:val="clear" w:color="auto" w:fill="auto"/>
            <w:vAlign w:val="center"/>
          </w:tcPr>
          <w:p w14:paraId="0D77D3E5" w14:textId="77777777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908B09D" w14:textId="77777777" w:rsidR="00EC1719" w:rsidRPr="00CF7835" w:rsidRDefault="00EC1719" w:rsidP="00FA2BD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Galaxy House Sp. z o.o.</w:t>
            </w:r>
          </w:p>
          <w:p w14:paraId="6D6C4841" w14:textId="7C970F91" w:rsidR="00EC1719" w:rsidRPr="00CF7835" w:rsidRDefault="00FB5413" w:rsidP="00FA2B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C1719" w:rsidRPr="00EC1719">
              <w:rPr>
                <w:rFonts w:ascii="Arial" w:hAnsi="Arial" w:cs="Arial"/>
                <w:sz w:val="24"/>
                <w:szCs w:val="24"/>
              </w:rPr>
              <w:t>Mrozowa</w:t>
            </w:r>
            <w:r w:rsidR="00EC171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1719" w:rsidRPr="00EC1719">
              <w:rPr>
                <w:rFonts w:ascii="Arial" w:hAnsi="Arial" w:cs="Arial"/>
                <w:sz w:val="24"/>
                <w:szCs w:val="24"/>
              </w:rPr>
              <w:t>20A/22</w:t>
            </w:r>
            <w:r w:rsidR="00EC171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1CE1EB" w14:textId="77777777" w:rsidR="00EC1719" w:rsidRPr="00CF7835" w:rsidRDefault="00EC1719" w:rsidP="00FA2BD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31-752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71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3DB65" w14:textId="77777777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318 330.00 zł</w:t>
            </w:r>
          </w:p>
        </w:tc>
      </w:tr>
      <w:tr w:rsidR="00EC1719" w:rsidRPr="00355C9D" w14:paraId="180E6475" w14:textId="77777777" w:rsidTr="00FA2BD6">
        <w:tc>
          <w:tcPr>
            <w:tcW w:w="1276" w:type="dxa"/>
            <w:shd w:val="clear" w:color="auto" w:fill="auto"/>
            <w:vAlign w:val="center"/>
          </w:tcPr>
          <w:p w14:paraId="0A54FFE7" w14:textId="77777777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14:paraId="79EA003B" w14:textId="77777777" w:rsidR="00EC1719" w:rsidRPr="00CF7835" w:rsidRDefault="00EC1719" w:rsidP="00FA2BD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MCE MAŁOPOLSKIE CENTRUM EKOLOGICZNE SŁAWOMIR MIGDAŁEK, PIOTR KOZŁOWSKI S.C.</w:t>
            </w:r>
          </w:p>
          <w:p w14:paraId="2117C3EF" w14:textId="77777777" w:rsidR="00EC1719" w:rsidRPr="00CF7835" w:rsidRDefault="00EC1719" w:rsidP="00FA2BD6">
            <w:pPr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Klecza Dolna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719">
              <w:rPr>
                <w:rFonts w:ascii="Arial" w:hAnsi="Arial" w:cs="Arial"/>
                <w:sz w:val="24"/>
                <w:szCs w:val="24"/>
              </w:rPr>
              <w:t>15A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C45BE7" w14:textId="77777777" w:rsidR="00EC1719" w:rsidRPr="00CF7835" w:rsidRDefault="00EC1719" w:rsidP="00FA2BD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>34-124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719">
              <w:rPr>
                <w:rFonts w:ascii="Arial" w:hAnsi="Arial" w:cs="Arial"/>
                <w:sz w:val="24"/>
                <w:szCs w:val="24"/>
              </w:rPr>
              <w:t>Klecza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06699C" w14:textId="2E12B6C4" w:rsidR="00EC1719" w:rsidRPr="00CF7835" w:rsidRDefault="00EC1719" w:rsidP="00FA2BD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719">
              <w:rPr>
                <w:rFonts w:ascii="Arial" w:hAnsi="Arial" w:cs="Arial"/>
                <w:sz w:val="24"/>
                <w:szCs w:val="24"/>
              </w:rPr>
              <w:t xml:space="preserve">278 </w:t>
            </w:r>
            <w:r w:rsidR="00584D1A">
              <w:rPr>
                <w:rFonts w:ascii="Arial" w:hAnsi="Arial" w:cs="Arial"/>
                <w:sz w:val="24"/>
                <w:szCs w:val="24"/>
              </w:rPr>
              <w:t>8</w:t>
            </w:r>
            <w:r w:rsidRPr="00EC1719">
              <w:rPr>
                <w:rFonts w:ascii="Arial" w:hAnsi="Arial" w:cs="Arial"/>
                <w:sz w:val="24"/>
                <w:szCs w:val="24"/>
              </w:rPr>
              <w:t>00.00 zł</w:t>
            </w:r>
          </w:p>
        </w:tc>
      </w:tr>
    </w:tbl>
    <w:p w14:paraId="7B30ADB9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5858E84" w14:textId="77777777" w:rsidR="00577BC6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409EB6D" w14:textId="77777777" w:rsidR="00FB5413" w:rsidRDefault="00FB5413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6E72D54" w14:textId="77777777" w:rsidR="00FB5413" w:rsidRPr="00355C9D" w:rsidRDefault="00FB5413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FB5413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11084" w14:textId="77777777" w:rsidR="00906032" w:rsidRDefault="00906032">
      <w:r>
        <w:separator/>
      </w:r>
    </w:p>
  </w:endnote>
  <w:endnote w:type="continuationSeparator" w:id="0">
    <w:p w14:paraId="191503D7" w14:textId="77777777" w:rsidR="00906032" w:rsidRDefault="0090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63E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0FEE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69993" w14:textId="77777777" w:rsidR="00960CEB" w:rsidRPr="00986737" w:rsidRDefault="00584D1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3A7B24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A02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414BB7" w14:textId="77777777" w:rsidR="009F189D" w:rsidRDefault="009F189D">
    <w:pPr>
      <w:pStyle w:val="Stopka"/>
      <w:tabs>
        <w:tab w:val="clear" w:pos="4536"/>
      </w:tabs>
      <w:jc w:val="center"/>
    </w:pPr>
  </w:p>
  <w:p w14:paraId="4B0272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40C6E" w14:textId="77777777" w:rsidR="00906032" w:rsidRDefault="00906032">
      <w:r>
        <w:separator/>
      </w:r>
    </w:p>
  </w:footnote>
  <w:footnote w:type="continuationSeparator" w:id="0">
    <w:p w14:paraId="192AB60A" w14:textId="77777777" w:rsidR="00906032" w:rsidRDefault="00906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F28A" w14:textId="77777777" w:rsidR="00EC1719" w:rsidRDefault="00EC1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B577A" w14:textId="77777777" w:rsidR="00EC1719" w:rsidRDefault="00EC1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5F15" w14:textId="77777777" w:rsidR="00EC1719" w:rsidRDefault="00EC17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03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4D1A"/>
    <w:rsid w:val="00601802"/>
    <w:rsid w:val="0069085C"/>
    <w:rsid w:val="00843263"/>
    <w:rsid w:val="00861E75"/>
    <w:rsid w:val="008A26A5"/>
    <w:rsid w:val="008F318B"/>
    <w:rsid w:val="00906032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C1719"/>
    <w:rsid w:val="00F44906"/>
    <w:rsid w:val="00F95C33"/>
    <w:rsid w:val="00FB541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12B1DF"/>
  <w15:chartTrackingRefBased/>
  <w15:docId w15:val="{15AD2B0E-BDA1-4D9C-ABFA-FF5A4B503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164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2023-10-20T10:28:00Z</dcterms:created>
  <dcterms:modified xsi:type="dcterms:W3CDTF">2023-10-20T10:28:00Z</dcterms:modified>
</cp:coreProperties>
</file>