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CB2A" w14:textId="77777777" w:rsidR="00FB7F50" w:rsidRPr="002245BE" w:rsidRDefault="001B43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43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B43A8">
        <w:rPr>
          <w:sz w:val="22"/>
          <w:szCs w:val="22"/>
        </w:rPr>
        <w:t>2023-10-25</w:t>
      </w:r>
    </w:p>
    <w:p w14:paraId="6EC0F9A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C373F94" w14:textId="77777777" w:rsidR="001B43A8" w:rsidRPr="001B43A8" w:rsidRDefault="001B43A8" w:rsidP="00FB7F50">
      <w:pPr>
        <w:spacing w:after="40"/>
        <w:rPr>
          <w:b/>
          <w:bCs/>
          <w:sz w:val="22"/>
          <w:szCs w:val="22"/>
        </w:rPr>
      </w:pPr>
      <w:r w:rsidRPr="001B43A8">
        <w:rPr>
          <w:b/>
          <w:bCs/>
          <w:sz w:val="22"/>
          <w:szCs w:val="22"/>
        </w:rPr>
        <w:t>Akademia Górniczo - Hutnicza</w:t>
      </w:r>
    </w:p>
    <w:p w14:paraId="6E8F19F5" w14:textId="77777777" w:rsidR="001B43A8" w:rsidRPr="001B43A8" w:rsidRDefault="001B43A8" w:rsidP="00FB7F50">
      <w:pPr>
        <w:spacing w:after="40"/>
        <w:rPr>
          <w:b/>
          <w:bCs/>
          <w:sz w:val="22"/>
          <w:szCs w:val="22"/>
        </w:rPr>
      </w:pPr>
      <w:r w:rsidRPr="001B43A8">
        <w:rPr>
          <w:b/>
          <w:bCs/>
          <w:sz w:val="22"/>
          <w:szCs w:val="22"/>
        </w:rPr>
        <w:t>im. Stanisława Staszica w Krakowie</w:t>
      </w:r>
    </w:p>
    <w:p w14:paraId="02E3BC53" w14:textId="77777777" w:rsidR="00FB7F50" w:rsidRPr="002245BE" w:rsidRDefault="001B43A8" w:rsidP="00FB7F50">
      <w:pPr>
        <w:spacing w:after="40"/>
        <w:rPr>
          <w:b/>
          <w:bCs/>
          <w:sz w:val="22"/>
          <w:szCs w:val="22"/>
        </w:rPr>
      </w:pPr>
      <w:r w:rsidRPr="001B43A8">
        <w:rPr>
          <w:b/>
          <w:bCs/>
          <w:sz w:val="22"/>
          <w:szCs w:val="22"/>
        </w:rPr>
        <w:t>Dział Zamówień Publicznych</w:t>
      </w:r>
    </w:p>
    <w:p w14:paraId="75BC7A6A" w14:textId="77777777" w:rsidR="00FB7F50" w:rsidRPr="002245BE" w:rsidRDefault="001B43A8" w:rsidP="00FB7F50">
      <w:pPr>
        <w:rPr>
          <w:sz w:val="22"/>
          <w:szCs w:val="22"/>
        </w:rPr>
      </w:pPr>
      <w:r w:rsidRPr="001B43A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B43A8">
        <w:rPr>
          <w:sz w:val="22"/>
          <w:szCs w:val="22"/>
        </w:rPr>
        <w:t>30</w:t>
      </w:r>
    </w:p>
    <w:p w14:paraId="5AB1328A" w14:textId="77777777" w:rsidR="00FB7F50" w:rsidRPr="002245BE" w:rsidRDefault="001B43A8" w:rsidP="00FB7F50">
      <w:pPr>
        <w:rPr>
          <w:sz w:val="22"/>
          <w:szCs w:val="22"/>
        </w:rPr>
      </w:pPr>
      <w:r w:rsidRPr="001B43A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B43A8">
        <w:rPr>
          <w:sz w:val="22"/>
          <w:szCs w:val="22"/>
        </w:rPr>
        <w:t>Kraków</w:t>
      </w:r>
    </w:p>
    <w:p w14:paraId="5AECB69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26A71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B43A8" w:rsidRPr="00607F9B" w14:paraId="45C0F2DC" w14:textId="77777777" w:rsidTr="00E84135">
        <w:trPr>
          <w:trHeight w:val="638"/>
        </w:trPr>
        <w:tc>
          <w:tcPr>
            <w:tcW w:w="959" w:type="dxa"/>
            <w:shd w:val="clear" w:color="auto" w:fill="auto"/>
          </w:tcPr>
          <w:p w14:paraId="53E5C399" w14:textId="77777777" w:rsidR="001B43A8" w:rsidRPr="00607F9B" w:rsidRDefault="001B43A8" w:rsidP="00E841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8DAA09" w14:textId="31C45F58" w:rsidR="001B43A8" w:rsidRPr="00607F9B" w:rsidRDefault="001B43A8" w:rsidP="00E841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B43A8">
              <w:rPr>
                <w:sz w:val="22"/>
                <w:szCs w:val="22"/>
              </w:rPr>
              <w:t>przetarg</w:t>
            </w:r>
            <w:r w:rsidR="00426A6E">
              <w:rPr>
                <w:sz w:val="22"/>
                <w:szCs w:val="22"/>
              </w:rPr>
              <w:t>u</w:t>
            </w:r>
            <w:r w:rsidRPr="001B43A8">
              <w:rPr>
                <w:sz w:val="22"/>
                <w:szCs w:val="22"/>
              </w:rPr>
              <w:t xml:space="preserve"> nieograniczon</w:t>
            </w:r>
            <w:r w:rsidR="00426A6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43A8">
              <w:rPr>
                <w:b/>
                <w:bCs/>
                <w:sz w:val="22"/>
                <w:szCs w:val="22"/>
              </w:rPr>
              <w:t>Dostaw</w:t>
            </w:r>
            <w:r w:rsidR="00426A6E">
              <w:rPr>
                <w:b/>
                <w:bCs/>
                <w:sz w:val="22"/>
                <w:szCs w:val="22"/>
              </w:rPr>
              <w:t>ę</w:t>
            </w:r>
            <w:r w:rsidRPr="001B43A8">
              <w:rPr>
                <w:b/>
                <w:bCs/>
                <w:sz w:val="22"/>
                <w:szCs w:val="22"/>
              </w:rPr>
              <w:t xml:space="preserve"> 2 szt. laptopów, monitora, elektronicznego notatnika e-</w:t>
            </w:r>
            <w:proofErr w:type="spellStart"/>
            <w:r w:rsidRPr="001B43A8">
              <w:rPr>
                <w:b/>
                <w:bCs/>
                <w:sz w:val="22"/>
                <w:szCs w:val="22"/>
              </w:rPr>
              <w:t>ink</w:t>
            </w:r>
            <w:proofErr w:type="spellEnd"/>
            <w:r w:rsidRPr="001B43A8">
              <w:rPr>
                <w:b/>
                <w:bCs/>
                <w:sz w:val="22"/>
                <w:szCs w:val="22"/>
              </w:rPr>
              <w:t xml:space="preserve"> oraz urządzenia wielofunkcyjnego na potrzeby </w:t>
            </w:r>
            <w:proofErr w:type="spellStart"/>
            <w:r w:rsidRPr="001B43A8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43A8">
              <w:rPr>
                <w:b/>
                <w:sz w:val="22"/>
                <w:szCs w:val="22"/>
              </w:rPr>
              <w:t>KC-zp.272-473/23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631C8BA" w14:textId="17AF06E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bookmarkStart w:id="1" w:name="_Hlk146700181"/>
      <w:r w:rsidR="00426A6E" w:rsidRPr="0045526A">
        <w:rPr>
          <w:sz w:val="22"/>
          <w:szCs w:val="22"/>
        </w:rPr>
        <w:t>Dz. U.  z 2023 r. poz. 1605 - j.t.</w:t>
      </w:r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B43A8" w14:paraId="5B0D9D3F" w14:textId="77777777" w:rsidTr="00E84135">
        <w:trPr>
          <w:cantSplit/>
        </w:trPr>
        <w:tc>
          <w:tcPr>
            <w:tcW w:w="10150" w:type="dxa"/>
          </w:tcPr>
          <w:p w14:paraId="0EEE4324" w14:textId="77777777" w:rsidR="001B43A8" w:rsidRPr="00D26ED6" w:rsidRDefault="001B43A8" w:rsidP="00E8413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43A8">
              <w:rPr>
                <w:b/>
                <w:sz w:val="22"/>
                <w:szCs w:val="22"/>
              </w:rPr>
              <w:t>PROGRESS Systemy Komputerowe Sp. z o.o.</w:t>
            </w:r>
          </w:p>
          <w:p w14:paraId="65927F10" w14:textId="77777777" w:rsidR="001B43A8" w:rsidRPr="009F0E5C" w:rsidRDefault="001B43A8" w:rsidP="00E84135">
            <w:pPr>
              <w:jc w:val="both"/>
              <w:rPr>
                <w:bCs/>
                <w:sz w:val="22"/>
                <w:szCs w:val="22"/>
              </w:rPr>
            </w:pPr>
            <w:r w:rsidRPr="001B43A8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43A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21717D" w14:textId="77777777" w:rsidR="001B43A8" w:rsidRPr="009F0E5C" w:rsidRDefault="001B43A8" w:rsidP="00E84135">
            <w:pPr>
              <w:jc w:val="both"/>
              <w:rPr>
                <w:bCs/>
                <w:sz w:val="22"/>
                <w:szCs w:val="22"/>
              </w:rPr>
            </w:pPr>
            <w:r w:rsidRPr="001B43A8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43A8">
              <w:rPr>
                <w:bCs/>
                <w:sz w:val="22"/>
                <w:szCs w:val="22"/>
              </w:rPr>
              <w:t>Kraków</w:t>
            </w:r>
          </w:p>
          <w:p w14:paraId="5E0B98BB" w14:textId="77777777" w:rsidR="001B43A8" w:rsidRPr="00D26ED6" w:rsidRDefault="001B43A8" w:rsidP="00E841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EF3358" w14:textId="3ABC8740" w:rsidR="001B43A8" w:rsidRPr="00D26ED6" w:rsidRDefault="001B43A8" w:rsidP="00E8413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B43A8">
              <w:rPr>
                <w:sz w:val="22"/>
                <w:szCs w:val="22"/>
              </w:rPr>
              <w:t>Dostaw</w:t>
            </w:r>
            <w:r w:rsidR="00426A6E">
              <w:rPr>
                <w:sz w:val="22"/>
                <w:szCs w:val="22"/>
              </w:rPr>
              <w:t>ę</w:t>
            </w:r>
            <w:r w:rsidRPr="001B43A8">
              <w:rPr>
                <w:sz w:val="22"/>
                <w:szCs w:val="22"/>
              </w:rPr>
              <w:t xml:space="preserve"> 2 szt. laptopów, monitora, elektronicznego notatnika e-</w:t>
            </w:r>
            <w:proofErr w:type="spellStart"/>
            <w:r w:rsidRPr="001B43A8">
              <w:rPr>
                <w:sz w:val="22"/>
                <w:szCs w:val="22"/>
              </w:rPr>
              <w:t>ink</w:t>
            </w:r>
            <w:proofErr w:type="spellEnd"/>
            <w:r w:rsidRPr="001B43A8">
              <w:rPr>
                <w:sz w:val="22"/>
                <w:szCs w:val="22"/>
              </w:rPr>
              <w:t xml:space="preserve"> oraz urządzenia wielofunkcyjnego na potrzeby </w:t>
            </w:r>
            <w:proofErr w:type="spellStart"/>
            <w:r w:rsidRPr="001B43A8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B43A8">
              <w:rPr>
                <w:b/>
                <w:sz w:val="22"/>
                <w:szCs w:val="22"/>
              </w:rPr>
              <w:t>29 630.70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C91A902" w14:textId="77777777" w:rsidR="001B43A8" w:rsidRDefault="001B43A8" w:rsidP="00E8413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4566CD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E26A92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299CCE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1572D4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8712229" w14:textId="77777777" w:rsidR="002B6761" w:rsidRPr="008567C7" w:rsidRDefault="001B43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738542B" w14:textId="77777777" w:rsidR="002B6761" w:rsidRPr="008567C7" w:rsidRDefault="001B43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7019DDC" w14:textId="4F0F4933" w:rsidR="002B6761" w:rsidRPr="008567C7" w:rsidRDefault="001B43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zamówienia (laptopy, notatnik, </w:t>
            </w:r>
            <w:r w:rsidR="00426A6E"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urządzenie</w:t>
            </w: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wielofunkcyjne)</w:t>
            </w:r>
          </w:p>
        </w:tc>
        <w:tc>
          <w:tcPr>
            <w:tcW w:w="1134" w:type="dxa"/>
            <w:vAlign w:val="center"/>
          </w:tcPr>
          <w:p w14:paraId="3411C927" w14:textId="77777777" w:rsidR="002B6761" w:rsidRPr="008567C7" w:rsidRDefault="001B43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(monitor)</w:t>
            </w:r>
          </w:p>
        </w:tc>
        <w:tc>
          <w:tcPr>
            <w:tcW w:w="1134" w:type="dxa"/>
            <w:vAlign w:val="center"/>
          </w:tcPr>
          <w:p w14:paraId="295EBAE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23512A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1A39C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B43A8" w:rsidRPr="008567C7" w14:paraId="13C7D1A7" w14:textId="77777777" w:rsidTr="00E84135">
        <w:tc>
          <w:tcPr>
            <w:tcW w:w="709" w:type="dxa"/>
            <w:vAlign w:val="center"/>
          </w:tcPr>
          <w:p w14:paraId="6C354484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29270FE" w14:textId="77777777" w:rsidR="001B43A8" w:rsidRPr="002B6761" w:rsidRDefault="001B43A8" w:rsidP="00E841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7058F9F" w14:textId="77777777" w:rsidR="001B43A8" w:rsidRPr="008567C7" w:rsidRDefault="001B43A8" w:rsidP="00E841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63AE51" w14:textId="77777777" w:rsidR="001B43A8" w:rsidRPr="001B7815" w:rsidRDefault="001B43A8" w:rsidP="00E841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A230DF4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DDB09C7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71303B7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F825707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6516F54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289D71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2CCD2C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B43A8" w:rsidRPr="008567C7" w14:paraId="43F84284" w14:textId="77777777" w:rsidTr="00E84135">
        <w:tc>
          <w:tcPr>
            <w:tcW w:w="709" w:type="dxa"/>
            <w:vAlign w:val="center"/>
          </w:tcPr>
          <w:p w14:paraId="73C29DC6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C2BB848" w14:textId="77777777" w:rsidR="001B43A8" w:rsidRPr="002B6761" w:rsidRDefault="001B43A8" w:rsidP="00E841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/>
                <w:sz w:val="18"/>
                <w:szCs w:val="18"/>
              </w:rPr>
              <w:t>MEGA-WAT PROSTA SPÓŁKA AKCYJNA</w:t>
            </w:r>
          </w:p>
          <w:p w14:paraId="044965AC" w14:textId="77777777" w:rsidR="001B43A8" w:rsidRPr="008567C7" w:rsidRDefault="001B43A8" w:rsidP="00E841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UL. PODZAMCZE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CE1DDA" w14:textId="77777777" w:rsidR="001B43A8" w:rsidRPr="001B7815" w:rsidRDefault="001B43A8" w:rsidP="00E841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43A8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134" w:type="dxa"/>
            <w:vAlign w:val="center"/>
          </w:tcPr>
          <w:p w14:paraId="145BE7AD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53,54</w:t>
            </w:r>
          </w:p>
        </w:tc>
        <w:tc>
          <w:tcPr>
            <w:tcW w:w="1134" w:type="dxa"/>
            <w:vAlign w:val="center"/>
          </w:tcPr>
          <w:p w14:paraId="24D38328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15B6EEB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BBB21F7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512A61F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7BBF3D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164680B" w14:textId="77777777" w:rsidR="001B43A8" w:rsidRPr="008567C7" w:rsidRDefault="001B43A8" w:rsidP="00E84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A8">
              <w:rPr>
                <w:rFonts w:ascii="Times New Roman" w:hAnsi="Times New Roman" w:cs="Times New Roman"/>
                <w:sz w:val="18"/>
                <w:szCs w:val="18"/>
              </w:rPr>
              <w:t xml:space="preserve">  93,54</w:t>
            </w:r>
          </w:p>
        </w:tc>
      </w:tr>
    </w:tbl>
    <w:p w14:paraId="5FB3BA0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7E681A5" w14:textId="77777777" w:rsidR="00EE5128" w:rsidRPr="001B7815" w:rsidRDefault="00EE5128" w:rsidP="00EE512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E5128" w14:paraId="31287387" w14:textId="77777777" w:rsidTr="00E84135">
        <w:tc>
          <w:tcPr>
            <w:tcW w:w="779" w:type="dxa"/>
            <w:shd w:val="clear" w:color="auto" w:fill="FFFFFF"/>
            <w:vAlign w:val="center"/>
          </w:tcPr>
          <w:p w14:paraId="71086670" w14:textId="77777777" w:rsidR="00EE5128" w:rsidRPr="004657DA" w:rsidRDefault="00EE5128" w:rsidP="00E8413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A4ECC2C" w14:textId="77777777" w:rsidR="00EE5128" w:rsidRPr="004657DA" w:rsidRDefault="00EE5128" w:rsidP="00E8413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BFBACFE" w14:textId="77777777" w:rsidR="00EE5128" w:rsidRPr="004657DA" w:rsidRDefault="00EE5128" w:rsidP="00E8413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E5128" w14:paraId="21910223" w14:textId="77777777" w:rsidTr="00E84135">
        <w:tc>
          <w:tcPr>
            <w:tcW w:w="779" w:type="dxa"/>
            <w:vAlign w:val="center"/>
          </w:tcPr>
          <w:p w14:paraId="77E4C134" w14:textId="77777777" w:rsidR="00EE5128" w:rsidRPr="002B6761" w:rsidRDefault="00EE5128" w:rsidP="00E84135">
            <w:pPr>
              <w:jc w:val="center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1</w:t>
            </w:r>
          </w:p>
          <w:p w14:paraId="1DD4ECD1" w14:textId="77777777" w:rsidR="00EE5128" w:rsidRPr="002B6761" w:rsidRDefault="00EE5128" w:rsidP="00E841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C8DCA65" w14:textId="77777777" w:rsidR="00EE5128" w:rsidRPr="002B6761" w:rsidRDefault="00EE5128" w:rsidP="00E8413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06C27">
              <w:rPr>
                <w:b/>
                <w:bCs/>
                <w:sz w:val="22"/>
                <w:szCs w:val="22"/>
              </w:rPr>
              <w:t>WAM Wojciech Smolak</w:t>
            </w:r>
          </w:p>
          <w:p w14:paraId="369A4E92" w14:textId="77777777" w:rsidR="00EE5128" w:rsidRPr="002B6761" w:rsidRDefault="00EE5128" w:rsidP="00E84135">
            <w:pPr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Świlcza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6C27">
              <w:rPr>
                <w:sz w:val="22"/>
                <w:szCs w:val="22"/>
              </w:rPr>
              <w:t>147K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8C514A0" w14:textId="77777777" w:rsidR="00EE5128" w:rsidRPr="002B6761" w:rsidRDefault="00EE5128" w:rsidP="00E84135">
            <w:pPr>
              <w:spacing w:after="40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36-072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6C27">
              <w:rPr>
                <w:sz w:val="22"/>
                <w:szCs w:val="22"/>
              </w:rPr>
              <w:t>Świlcza</w:t>
            </w:r>
          </w:p>
        </w:tc>
        <w:tc>
          <w:tcPr>
            <w:tcW w:w="6413" w:type="dxa"/>
            <w:vAlign w:val="center"/>
          </w:tcPr>
          <w:p w14:paraId="1BB512F2" w14:textId="77777777" w:rsidR="00EE5128" w:rsidRPr="002B6761" w:rsidRDefault="00EE5128" w:rsidP="00E84135">
            <w:pPr>
              <w:spacing w:after="40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Art. 226 ust. 1 pkt 5</w:t>
            </w:r>
          </w:p>
          <w:p w14:paraId="0CA49912" w14:textId="77777777" w:rsidR="00EE5128" w:rsidRPr="002B6761" w:rsidRDefault="00EE5128" w:rsidP="00E84135">
            <w:pPr>
              <w:jc w:val="both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Oferta podlega odrzuceniu na podstawie art. 226 ust. 1 pkt 5, ponieważ jej treść jest niezgodna z warunkami zamówienia. Zaoferowany monitor nie posiada wymaganej przez Zamawiającego wb</w:t>
            </w:r>
            <w:r>
              <w:rPr>
                <w:sz w:val="22"/>
                <w:szCs w:val="22"/>
              </w:rPr>
              <w:t>u</w:t>
            </w:r>
            <w:r w:rsidRPr="00706C27">
              <w:rPr>
                <w:sz w:val="22"/>
                <w:szCs w:val="22"/>
              </w:rPr>
              <w:t>dowanej kamery internetowej.</w:t>
            </w:r>
          </w:p>
        </w:tc>
      </w:tr>
      <w:tr w:rsidR="00EE5128" w14:paraId="1D6576FC" w14:textId="77777777" w:rsidTr="00E84135">
        <w:tc>
          <w:tcPr>
            <w:tcW w:w="779" w:type="dxa"/>
            <w:vAlign w:val="center"/>
          </w:tcPr>
          <w:p w14:paraId="530BADD7" w14:textId="77777777" w:rsidR="00EE5128" w:rsidRPr="002B6761" w:rsidRDefault="00EE5128" w:rsidP="00E84135">
            <w:pPr>
              <w:jc w:val="center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2</w:t>
            </w:r>
          </w:p>
          <w:p w14:paraId="0218E2A2" w14:textId="77777777" w:rsidR="00EE5128" w:rsidRPr="002B6761" w:rsidRDefault="00EE5128" w:rsidP="00E841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FBB05F2" w14:textId="77777777" w:rsidR="00EE5128" w:rsidRPr="002B6761" w:rsidRDefault="00EE5128" w:rsidP="00E8413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706C27">
              <w:rPr>
                <w:b/>
                <w:bCs/>
                <w:sz w:val="22"/>
                <w:szCs w:val="22"/>
              </w:rPr>
              <w:t xml:space="preserve">NKK SYSTEM Nowak, Kukułka, </w:t>
            </w:r>
            <w:proofErr w:type="spellStart"/>
            <w:r w:rsidRPr="00706C27">
              <w:rPr>
                <w:b/>
                <w:bCs/>
                <w:sz w:val="22"/>
                <w:szCs w:val="22"/>
              </w:rPr>
              <w:t>Kornijasz</w:t>
            </w:r>
            <w:proofErr w:type="spellEnd"/>
            <w:r w:rsidRPr="00706C27">
              <w:rPr>
                <w:b/>
                <w:bCs/>
                <w:sz w:val="22"/>
                <w:szCs w:val="22"/>
              </w:rPr>
              <w:t xml:space="preserve"> Spółka Jawna</w:t>
            </w:r>
          </w:p>
          <w:p w14:paraId="14DFC506" w14:textId="77777777" w:rsidR="00EE5128" w:rsidRPr="002B6761" w:rsidRDefault="00EE5128" w:rsidP="00E84135">
            <w:pPr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ul. Tatarska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6C27">
              <w:rPr>
                <w:sz w:val="22"/>
                <w:szCs w:val="22"/>
              </w:rPr>
              <w:t>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79632D2" w14:textId="77777777" w:rsidR="00EE5128" w:rsidRPr="002B6761" w:rsidRDefault="00EE5128" w:rsidP="00E84135">
            <w:pPr>
              <w:spacing w:after="40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30-103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6C27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0828929C" w14:textId="77777777" w:rsidR="00EE5128" w:rsidRPr="002B6761" w:rsidRDefault="00EE5128" w:rsidP="00E84135">
            <w:pPr>
              <w:spacing w:after="40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Art. 226 ust. 1 pkt 5</w:t>
            </w:r>
          </w:p>
          <w:p w14:paraId="178D28DD" w14:textId="77777777" w:rsidR="00EE5128" w:rsidRPr="002B6761" w:rsidRDefault="00EE5128" w:rsidP="00E84135">
            <w:pPr>
              <w:jc w:val="both"/>
              <w:rPr>
                <w:sz w:val="22"/>
                <w:szCs w:val="22"/>
              </w:rPr>
            </w:pPr>
            <w:r w:rsidRPr="00706C27">
              <w:rPr>
                <w:sz w:val="22"/>
                <w:szCs w:val="22"/>
              </w:rPr>
              <w:t>Oferta podlega odrzuceniu na podstawie art. 226 ust. 1 pkt 5, ponieważ jej treść jest niezgodna z warunkami zamówienia. Zaoferowany monitor nie posiada wymaganej przez Zamawiającego wbudowanej kamery internetowej.</w:t>
            </w:r>
          </w:p>
        </w:tc>
      </w:tr>
    </w:tbl>
    <w:p w14:paraId="58926D13" w14:textId="77777777" w:rsidR="00EE5128" w:rsidRDefault="00EE5128" w:rsidP="00EE5128">
      <w:pPr>
        <w:spacing w:before="120" w:after="120"/>
        <w:jc w:val="both"/>
        <w:rPr>
          <w:color w:val="000000"/>
          <w:sz w:val="16"/>
          <w:szCs w:val="16"/>
        </w:rPr>
      </w:pPr>
    </w:p>
    <w:p w14:paraId="046F4F58" w14:textId="77777777" w:rsidR="00EE5128" w:rsidRDefault="00EE5128" w:rsidP="00EE5128">
      <w:pPr>
        <w:spacing w:after="40" w:line="276" w:lineRule="auto"/>
        <w:jc w:val="both"/>
      </w:pPr>
      <w:r>
        <w:t>Informacja o terminie zawarcia umowy:</w:t>
      </w:r>
    </w:p>
    <w:p w14:paraId="3D43837D" w14:textId="77777777" w:rsidR="00EE5128" w:rsidRPr="00F33C66" w:rsidRDefault="00EE5128" w:rsidP="00EE512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CF4708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88D46D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4C22F" w14:textId="77777777" w:rsidR="00CC353F" w:rsidRDefault="00CC353F">
      <w:r>
        <w:separator/>
      </w:r>
    </w:p>
  </w:endnote>
  <w:endnote w:type="continuationSeparator" w:id="0">
    <w:p w14:paraId="54A88B35" w14:textId="77777777" w:rsidR="00CC353F" w:rsidRDefault="00CC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150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06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7B67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5085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34F1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6ECDC" w14:textId="77777777" w:rsidR="00CC353F" w:rsidRDefault="00CC353F">
      <w:r>
        <w:separator/>
      </w:r>
    </w:p>
  </w:footnote>
  <w:footnote w:type="continuationSeparator" w:id="0">
    <w:p w14:paraId="2BD6229D" w14:textId="77777777" w:rsidR="00CC353F" w:rsidRDefault="00CC3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11F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A33D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415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53F"/>
    <w:rsid w:val="00005838"/>
    <w:rsid w:val="00022322"/>
    <w:rsid w:val="00042497"/>
    <w:rsid w:val="000C1E6F"/>
    <w:rsid w:val="000E4E56"/>
    <w:rsid w:val="001A1468"/>
    <w:rsid w:val="001B43A8"/>
    <w:rsid w:val="001B7815"/>
    <w:rsid w:val="001C31ED"/>
    <w:rsid w:val="002B1E4F"/>
    <w:rsid w:val="002B6761"/>
    <w:rsid w:val="003445A0"/>
    <w:rsid w:val="003A0AFC"/>
    <w:rsid w:val="003D611C"/>
    <w:rsid w:val="00426A6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C353F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512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020E6E"/>
  <w15:chartTrackingRefBased/>
  <w15:docId w15:val="{D4ECFD4E-EF2B-41FC-9EC2-EB976AFE2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2023-10-25T08:36:00Z</cp:lastPrinted>
  <dcterms:created xsi:type="dcterms:W3CDTF">2023-10-25T08:36:00Z</dcterms:created>
  <dcterms:modified xsi:type="dcterms:W3CDTF">2023-10-25T08:36:00Z</dcterms:modified>
</cp:coreProperties>
</file>