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1ACE4" w14:textId="3532D3B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C492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8229A38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28325B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C49DED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8F72C1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D63082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B3BC66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F377D9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EDAD75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C84D0C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E49E21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372917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D43ACF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850648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F2DDAE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D3472F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02A4DE9" w14:textId="7AB132E2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E2125" w:rsidRPr="009E2125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0C4925">
        <w:rPr>
          <w:rFonts w:eastAsia="Times New Roman" w:cs="Calibri"/>
          <w:lang w:eastAsia="pl-PL"/>
        </w:rPr>
        <w:t xml:space="preserve"> znak sprawy: </w:t>
      </w:r>
      <w:r w:rsidR="000C4925" w:rsidRPr="000C4925">
        <w:rPr>
          <w:rFonts w:eastAsia="Times New Roman" w:cs="Calibri"/>
          <w:b/>
          <w:bCs/>
          <w:lang w:eastAsia="pl-PL"/>
        </w:rPr>
        <w:t>KC-zp.272-642/23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1FBACB3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F1D2CA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D4837B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68EA1A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8DD522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DA54FA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ED76F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5F9852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076BF9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6A14FE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582823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8881517" w14:textId="7AF9FB57" w:rsidR="005103B9" w:rsidRPr="009475A8" w:rsidRDefault="008F3D36" w:rsidP="000C4925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F891D" w14:textId="77777777" w:rsidR="00FC1E30" w:rsidRDefault="00FC1E30" w:rsidP="0038231F">
      <w:pPr>
        <w:spacing w:after="0" w:line="240" w:lineRule="auto"/>
      </w:pPr>
      <w:r>
        <w:separator/>
      </w:r>
    </w:p>
  </w:endnote>
  <w:endnote w:type="continuationSeparator" w:id="0">
    <w:p w14:paraId="501D0B98" w14:textId="77777777" w:rsidR="00FC1E30" w:rsidRDefault="00FC1E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7E0FB" w14:textId="77777777" w:rsidR="009E2125" w:rsidRDefault="009E21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D949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ECAD92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0FF85" w14:textId="77777777" w:rsidR="009E2125" w:rsidRDefault="009E21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A3836" w14:textId="77777777" w:rsidR="00FC1E30" w:rsidRDefault="00FC1E30" w:rsidP="0038231F">
      <w:pPr>
        <w:spacing w:after="0" w:line="240" w:lineRule="auto"/>
      </w:pPr>
      <w:r>
        <w:separator/>
      </w:r>
    </w:p>
  </w:footnote>
  <w:footnote w:type="continuationSeparator" w:id="0">
    <w:p w14:paraId="4DDDB9D1" w14:textId="77777777" w:rsidR="00FC1E30" w:rsidRDefault="00FC1E30" w:rsidP="0038231F">
      <w:pPr>
        <w:spacing w:after="0" w:line="240" w:lineRule="auto"/>
      </w:pPr>
      <w:r>
        <w:continuationSeparator/>
      </w:r>
    </w:p>
  </w:footnote>
  <w:footnote w:id="1">
    <w:p w14:paraId="22136A8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DEA6FB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B28D8" w14:textId="77777777" w:rsidR="009E2125" w:rsidRDefault="009E21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720DE" w14:textId="77777777" w:rsidR="009E2125" w:rsidRDefault="009E21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9B14A" w14:textId="77777777" w:rsidR="009E2125" w:rsidRDefault="009E21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393762">
    <w:abstractNumId w:val="7"/>
  </w:num>
  <w:num w:numId="2" w16cid:durableId="1120565156">
    <w:abstractNumId w:val="0"/>
  </w:num>
  <w:num w:numId="3" w16cid:durableId="479660929">
    <w:abstractNumId w:val="6"/>
  </w:num>
  <w:num w:numId="4" w16cid:durableId="148794401">
    <w:abstractNumId w:val="9"/>
  </w:num>
  <w:num w:numId="5" w16cid:durableId="98527742">
    <w:abstractNumId w:val="8"/>
  </w:num>
  <w:num w:numId="6" w16cid:durableId="301273529">
    <w:abstractNumId w:val="5"/>
  </w:num>
  <w:num w:numId="7" w16cid:durableId="165675632">
    <w:abstractNumId w:val="1"/>
  </w:num>
  <w:num w:numId="8" w16cid:durableId="934441497">
    <w:abstractNumId w:val="3"/>
  </w:num>
  <w:num w:numId="9" w16cid:durableId="2022851792">
    <w:abstractNumId w:val="2"/>
  </w:num>
  <w:num w:numId="10" w16cid:durableId="656038984">
    <w:abstractNumId w:val="4"/>
  </w:num>
  <w:num w:numId="11" w16cid:durableId="2170614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E3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925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25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C1E3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0E3F8"/>
  <w15:chartTrackingRefBased/>
  <w15:docId w15:val="{8A04B579-A11A-41DB-A519-ED7F27904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2023-10-26T10:10:00Z</dcterms:created>
  <dcterms:modified xsi:type="dcterms:W3CDTF">2023-10-26T10:11:00Z</dcterms:modified>
</cp:coreProperties>
</file>