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Default="008D2AB8" w:rsidP="00DA7276">
      <w:pPr>
        <w:pStyle w:val="Nagwek3"/>
        <w:jc w:val="right"/>
        <w:rPr>
          <w:b w:val="0"/>
          <w:sz w:val="30"/>
          <w:szCs w:val="3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A7276" w:rsidRPr="00FA50AF" w:rsidRDefault="00DA7276" w:rsidP="00DA727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 xml:space="preserve">RODZAJ WYKONAWCY </w:t>
      </w:r>
      <w:r w:rsidRPr="00DA7276">
        <w:rPr>
          <w:sz w:val="20"/>
          <w:szCs w:val="20"/>
        </w:rPr>
        <w:t>(mikroprzedsiębiorstwo, małe przedsiębiorstwo, średnie przedsiębiorstwo, jednoosobowa działalność gospodarcza, osoba fizyczna nieprowadząca działalności gospodarczej, inny rodzaj)</w:t>
      </w:r>
      <w:r w:rsidRPr="00FA50AF">
        <w:rPr>
          <w:sz w:val="22"/>
        </w:rPr>
        <w:t xml:space="preserve">  ………… …………………………………………</w:t>
      </w:r>
      <w:r>
        <w:rPr>
          <w:sz w:val="22"/>
        </w:rPr>
        <w:t>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1064F" w:rsidRPr="00E1064F" w:rsidRDefault="00E1064F" w:rsidP="008D2AB8">
      <w:pPr>
        <w:ind w:right="-110"/>
        <w:rPr>
          <w:b/>
        </w:rPr>
      </w:pPr>
      <w:r w:rsidRPr="00E1064F">
        <w:rPr>
          <w:b/>
        </w:rPr>
        <w:t>Akademia Górniczo - Hutnicza</w:t>
      </w:r>
    </w:p>
    <w:p w:rsidR="00E1064F" w:rsidRPr="00E1064F" w:rsidRDefault="00E1064F" w:rsidP="008D2AB8">
      <w:pPr>
        <w:ind w:right="-110"/>
        <w:rPr>
          <w:b/>
        </w:rPr>
      </w:pPr>
      <w:r w:rsidRPr="00E1064F">
        <w:rPr>
          <w:b/>
        </w:rPr>
        <w:t>im. Stanisława Staszica w Krakowie</w:t>
      </w:r>
    </w:p>
    <w:p w:rsidR="008D2AB8" w:rsidRDefault="00E1064F" w:rsidP="008D2AB8">
      <w:pPr>
        <w:ind w:right="-110"/>
        <w:rPr>
          <w:b/>
        </w:rPr>
      </w:pPr>
      <w:r w:rsidRPr="00E1064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1064F" w:rsidP="008D2AB8">
      <w:pPr>
        <w:ind w:right="-110"/>
        <w:rPr>
          <w:b/>
        </w:rPr>
      </w:pPr>
      <w:r w:rsidRPr="00E1064F">
        <w:rPr>
          <w:b/>
        </w:rPr>
        <w:t>Al. Mickiewicza</w:t>
      </w:r>
      <w:r w:rsidR="008D2AB8">
        <w:rPr>
          <w:b/>
        </w:rPr>
        <w:t xml:space="preserve"> </w:t>
      </w:r>
      <w:r w:rsidRPr="00E1064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1064F" w:rsidP="008D2AB8">
      <w:pPr>
        <w:rPr>
          <w:b/>
        </w:rPr>
      </w:pPr>
      <w:r w:rsidRPr="00E1064F">
        <w:rPr>
          <w:b/>
        </w:rPr>
        <w:t>30-059</w:t>
      </w:r>
      <w:r w:rsidR="008D2AB8">
        <w:rPr>
          <w:b/>
        </w:rPr>
        <w:t xml:space="preserve"> </w:t>
      </w:r>
      <w:r w:rsidRPr="00E1064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1064F" w:rsidRPr="00E1064F">
        <w:rPr>
          <w:b/>
        </w:rPr>
        <w:t>Dostawa zestawów komputerowych - KC-zp.272-644/23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6473C" w:rsidRDefault="0086473C" w:rsidP="008D2AB8">
      <w:pPr>
        <w:widowControl w:val="0"/>
        <w:ind w:right="1"/>
        <w:jc w:val="both"/>
      </w:pPr>
    </w:p>
    <w:p w:rsidR="0086473C" w:rsidRPr="00666F84" w:rsidRDefault="0086473C" w:rsidP="008D2AB8">
      <w:pPr>
        <w:widowControl w:val="0"/>
        <w:ind w:right="1"/>
        <w:jc w:val="both"/>
        <w:rPr>
          <w:b/>
        </w:rPr>
      </w:pPr>
      <w:r w:rsidRPr="00666F84">
        <w:rPr>
          <w:b/>
        </w:rPr>
        <w:t>Cena netto za całość przedmiotu zamówienia, tj. za 12 szt.  zestawów komputerowych …………………………….. PLN</w:t>
      </w:r>
    </w:p>
    <w:p w:rsidR="0086473C" w:rsidRPr="00666F84" w:rsidRDefault="0086473C" w:rsidP="0086473C">
      <w:pPr>
        <w:widowControl w:val="0"/>
        <w:ind w:right="1"/>
        <w:rPr>
          <w:b/>
        </w:rPr>
      </w:pPr>
      <w:r w:rsidRPr="00666F84">
        <w:rPr>
          <w:b/>
        </w:rPr>
        <w:t>Cena brutto za całość zamówienia: ......................................................................... PLN</w:t>
      </w:r>
    </w:p>
    <w:p w:rsidR="0086473C" w:rsidRPr="00666F84" w:rsidRDefault="0086473C" w:rsidP="0086473C">
      <w:pPr>
        <w:widowControl w:val="0"/>
        <w:ind w:right="1"/>
        <w:jc w:val="both"/>
      </w:pPr>
      <w:r w:rsidRPr="00666F84">
        <w:t>Słownie brutto: .......................................................................................................................</w:t>
      </w:r>
    </w:p>
    <w:p w:rsidR="0086473C" w:rsidRPr="00666F84" w:rsidRDefault="0086473C" w:rsidP="0086473C">
      <w:pPr>
        <w:widowControl w:val="0"/>
        <w:rPr>
          <w:b/>
        </w:rPr>
      </w:pPr>
      <w:r w:rsidRPr="00666F84">
        <w:rPr>
          <w:b/>
        </w:rPr>
        <w:t>Powyższa cena zawiera podatek VAT w wysokości 23 % tj. …………………..…. PLN</w:t>
      </w:r>
    </w:p>
    <w:p w:rsidR="0086473C" w:rsidRPr="00666F84" w:rsidRDefault="0086473C" w:rsidP="008D2AB8">
      <w:pPr>
        <w:widowControl w:val="0"/>
        <w:ind w:right="1"/>
        <w:jc w:val="both"/>
      </w:pPr>
    </w:p>
    <w:p w:rsidR="0086473C" w:rsidRPr="00666F84" w:rsidRDefault="0086473C" w:rsidP="008D2AB8">
      <w:pPr>
        <w:widowControl w:val="0"/>
        <w:ind w:right="1"/>
        <w:jc w:val="both"/>
      </w:pPr>
      <w:r w:rsidRPr="00666F84">
        <w:t>w tym:</w:t>
      </w:r>
    </w:p>
    <w:p w:rsidR="0086473C" w:rsidRPr="00666F84" w:rsidRDefault="0086473C" w:rsidP="0086473C">
      <w:pPr>
        <w:numPr>
          <w:ilvl w:val="0"/>
          <w:numId w:val="5"/>
        </w:numPr>
        <w:ind w:left="142" w:right="-47"/>
        <w:jc w:val="both"/>
        <w:rPr>
          <w:b/>
          <w:bCs/>
          <w:iCs/>
          <w:u w:val="single"/>
        </w:rPr>
      </w:pPr>
      <w:bookmarkStart w:id="0" w:name="_Hlk135300148"/>
      <w:r w:rsidRPr="00666F84">
        <w:rPr>
          <w:b/>
          <w:bCs/>
          <w:iCs/>
          <w:u w:val="single"/>
        </w:rPr>
        <w:t>Cena brutto za część podstawowa A</w:t>
      </w:r>
      <w:r w:rsidRPr="00666F84">
        <w:rPr>
          <w:b/>
          <w:iCs/>
          <w:u w:val="single"/>
        </w:rPr>
        <w:t xml:space="preserve"> – dostawa 10 szt. zestawów komputerowych</w:t>
      </w:r>
      <w:r w:rsidRPr="00666F84">
        <w:rPr>
          <w:iCs/>
          <w:u w:val="single"/>
        </w:rPr>
        <w:t xml:space="preserve">: ……………………….….. </w:t>
      </w:r>
      <w:r w:rsidRPr="00666F84">
        <w:rPr>
          <w:b/>
          <w:bCs/>
          <w:iCs/>
          <w:u w:val="single"/>
        </w:rPr>
        <w:t>PLN</w:t>
      </w:r>
    </w:p>
    <w:p w:rsidR="0086473C" w:rsidRPr="00666F84" w:rsidRDefault="0086473C" w:rsidP="00666F84">
      <w:pPr>
        <w:widowControl w:val="0"/>
        <w:ind w:left="720" w:hanging="578"/>
      </w:pPr>
      <w:r w:rsidRPr="00666F84">
        <w:t>Powyższa cena zawiera podatek VAT w wysokości 23 % tj. ……………………….... PLN</w:t>
      </w:r>
    </w:p>
    <w:p w:rsidR="0086473C" w:rsidRPr="00666F84" w:rsidRDefault="0086473C" w:rsidP="00666F84">
      <w:pPr>
        <w:ind w:left="720" w:right="-47" w:hanging="578"/>
        <w:jc w:val="both"/>
        <w:rPr>
          <w:iCs/>
        </w:rPr>
      </w:pPr>
      <w:r w:rsidRPr="00666F84">
        <w:rPr>
          <w:bCs/>
          <w:iCs/>
        </w:rPr>
        <w:t>Cena netto za część A</w:t>
      </w:r>
      <w:r w:rsidRPr="00666F84">
        <w:rPr>
          <w:iCs/>
        </w:rPr>
        <w:t xml:space="preserve"> – dostawa 10 szt. laptopów : …………….……..... </w:t>
      </w:r>
      <w:r w:rsidRPr="00666F84">
        <w:rPr>
          <w:bCs/>
          <w:iCs/>
        </w:rPr>
        <w:t>PLN</w:t>
      </w:r>
    </w:p>
    <w:bookmarkEnd w:id="0"/>
    <w:p w:rsidR="0086473C" w:rsidRPr="00666F84" w:rsidRDefault="0086473C" w:rsidP="00666F84">
      <w:pPr>
        <w:ind w:left="3402" w:right="-47" w:hanging="3260"/>
        <w:rPr>
          <w:iCs/>
          <w:u w:val="single"/>
        </w:rPr>
      </w:pPr>
      <w:r w:rsidRPr="00666F84">
        <w:rPr>
          <w:b/>
          <w:iCs/>
          <w:u w:val="single"/>
        </w:rPr>
        <w:t>Cena brutto za</w:t>
      </w:r>
      <w:r w:rsidRPr="00666F84">
        <w:rPr>
          <w:iCs/>
          <w:u w:val="single"/>
        </w:rPr>
        <w:t xml:space="preserve"> </w:t>
      </w:r>
      <w:r w:rsidRPr="00666F84">
        <w:rPr>
          <w:b/>
          <w:iCs/>
          <w:u w:val="single"/>
        </w:rPr>
        <w:t>1 szt. laptopa  ………………………………..</w:t>
      </w:r>
      <w:r w:rsidRPr="00666F84">
        <w:rPr>
          <w:b/>
          <w:bCs/>
          <w:iCs/>
          <w:u w:val="single"/>
        </w:rPr>
        <w:t>………….…....</w:t>
      </w:r>
      <w:r w:rsidRPr="00666F84">
        <w:rPr>
          <w:iCs/>
          <w:u w:val="single"/>
        </w:rPr>
        <w:t xml:space="preserve"> </w:t>
      </w:r>
      <w:r w:rsidRPr="00666F84">
        <w:rPr>
          <w:b/>
          <w:bCs/>
          <w:iCs/>
          <w:u w:val="single"/>
        </w:rPr>
        <w:t>PLN</w:t>
      </w:r>
    </w:p>
    <w:p w:rsidR="0086473C" w:rsidRPr="00666F84" w:rsidRDefault="0086473C" w:rsidP="00666F84">
      <w:pPr>
        <w:widowControl w:val="0"/>
        <w:ind w:left="720" w:hanging="578"/>
      </w:pPr>
      <w:r w:rsidRPr="00666F84">
        <w:t>Powyższa cena zawiera podatek VAT w wysokości 23 % tj. ……………………...…. PLN</w:t>
      </w:r>
    </w:p>
    <w:p w:rsidR="0086473C" w:rsidRPr="00666F84" w:rsidRDefault="0086473C" w:rsidP="00666F84">
      <w:pPr>
        <w:ind w:left="720" w:right="-47" w:hanging="578"/>
        <w:jc w:val="both"/>
        <w:rPr>
          <w:iCs/>
        </w:rPr>
      </w:pPr>
      <w:r w:rsidRPr="00666F84">
        <w:rPr>
          <w:iCs/>
        </w:rPr>
        <w:t xml:space="preserve">Cena netto za 1 szt. </w:t>
      </w:r>
      <w:r w:rsidR="0024314D">
        <w:rPr>
          <w:iCs/>
        </w:rPr>
        <w:t>zestawu komputerowego</w:t>
      </w:r>
      <w:bookmarkStart w:id="1" w:name="_GoBack"/>
      <w:bookmarkEnd w:id="1"/>
      <w:r w:rsidRPr="00666F84">
        <w:rPr>
          <w:iCs/>
        </w:rPr>
        <w:t xml:space="preserve">  ……………………..……….. </w:t>
      </w:r>
      <w:r w:rsidRPr="00666F84">
        <w:rPr>
          <w:bCs/>
          <w:iCs/>
        </w:rPr>
        <w:t>PLN</w:t>
      </w:r>
    </w:p>
    <w:p w:rsidR="0086473C" w:rsidRPr="00666F84" w:rsidRDefault="0086473C" w:rsidP="0086473C">
      <w:pPr>
        <w:ind w:right="-47"/>
        <w:jc w:val="both"/>
        <w:rPr>
          <w:iCs/>
        </w:rPr>
      </w:pPr>
    </w:p>
    <w:p w:rsidR="0086473C" w:rsidRPr="0024314D" w:rsidRDefault="0086473C" w:rsidP="0086473C">
      <w:pPr>
        <w:numPr>
          <w:ilvl w:val="0"/>
          <w:numId w:val="6"/>
        </w:numPr>
        <w:ind w:left="0" w:right="-47"/>
        <w:jc w:val="both"/>
        <w:rPr>
          <w:b/>
          <w:iCs/>
          <w:u w:val="single"/>
        </w:rPr>
      </w:pPr>
      <w:r w:rsidRPr="0024314D">
        <w:rPr>
          <w:b/>
          <w:bCs/>
          <w:iCs/>
          <w:u w:val="single"/>
        </w:rPr>
        <w:t>Cena brutto za część opcjonalną B</w:t>
      </w:r>
      <w:r w:rsidRPr="0024314D">
        <w:rPr>
          <w:b/>
          <w:iCs/>
          <w:u w:val="single"/>
        </w:rPr>
        <w:t xml:space="preserve"> – dostawa 2 szt. zestawów komputerowych:  ……………</w:t>
      </w:r>
      <w:r w:rsidR="00666F84" w:rsidRPr="0024314D">
        <w:rPr>
          <w:b/>
          <w:iCs/>
          <w:u w:val="single"/>
        </w:rPr>
        <w:t>…………………</w:t>
      </w:r>
      <w:r w:rsidRPr="0024314D">
        <w:rPr>
          <w:b/>
          <w:iCs/>
          <w:u w:val="single"/>
        </w:rPr>
        <w:t xml:space="preserve">. </w:t>
      </w:r>
      <w:r w:rsidRPr="0024314D">
        <w:rPr>
          <w:b/>
          <w:bCs/>
          <w:iCs/>
          <w:u w:val="single"/>
        </w:rPr>
        <w:t>PLN</w:t>
      </w:r>
    </w:p>
    <w:p w:rsidR="0086473C" w:rsidRPr="00666F84" w:rsidRDefault="0086473C" w:rsidP="00666F84">
      <w:pPr>
        <w:widowControl w:val="0"/>
        <w:ind w:left="720" w:hanging="578"/>
      </w:pPr>
      <w:r w:rsidRPr="00666F84">
        <w:t>Powyższa cena zawiera podatek VAT w wysokości 23 % tj. ……………………...…. PLN</w:t>
      </w:r>
    </w:p>
    <w:p w:rsidR="0086473C" w:rsidRPr="00666F84" w:rsidRDefault="0086473C" w:rsidP="00666F84">
      <w:pPr>
        <w:ind w:left="720" w:right="-47" w:hanging="436"/>
        <w:jc w:val="both"/>
        <w:rPr>
          <w:iCs/>
        </w:rPr>
      </w:pPr>
      <w:r w:rsidRPr="00666F84">
        <w:rPr>
          <w:bCs/>
          <w:iCs/>
        </w:rPr>
        <w:lastRenderedPageBreak/>
        <w:t>Cena netto za część opcjonalną B</w:t>
      </w:r>
      <w:r w:rsidRPr="00666F84">
        <w:rPr>
          <w:iCs/>
        </w:rPr>
        <w:t xml:space="preserve"> – dostawa 2 szt. zestawów komputerowych: …………………………. </w:t>
      </w:r>
      <w:r w:rsidRPr="00666F84">
        <w:rPr>
          <w:bCs/>
          <w:iCs/>
        </w:rPr>
        <w:t>PLN</w:t>
      </w:r>
    </w:p>
    <w:p w:rsidR="0086473C" w:rsidRPr="00666F84" w:rsidRDefault="0086473C" w:rsidP="00666F84">
      <w:pPr>
        <w:ind w:left="720" w:right="-47" w:hanging="436"/>
        <w:rPr>
          <w:iCs/>
          <w:u w:val="single"/>
        </w:rPr>
      </w:pPr>
      <w:r w:rsidRPr="00666F84">
        <w:rPr>
          <w:b/>
          <w:iCs/>
          <w:u w:val="single"/>
        </w:rPr>
        <w:t>Cena brutto za</w:t>
      </w:r>
      <w:r w:rsidRPr="00666F84">
        <w:rPr>
          <w:iCs/>
          <w:u w:val="single"/>
        </w:rPr>
        <w:t xml:space="preserve"> </w:t>
      </w:r>
      <w:r w:rsidRPr="00666F84">
        <w:rPr>
          <w:b/>
          <w:iCs/>
          <w:u w:val="single"/>
        </w:rPr>
        <w:t>1 szt. zestawu komputerowego  …………………………………………..</w:t>
      </w:r>
      <w:r w:rsidRPr="00666F84">
        <w:rPr>
          <w:b/>
          <w:bCs/>
          <w:iCs/>
          <w:u w:val="single"/>
        </w:rPr>
        <w:t>………….…....</w:t>
      </w:r>
      <w:r w:rsidRPr="00666F84">
        <w:rPr>
          <w:iCs/>
          <w:u w:val="single"/>
        </w:rPr>
        <w:t xml:space="preserve"> </w:t>
      </w:r>
      <w:r w:rsidRPr="00666F84">
        <w:rPr>
          <w:b/>
          <w:bCs/>
          <w:iCs/>
          <w:u w:val="single"/>
        </w:rPr>
        <w:t>PLN</w:t>
      </w:r>
    </w:p>
    <w:p w:rsidR="0086473C" w:rsidRPr="00666F84" w:rsidRDefault="0086473C" w:rsidP="00666F84">
      <w:pPr>
        <w:widowControl w:val="0"/>
        <w:ind w:left="720" w:hanging="436"/>
      </w:pPr>
      <w:r w:rsidRPr="00666F84">
        <w:t>Powyższa cena zawiera podatek VAT w wysokości 23 % tj. ……………………...…. PLN</w:t>
      </w:r>
    </w:p>
    <w:p w:rsidR="0086473C" w:rsidRPr="00666F84" w:rsidRDefault="0086473C" w:rsidP="00666F84">
      <w:pPr>
        <w:ind w:left="720" w:right="-47" w:hanging="436"/>
        <w:jc w:val="both"/>
        <w:rPr>
          <w:iCs/>
        </w:rPr>
      </w:pPr>
      <w:r w:rsidRPr="00666F84">
        <w:rPr>
          <w:iCs/>
        </w:rPr>
        <w:t xml:space="preserve">Cena netto za 1 szt. zestawu komputerowego  ……………………..……….. </w:t>
      </w:r>
      <w:r w:rsidRPr="00666F84">
        <w:rPr>
          <w:bCs/>
          <w:iCs/>
        </w:rPr>
        <w:t>PLN</w:t>
      </w:r>
    </w:p>
    <w:p w:rsidR="0086473C" w:rsidRPr="00666F84" w:rsidRDefault="0086473C" w:rsidP="008D2AB8">
      <w:pPr>
        <w:widowControl w:val="0"/>
        <w:ind w:right="1"/>
        <w:jc w:val="both"/>
      </w:pPr>
    </w:p>
    <w:p w:rsidR="0086473C" w:rsidRDefault="0086473C" w:rsidP="0086473C">
      <w:pPr>
        <w:pStyle w:val="Tekstpodstawowy"/>
      </w:pPr>
      <w:r>
        <w:t>Producent, model zaoferowanego sprzętu tj.: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Płyta główna: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</w:t>
      </w:r>
      <w:r>
        <w:rPr>
          <w:b/>
          <w:lang w:eastAsia="zh-CN"/>
        </w:rPr>
        <w:t>……………………</w:t>
      </w:r>
      <w:r w:rsidRPr="0086473C">
        <w:rPr>
          <w:b/>
          <w:lang w:eastAsia="zh-CN"/>
        </w:rPr>
        <w:t>…………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Procesor: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……………………</w:t>
      </w:r>
      <w:r>
        <w:rPr>
          <w:b/>
          <w:lang w:eastAsia="zh-CN"/>
        </w:rPr>
        <w:t>………………………...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 Pamięć RAM: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</w:t>
      </w:r>
      <w:r>
        <w:rPr>
          <w:b/>
          <w:lang w:eastAsia="zh-CN"/>
        </w:rPr>
        <w:t>……………………….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Dysk SSD 1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</w:t>
      </w:r>
      <w:r>
        <w:rPr>
          <w:b/>
          <w:lang w:eastAsia="zh-CN"/>
        </w:rPr>
        <w:t>…………………………..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Dysk SSD 2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</w:t>
      </w:r>
      <w:r>
        <w:rPr>
          <w:b/>
          <w:lang w:eastAsia="zh-CN"/>
        </w:rPr>
        <w:t>…………………………..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 Krata grafi</w:t>
      </w:r>
      <w:r>
        <w:rPr>
          <w:b/>
          <w:lang w:eastAsia="zh-CN"/>
        </w:rPr>
        <w:t>c</w:t>
      </w:r>
      <w:r w:rsidRPr="0086473C">
        <w:rPr>
          <w:b/>
          <w:lang w:eastAsia="zh-CN"/>
        </w:rPr>
        <w:t>zna: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</w:t>
      </w:r>
      <w:r>
        <w:rPr>
          <w:b/>
          <w:lang w:eastAsia="zh-CN"/>
        </w:rPr>
        <w:t>……………………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Chłodzenie wodnie: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</w:t>
      </w:r>
      <w:r>
        <w:rPr>
          <w:b/>
          <w:lang w:eastAsia="zh-CN"/>
        </w:rPr>
        <w:t>…………………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Obudowa : ………………</w:t>
      </w:r>
      <w:r>
        <w:rPr>
          <w:b/>
          <w:lang w:eastAsia="zh-CN"/>
        </w:rPr>
        <w:t>…………………………..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Zasilacz: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…………………</w:t>
      </w:r>
      <w:r>
        <w:rPr>
          <w:b/>
          <w:lang w:eastAsia="zh-CN"/>
        </w:rPr>
        <w:t>…………………………..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Klawiatura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…………………</w:t>
      </w:r>
      <w:r>
        <w:rPr>
          <w:b/>
          <w:lang w:eastAsia="zh-CN"/>
        </w:rPr>
        <w:t>………………………..</w:t>
      </w:r>
    </w:p>
    <w:p w:rsidR="0086473C" w:rsidRPr="0086473C" w:rsidRDefault="0086473C" w:rsidP="0086473C">
      <w:pPr>
        <w:suppressAutoHyphens/>
        <w:spacing w:after="120"/>
        <w:rPr>
          <w:b/>
          <w:lang w:eastAsia="zh-CN"/>
        </w:rPr>
      </w:pPr>
      <w:r w:rsidRPr="0086473C">
        <w:rPr>
          <w:b/>
          <w:lang w:eastAsia="zh-CN"/>
        </w:rPr>
        <w:t>- Mysz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…………………</w:t>
      </w:r>
      <w:r>
        <w:rPr>
          <w:b/>
          <w:lang w:eastAsia="zh-CN"/>
        </w:rPr>
        <w:t>………………………………</w:t>
      </w:r>
    </w:p>
    <w:p w:rsidR="00DA7276" w:rsidRPr="0086473C" w:rsidRDefault="0086473C" w:rsidP="0086473C">
      <w:pPr>
        <w:suppressAutoHyphens/>
        <w:spacing w:after="120"/>
        <w:rPr>
          <w:b/>
        </w:rPr>
      </w:pPr>
      <w:r w:rsidRPr="0086473C">
        <w:rPr>
          <w:b/>
          <w:lang w:eastAsia="zh-CN"/>
        </w:rPr>
        <w:t>- Monitor:</w:t>
      </w:r>
      <w:r>
        <w:rPr>
          <w:b/>
          <w:lang w:eastAsia="zh-CN"/>
        </w:rPr>
        <w:t xml:space="preserve"> </w:t>
      </w:r>
      <w:r w:rsidRPr="0086473C">
        <w:rPr>
          <w:b/>
          <w:lang w:eastAsia="zh-CN"/>
        </w:rPr>
        <w:t>………………</w:t>
      </w:r>
      <w:r>
        <w:rPr>
          <w:b/>
          <w:lang w:eastAsia="zh-CN"/>
        </w:rPr>
        <w:t>……………………………</w:t>
      </w:r>
    </w:p>
    <w:p w:rsidR="00DA7276" w:rsidRDefault="00DA7276" w:rsidP="008614E0">
      <w:pPr>
        <w:widowControl w:val="0"/>
        <w:spacing w:line="264" w:lineRule="auto"/>
        <w:ind w:right="1"/>
        <w:rPr>
          <w:b/>
        </w:rPr>
      </w:pPr>
    </w:p>
    <w:p w:rsidR="008614E0" w:rsidRDefault="008614E0" w:rsidP="008614E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</w:t>
      </w:r>
      <w:r w:rsidR="00DA7276">
        <w:t xml:space="preserve">14 </w:t>
      </w:r>
      <w:r>
        <w:t xml:space="preserve">dni od daty otrzymania zamówienia potwierdzonego przez </w:t>
      </w:r>
      <w:proofErr w:type="spellStart"/>
      <w:r>
        <w:t>MEiN</w:t>
      </w:r>
      <w:proofErr w:type="spellEnd"/>
    </w:p>
    <w:p w:rsidR="008614E0" w:rsidRDefault="008614E0" w:rsidP="008614E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producenta wynosi:</w:t>
      </w:r>
      <w:r>
        <w:t xml:space="preserve"> …… miesięcy (</w:t>
      </w:r>
      <w:r>
        <w:rPr>
          <w:i/>
          <w:highlight w:val="yellow"/>
        </w:rPr>
        <w:t>kryterium oceny ofert)</w:t>
      </w:r>
    </w:p>
    <w:p w:rsidR="008614E0" w:rsidRDefault="008614E0" w:rsidP="008614E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8614E0" w:rsidRDefault="008614E0" w:rsidP="008614E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>
        <w:rPr>
          <w:sz w:val="22"/>
        </w:rPr>
        <w:br/>
        <w:t>o podatku od towarów i usług.</w:t>
      </w:r>
    </w:p>
    <w:p w:rsidR="008614E0" w:rsidRDefault="008614E0" w:rsidP="008614E0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r w:rsidR="00DA7276">
        <w:rPr>
          <w:b/>
          <w:bCs/>
          <w:i/>
          <w:iCs/>
          <w:sz w:val="22"/>
          <w:szCs w:val="22"/>
        </w:rPr>
        <w:t>zestawy komputerów stacjonarnych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wchodząc</w:t>
      </w:r>
      <w:r w:rsidR="00DA7276">
        <w:rPr>
          <w:i/>
          <w:iCs/>
          <w:sz w:val="22"/>
          <w:szCs w:val="22"/>
        </w:rPr>
        <w:t>ych</w:t>
      </w:r>
      <w:r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8614E0" w:rsidRDefault="008614E0" w:rsidP="008614E0">
      <w:pPr>
        <w:jc w:val="both"/>
        <w:rPr>
          <w:i/>
          <w:iCs/>
          <w:sz w:val="22"/>
          <w:szCs w:val="22"/>
        </w:rPr>
      </w:pPr>
    </w:p>
    <w:p w:rsidR="008614E0" w:rsidRDefault="008614E0" w:rsidP="008614E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614E0" w:rsidRDefault="008614E0" w:rsidP="008614E0">
      <w:pPr>
        <w:tabs>
          <w:tab w:val="left" w:pos="426"/>
        </w:tabs>
        <w:spacing w:after="120"/>
        <w:jc w:val="both"/>
        <w:rPr>
          <w:sz w:val="22"/>
        </w:rPr>
      </w:pPr>
    </w:p>
    <w:p w:rsidR="008614E0" w:rsidRDefault="008614E0" w:rsidP="008614E0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8614E0" w:rsidRDefault="008614E0" w:rsidP="008614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614E0" w:rsidRDefault="008614E0" w:rsidP="008614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614E0" w:rsidRDefault="008614E0" w:rsidP="008614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614E0" w:rsidRDefault="008614E0" w:rsidP="008614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614E0" w:rsidRDefault="008614E0" w:rsidP="008614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614E0" w:rsidTr="008614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614E0" w:rsidTr="008614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614E0" w:rsidTr="008614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614E0" w:rsidRDefault="008614E0" w:rsidP="008614E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614E0" w:rsidRDefault="008614E0" w:rsidP="008614E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614E0" w:rsidRDefault="008614E0" w:rsidP="008614E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614E0" w:rsidRDefault="008614E0" w:rsidP="008614E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614E0" w:rsidRDefault="008614E0" w:rsidP="008614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614E0" w:rsidRDefault="008614E0" w:rsidP="008614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614E0" w:rsidRDefault="008614E0" w:rsidP="008614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614E0" w:rsidRDefault="008614E0" w:rsidP="008614E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8614E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861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175" w:rsidRDefault="00E81175">
      <w:r>
        <w:separator/>
      </w:r>
    </w:p>
  </w:endnote>
  <w:endnote w:type="continuationSeparator" w:id="0">
    <w:p w:rsidR="00E81175" w:rsidRDefault="00E81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175" w:rsidRDefault="00E81175">
      <w:r>
        <w:separator/>
      </w:r>
    </w:p>
  </w:footnote>
  <w:footnote w:type="continuationSeparator" w:id="0">
    <w:p w:rsidR="00E81175" w:rsidRDefault="00E81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17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314D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6F84"/>
    <w:rsid w:val="006815F6"/>
    <w:rsid w:val="007748F0"/>
    <w:rsid w:val="007A4321"/>
    <w:rsid w:val="00833933"/>
    <w:rsid w:val="00853083"/>
    <w:rsid w:val="008614E0"/>
    <w:rsid w:val="0086473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7276"/>
    <w:rsid w:val="00DC1500"/>
    <w:rsid w:val="00E1064F"/>
    <w:rsid w:val="00E44371"/>
    <w:rsid w:val="00E8117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BB26B"/>
  <w15:chartTrackingRefBased/>
  <w15:docId w15:val="{FD7B8B8C-895C-41D1-969B-0AFBB948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2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19B7E-EFF4-477F-AF2C-467C410BB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806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2023-11-07T14:12:00Z</dcterms:created>
  <dcterms:modified xsi:type="dcterms:W3CDTF">2023-11-13T11:32:00Z</dcterms:modified>
</cp:coreProperties>
</file>