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91B09" w14:textId="77777777" w:rsidR="004E5B98" w:rsidRPr="00880CA1" w:rsidRDefault="004E5B98" w:rsidP="004E5B98">
      <w:pPr>
        <w:jc w:val="right"/>
        <w:rPr>
          <w:b/>
          <w:sz w:val="22"/>
          <w:szCs w:val="22"/>
          <w:lang w:val="pl-PL"/>
        </w:rPr>
      </w:pPr>
      <w:r w:rsidRPr="00880CA1">
        <w:rPr>
          <w:b/>
          <w:sz w:val="22"/>
          <w:szCs w:val="22"/>
          <w:lang w:val="pl-PL"/>
        </w:rPr>
        <w:t xml:space="preserve">Załącznik nr </w:t>
      </w:r>
      <w:r>
        <w:rPr>
          <w:b/>
          <w:sz w:val="22"/>
          <w:szCs w:val="22"/>
          <w:lang w:val="pl-PL"/>
        </w:rPr>
        <w:t>3</w:t>
      </w:r>
    </w:p>
    <w:p w14:paraId="016F1345" w14:textId="77777777" w:rsidR="004E5B98" w:rsidRPr="00880CA1" w:rsidRDefault="004E5B98" w:rsidP="004E5B98">
      <w:pPr>
        <w:jc w:val="right"/>
        <w:rPr>
          <w:b/>
          <w:sz w:val="22"/>
          <w:szCs w:val="22"/>
          <w:lang w:val="pl-PL"/>
        </w:rPr>
      </w:pPr>
    </w:p>
    <w:p w14:paraId="1D43003B" w14:textId="77777777" w:rsidR="004E5B98" w:rsidRPr="00880CA1" w:rsidRDefault="004E5B98" w:rsidP="004E5B98">
      <w:pPr>
        <w:jc w:val="center"/>
        <w:rPr>
          <w:b/>
          <w:sz w:val="22"/>
          <w:szCs w:val="22"/>
          <w:lang w:val="pl-PL"/>
        </w:rPr>
      </w:pPr>
      <w:r w:rsidRPr="00880CA1">
        <w:rPr>
          <w:b/>
          <w:sz w:val="22"/>
          <w:szCs w:val="22"/>
          <w:lang w:val="pl-PL"/>
        </w:rPr>
        <w:t>WZÓR UMOWY</w:t>
      </w:r>
    </w:p>
    <w:p w14:paraId="2E6C99D3" w14:textId="77777777" w:rsidR="004E5B98" w:rsidRPr="00880CA1" w:rsidRDefault="004E5B98" w:rsidP="004E5B98">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1755F016" w14:textId="77777777" w:rsidR="004E5B98" w:rsidRPr="00880CA1" w:rsidRDefault="004E5B98" w:rsidP="004E5B98">
      <w:pPr>
        <w:jc w:val="center"/>
        <w:rPr>
          <w:b/>
          <w:sz w:val="22"/>
          <w:szCs w:val="22"/>
          <w:lang w:val="pl-PL"/>
        </w:rPr>
      </w:pPr>
    </w:p>
    <w:p w14:paraId="56E82F34" w14:textId="3084F998" w:rsidR="004E5B98" w:rsidRPr="00880CA1" w:rsidRDefault="004E5B98" w:rsidP="004E5B98">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w trybie p</w:t>
      </w:r>
      <w:r w:rsidRPr="00880CA1">
        <w:rPr>
          <w:b/>
          <w:bCs/>
          <w:sz w:val="22"/>
          <w:szCs w:val="22"/>
          <w:lang w:val="pl-PL"/>
        </w:rPr>
        <w:t>rzetargu nieograniczonego</w:t>
      </w:r>
      <w:r>
        <w:rPr>
          <w:b/>
          <w:bCs/>
          <w:sz w:val="22"/>
          <w:szCs w:val="22"/>
          <w:lang w:val="pl-PL"/>
        </w:rPr>
        <w:t xml:space="preserve">, </w:t>
      </w:r>
      <w:r w:rsidRPr="007059F1">
        <w:rPr>
          <w:sz w:val="22"/>
          <w:szCs w:val="22"/>
          <w:lang w:val="pl-PL"/>
        </w:rPr>
        <w:t>znak sprawy: KC-zp.272-</w:t>
      </w:r>
      <w:r>
        <w:rPr>
          <w:sz w:val="22"/>
          <w:szCs w:val="22"/>
          <w:lang w:val="pl-PL"/>
        </w:rPr>
        <w:t>578</w:t>
      </w:r>
      <w:r w:rsidRPr="007059F1">
        <w:rPr>
          <w:sz w:val="22"/>
          <w:szCs w:val="22"/>
          <w:lang w:val="pl-PL"/>
        </w:rPr>
        <w:t>/23</w:t>
      </w:r>
      <w:r w:rsidRPr="00880CA1">
        <w:rPr>
          <w:sz w:val="22"/>
          <w:szCs w:val="22"/>
          <w:lang w:val="pl-PL"/>
        </w:rPr>
        <w:t xml:space="preserve"> pomiędzy:</w:t>
      </w:r>
    </w:p>
    <w:p w14:paraId="2467D0B8" w14:textId="77777777" w:rsidR="004E5B98" w:rsidRPr="00880CA1" w:rsidRDefault="004E5B98" w:rsidP="004E5B98">
      <w:pPr>
        <w:pStyle w:val="Tekstpodstawowywcity"/>
        <w:spacing w:after="0"/>
        <w:ind w:left="0"/>
        <w:jc w:val="both"/>
        <w:rPr>
          <w:sz w:val="22"/>
          <w:szCs w:val="22"/>
          <w:lang w:val="pl-PL"/>
        </w:rPr>
      </w:pPr>
    </w:p>
    <w:p w14:paraId="3DBEF783"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622A402B"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09EC9AD3"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54FC4507" w14:textId="77777777" w:rsidR="004E5B98" w:rsidRPr="00880CA1" w:rsidRDefault="004E5B98" w:rsidP="004E5B98">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Z-cę Kwestora/ ......................................................................................................</w:t>
      </w:r>
    </w:p>
    <w:p w14:paraId="6CF0F61B"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731E5E78"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6F1B1AC0"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7DDE2D02"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4F71B045"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57841B5C"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021A7F87"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4D9B0F1F"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509FF121" w14:textId="77777777" w:rsidR="004E5B98" w:rsidRPr="00880CA1" w:rsidRDefault="004E5B98" w:rsidP="004E5B98">
      <w:pPr>
        <w:pStyle w:val="Tekstpodstawowy"/>
        <w:spacing w:line="240" w:lineRule="auto"/>
        <w:ind w:right="-47"/>
        <w:jc w:val="center"/>
        <w:rPr>
          <w:rFonts w:ascii="Times New Roman" w:hAnsi="Times New Roman"/>
          <w:b/>
          <w:sz w:val="22"/>
          <w:szCs w:val="22"/>
        </w:rPr>
      </w:pPr>
    </w:p>
    <w:p w14:paraId="22F259CE" w14:textId="77777777" w:rsidR="004E5B98" w:rsidRPr="00880CA1" w:rsidRDefault="004E5B98" w:rsidP="004E5B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466BED02" w14:textId="063ED4FD" w:rsidR="004E5B98" w:rsidRPr="00F27FBD" w:rsidRDefault="004E5B98" w:rsidP="004E5B98">
      <w:pPr>
        <w:pStyle w:val="Akapitzlist"/>
        <w:numPr>
          <w:ilvl w:val="0"/>
          <w:numId w:val="28"/>
        </w:numPr>
        <w:tabs>
          <w:tab w:val="num" w:pos="360"/>
        </w:tabs>
        <w:ind w:left="360" w:right="-47"/>
        <w:jc w:val="both"/>
        <w:rPr>
          <w:iCs/>
          <w:sz w:val="22"/>
          <w:szCs w:val="22"/>
          <w:lang w:val="pl-PL"/>
        </w:rPr>
      </w:pPr>
      <w:r w:rsidRPr="00613BDE">
        <w:rPr>
          <w:sz w:val="22"/>
          <w:szCs w:val="22"/>
          <w:lang w:val="pl-PL"/>
        </w:rPr>
        <w:t>Przedmiotem niniejszej umowy jest</w:t>
      </w:r>
      <w:bookmarkStart w:id="0" w:name="_Hlk58842586"/>
      <w:r w:rsidRPr="00613BDE">
        <w:rPr>
          <w:sz w:val="22"/>
          <w:szCs w:val="22"/>
          <w:lang w:val="pl-PL"/>
        </w:rPr>
        <w:t xml:space="preserve">: </w:t>
      </w:r>
      <w:bookmarkStart w:id="1" w:name="_Hlk98922074"/>
      <w:bookmarkEnd w:id="0"/>
      <w:r w:rsidR="00F27FBD" w:rsidRPr="00F27FBD">
        <w:rPr>
          <w:b/>
          <w:sz w:val="22"/>
          <w:szCs w:val="22"/>
          <w:lang w:val="pl-PL"/>
        </w:rPr>
        <w:t>Dostawa systemu serwerów kasetowych wraz z wyposażeniem oraz programowalnego przełącznika sieciowego na potrzeby Instytutu Informatyki WIEiT</w:t>
      </w:r>
      <w:r w:rsidRPr="00F27FBD">
        <w:rPr>
          <w:b/>
          <w:sz w:val="22"/>
          <w:szCs w:val="22"/>
          <w:lang w:val="pl-PL"/>
        </w:rPr>
        <w:t xml:space="preserve"> (2 zadania)</w:t>
      </w:r>
    </w:p>
    <w:p w14:paraId="35702FE8" w14:textId="77777777" w:rsidR="004E5B98" w:rsidRPr="00613BDE" w:rsidRDefault="004E5B98" w:rsidP="004E5B98">
      <w:pPr>
        <w:pStyle w:val="Akapitzlist"/>
        <w:numPr>
          <w:ilvl w:val="0"/>
          <w:numId w:val="28"/>
        </w:numPr>
        <w:tabs>
          <w:tab w:val="num" w:pos="360"/>
        </w:tabs>
        <w:ind w:left="360" w:right="-47"/>
        <w:jc w:val="both"/>
        <w:rPr>
          <w:iCs/>
          <w:sz w:val="22"/>
          <w:szCs w:val="22"/>
          <w:lang w:val="pl-PL"/>
        </w:rPr>
      </w:pPr>
      <w:r w:rsidRPr="00613BDE">
        <w:rPr>
          <w:sz w:val="22"/>
          <w:szCs w:val="22"/>
          <w:lang w:val="pl-PL"/>
        </w:rPr>
        <w:t xml:space="preserve">Szczegółowa specyfikacja sprzętu </w:t>
      </w:r>
      <w:bookmarkEnd w:id="1"/>
      <w:r w:rsidRPr="00613BDE">
        <w:rPr>
          <w:sz w:val="22"/>
          <w:szCs w:val="22"/>
          <w:lang w:val="pl-PL"/>
        </w:rPr>
        <w:t xml:space="preserve">jest określona w </w:t>
      </w:r>
      <w:r w:rsidRPr="00613BDE">
        <w:rPr>
          <w:iCs/>
          <w:sz w:val="22"/>
          <w:szCs w:val="22"/>
          <w:lang w:val="pl-PL"/>
        </w:rPr>
        <w:t>załączniku nr 1 - ofercie Sprzedawcy, który stanowi integralną część niniejszej umowy.</w:t>
      </w:r>
    </w:p>
    <w:p w14:paraId="2BEAAA61" w14:textId="77777777" w:rsidR="004E5B98" w:rsidRPr="00880CA1" w:rsidRDefault="004E5B98" w:rsidP="004E5B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64970F92" w14:textId="77777777" w:rsidR="004E5B98" w:rsidRPr="00880CA1" w:rsidRDefault="004E5B98" w:rsidP="004E5B98">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Sprzedawca zobowiązuje się dostarczyć</w:t>
      </w:r>
      <w:r>
        <w:rPr>
          <w:rFonts w:ascii="Times New Roman" w:hAnsi="Times New Roman"/>
          <w:sz w:val="22"/>
          <w:szCs w:val="22"/>
        </w:rPr>
        <w:t>, zainstalować i uruchomić</w:t>
      </w:r>
      <w:r w:rsidRPr="00880CA1">
        <w:rPr>
          <w:rFonts w:ascii="Times New Roman" w:hAnsi="Times New Roman"/>
          <w:sz w:val="22"/>
          <w:szCs w:val="22"/>
        </w:rPr>
        <w:t xml:space="preserve"> sprzęt, o którym mowa </w:t>
      </w:r>
      <w:r>
        <w:rPr>
          <w:rFonts w:ascii="Times New Roman" w:hAnsi="Times New Roman"/>
          <w:sz w:val="22"/>
          <w:szCs w:val="22"/>
        </w:rPr>
        <w:br/>
      </w:r>
      <w:r w:rsidRPr="00880CA1">
        <w:rPr>
          <w:rFonts w:ascii="Times New Roman" w:hAnsi="Times New Roman"/>
          <w:sz w:val="22"/>
          <w:szCs w:val="22"/>
        </w:rPr>
        <w:t xml:space="preserve">w § 1 w terminie do ……. </w:t>
      </w:r>
      <w:r w:rsidRPr="00880CA1">
        <w:rPr>
          <w:rFonts w:ascii="Times New Roman" w:hAnsi="Times New Roman"/>
          <w:b/>
          <w:bCs/>
          <w:sz w:val="22"/>
          <w:szCs w:val="22"/>
        </w:rPr>
        <w:t xml:space="preserve"> </w:t>
      </w:r>
      <w:r>
        <w:rPr>
          <w:rFonts w:ascii="Times New Roman" w:hAnsi="Times New Roman"/>
          <w:b/>
          <w:bCs/>
          <w:sz w:val="22"/>
          <w:szCs w:val="22"/>
        </w:rPr>
        <w:t xml:space="preserve">dni </w:t>
      </w:r>
      <w:r w:rsidRPr="00880CA1">
        <w:rPr>
          <w:rFonts w:ascii="Times New Roman" w:hAnsi="Times New Roman"/>
          <w:b/>
          <w:bCs/>
          <w:sz w:val="22"/>
          <w:szCs w:val="22"/>
        </w:rPr>
        <w:t xml:space="preserve"> </w:t>
      </w:r>
      <w:r w:rsidRPr="00880CA1">
        <w:rPr>
          <w:rFonts w:ascii="Times New Roman" w:hAnsi="Times New Roman"/>
          <w:sz w:val="22"/>
          <w:szCs w:val="22"/>
        </w:rPr>
        <w:t xml:space="preserve">od daty </w:t>
      </w:r>
      <w:r>
        <w:rPr>
          <w:rFonts w:ascii="Times New Roman" w:hAnsi="Times New Roman"/>
          <w:sz w:val="22"/>
          <w:szCs w:val="22"/>
        </w:rPr>
        <w:t>otrzymania zamówienia potwierdzonego przez MEiN</w:t>
      </w:r>
      <w:r w:rsidRPr="00880CA1">
        <w:rPr>
          <w:rFonts w:ascii="Times New Roman" w:hAnsi="Times New Roman"/>
          <w:sz w:val="22"/>
          <w:szCs w:val="22"/>
        </w:rPr>
        <w:t xml:space="preserve"> do siedziby Kupującego.</w:t>
      </w:r>
    </w:p>
    <w:p w14:paraId="123D470F" w14:textId="77777777" w:rsidR="004E5B98" w:rsidRPr="00880CA1" w:rsidRDefault="004E5B98" w:rsidP="004E5B98">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53DBB6F5" w14:textId="77777777" w:rsidR="004E5B98" w:rsidRPr="00880CA1" w:rsidRDefault="004E5B98" w:rsidP="004E5B98">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2F06AACC" w14:textId="77777777" w:rsidR="004E5B98" w:rsidRPr="00880CA1" w:rsidRDefault="004E5B98" w:rsidP="004E5B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2DD32D20" w14:textId="77777777" w:rsidR="004E5B98" w:rsidRPr="00880CA1" w:rsidRDefault="004E5B98" w:rsidP="004E5B98">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1976F660" w14:textId="77777777" w:rsidR="004E5B98" w:rsidRPr="00880CA1" w:rsidRDefault="004E5B98" w:rsidP="004E5B98">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03D67AE0" w14:textId="77777777" w:rsidR="004E5B98" w:rsidRDefault="004E5B98" w:rsidP="004E5B98">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5634871D" w14:textId="1DA811F0" w:rsidR="004E5B98" w:rsidRPr="00F5069B" w:rsidRDefault="004E5B98" w:rsidP="004E5B98">
      <w:pPr>
        <w:numPr>
          <w:ilvl w:val="0"/>
          <w:numId w:val="30"/>
        </w:numPr>
        <w:ind w:right="-45"/>
        <w:jc w:val="both"/>
        <w:rPr>
          <w:rFonts w:eastAsia="Calibri"/>
          <w:sz w:val="22"/>
          <w:szCs w:val="22"/>
          <w:lang w:val="pl-PL" w:eastAsia="en-US"/>
        </w:rPr>
      </w:pPr>
      <w:r w:rsidRPr="00F5069B">
        <w:rPr>
          <w:rFonts w:eastAsia="Calibri"/>
          <w:sz w:val="22"/>
          <w:szCs w:val="22"/>
          <w:lang w:val="pl-PL" w:eastAsia="en-US"/>
        </w:rPr>
        <w:t xml:space="preserve">Kupujący oświadcza, że zgodnie z Ustawą z dnia 11 marca 2004 r. o podatku od towarów </w:t>
      </w:r>
      <w:r w:rsidRPr="00F5069B">
        <w:rPr>
          <w:rFonts w:eastAsia="Calibri"/>
          <w:sz w:val="22"/>
          <w:szCs w:val="22"/>
          <w:lang w:val="pl-PL" w:eastAsia="en-US"/>
        </w:rPr>
        <w:br/>
        <w:t xml:space="preserve">i usług (Dz.U. z dnia 5 kwietnia 2004 r.) będzie ubiegał się o zgodę na zastosowanie stawki podatku VAT w wysokości 0% </w:t>
      </w:r>
      <w:r w:rsidRPr="00F5069B">
        <w:rPr>
          <w:rFonts w:eastAsia="Calibri"/>
          <w:b/>
          <w:sz w:val="22"/>
          <w:szCs w:val="22"/>
          <w:lang w:val="pl-PL" w:eastAsia="en-US"/>
        </w:rPr>
        <w:t xml:space="preserve">na </w:t>
      </w:r>
      <w:r w:rsidR="00F27FBD">
        <w:rPr>
          <w:rFonts w:eastAsia="Calibri"/>
          <w:b/>
          <w:sz w:val="22"/>
          <w:szCs w:val="22"/>
          <w:lang w:val="pl-PL" w:eastAsia="en-US"/>
        </w:rPr>
        <w:t xml:space="preserve">system </w:t>
      </w:r>
      <w:r>
        <w:rPr>
          <w:rFonts w:eastAsia="Calibri"/>
          <w:b/>
          <w:sz w:val="22"/>
          <w:szCs w:val="22"/>
          <w:lang w:val="pl-PL" w:eastAsia="en-US"/>
        </w:rPr>
        <w:t>serwer</w:t>
      </w:r>
      <w:r w:rsidR="00F27FBD">
        <w:rPr>
          <w:rFonts w:eastAsia="Calibri"/>
          <w:b/>
          <w:sz w:val="22"/>
          <w:szCs w:val="22"/>
          <w:lang w:val="pl-PL" w:eastAsia="en-US"/>
        </w:rPr>
        <w:t>ów / przełącznik sieciowy</w:t>
      </w:r>
      <w:r w:rsidRPr="00F5069B">
        <w:rPr>
          <w:rFonts w:eastAsia="Calibri"/>
          <w:b/>
          <w:sz w:val="22"/>
          <w:szCs w:val="22"/>
          <w:lang w:val="pl-PL" w:eastAsia="en-US"/>
        </w:rPr>
        <w:t xml:space="preserve">  </w:t>
      </w:r>
      <w:r w:rsidRPr="00F5069B">
        <w:rPr>
          <w:rFonts w:eastAsia="Calibri"/>
          <w:sz w:val="22"/>
          <w:szCs w:val="22"/>
          <w:lang w:val="pl-PL" w:eastAsia="en-US"/>
        </w:rPr>
        <w:t>wchodząc</w:t>
      </w:r>
      <w:r>
        <w:rPr>
          <w:rFonts w:eastAsia="Calibri"/>
          <w:sz w:val="22"/>
          <w:szCs w:val="22"/>
          <w:lang w:val="pl-PL" w:eastAsia="en-US"/>
        </w:rPr>
        <w:t>e</w:t>
      </w:r>
      <w:r w:rsidRPr="00F5069B">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38305607" w14:textId="77777777" w:rsidR="004E5B98" w:rsidRPr="00880CA1" w:rsidRDefault="004E5B98" w:rsidP="004E5B98">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31611300" w14:textId="77777777" w:rsidR="004E5B98" w:rsidRPr="00880CA1" w:rsidRDefault="004E5B98" w:rsidP="004E5B98">
      <w:pPr>
        <w:pStyle w:val="Tekstpodstawowy"/>
        <w:spacing w:line="240" w:lineRule="auto"/>
        <w:ind w:right="-47"/>
        <w:jc w:val="center"/>
        <w:rPr>
          <w:rFonts w:ascii="Times New Roman" w:hAnsi="Times New Roman"/>
          <w:b/>
          <w:sz w:val="22"/>
          <w:szCs w:val="22"/>
        </w:rPr>
      </w:pPr>
    </w:p>
    <w:p w14:paraId="7422B346" w14:textId="77777777" w:rsidR="004E5B98" w:rsidRDefault="004E5B98" w:rsidP="004E5B98">
      <w:pPr>
        <w:pStyle w:val="Tekstpodstawowy"/>
        <w:spacing w:line="240" w:lineRule="auto"/>
        <w:ind w:right="-47"/>
        <w:jc w:val="center"/>
        <w:rPr>
          <w:rFonts w:ascii="Times New Roman" w:hAnsi="Times New Roman"/>
          <w:b/>
          <w:sz w:val="22"/>
          <w:szCs w:val="22"/>
        </w:rPr>
      </w:pPr>
    </w:p>
    <w:p w14:paraId="7244812F" w14:textId="77777777" w:rsidR="004E5B98" w:rsidRPr="00880CA1" w:rsidRDefault="004E5B98" w:rsidP="004E5B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491CD28C" w14:textId="77777777" w:rsidR="004E5B98" w:rsidRPr="00880CA1" w:rsidRDefault="004E5B98" w:rsidP="004E5B98">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1C6230B" w14:textId="77777777" w:rsidR="004E5B98" w:rsidRPr="00880CA1" w:rsidRDefault="004E5B98" w:rsidP="004E5B98">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593B4332" w14:textId="77777777" w:rsidR="004E5B98" w:rsidRPr="00880CA1" w:rsidRDefault="004E5B98" w:rsidP="004E5B98">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518DCC13" w14:textId="77777777" w:rsidR="004E5B98" w:rsidRPr="00880CA1" w:rsidRDefault="004E5B98" w:rsidP="004E5B98">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47DAD8DB" w14:textId="77777777" w:rsidR="004E5B98" w:rsidRPr="00880CA1" w:rsidRDefault="004E5B98" w:rsidP="004E5B98">
      <w:pPr>
        <w:pStyle w:val="Tekstpodstawowy"/>
        <w:spacing w:line="240" w:lineRule="auto"/>
        <w:ind w:right="-47"/>
        <w:jc w:val="center"/>
        <w:rPr>
          <w:rFonts w:ascii="Times New Roman" w:hAnsi="Times New Roman"/>
          <w:b/>
          <w:sz w:val="22"/>
          <w:szCs w:val="22"/>
        </w:rPr>
      </w:pPr>
    </w:p>
    <w:p w14:paraId="31BE2F3D" w14:textId="77777777" w:rsidR="004E5B98" w:rsidRPr="00880CA1" w:rsidRDefault="004E5B98" w:rsidP="004E5B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6826FD4A" w14:textId="77777777" w:rsidR="004E5B98" w:rsidRPr="00880CA1" w:rsidRDefault="004E5B98" w:rsidP="004E5B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3AD000AF" w14:textId="77777777" w:rsidR="004E5B98" w:rsidRPr="00880CA1" w:rsidRDefault="004E5B98" w:rsidP="004E5B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58B71CA1" w14:textId="77777777" w:rsidR="004E5B98" w:rsidRPr="00880CA1" w:rsidRDefault="004E5B98" w:rsidP="004E5B98">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03D22B47" w14:textId="77777777" w:rsidR="004E5B98" w:rsidRPr="00880CA1" w:rsidRDefault="004E5B98" w:rsidP="004E5B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30D2EDA7" w14:textId="77777777" w:rsidR="004E5B98" w:rsidRPr="00880CA1" w:rsidRDefault="004E5B98" w:rsidP="004E5B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26F3F59D" w14:textId="77777777" w:rsidR="004E5B98" w:rsidRPr="00880CA1" w:rsidRDefault="004E5B98" w:rsidP="004E5B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7822489F" w14:textId="77777777" w:rsidR="004E5B98" w:rsidRPr="00880CA1" w:rsidRDefault="004E5B98" w:rsidP="004E5B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5648EBA1" w14:textId="77777777" w:rsidR="004E5B98" w:rsidRPr="00880CA1" w:rsidRDefault="004E5B98" w:rsidP="004E5B98">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468460AC" w14:textId="77777777" w:rsidR="004E5B98" w:rsidRPr="00880CA1" w:rsidRDefault="004E5B98" w:rsidP="004E5B98">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5F7D7083" w14:textId="77777777" w:rsidR="004E5B98" w:rsidRPr="00880CA1" w:rsidRDefault="004E5B98" w:rsidP="004E5B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6A523D1C" w14:textId="77777777" w:rsidR="004E5B98" w:rsidRPr="00880CA1" w:rsidRDefault="004E5B98" w:rsidP="004E5B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6FFF4E1C" w14:textId="77777777" w:rsidR="004E5B98" w:rsidRPr="00880CA1" w:rsidRDefault="004E5B98" w:rsidP="004E5B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30647A70" w14:textId="77777777" w:rsidR="004E5B98" w:rsidRPr="00880CA1" w:rsidRDefault="004E5B98" w:rsidP="004E5B98">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9B9F4AE" w14:textId="77777777" w:rsidR="004E5B98" w:rsidRPr="00880CA1" w:rsidRDefault="004E5B98" w:rsidP="004E5B98">
      <w:pPr>
        <w:pStyle w:val="Tekstpodstawowy"/>
        <w:ind w:right="-47"/>
        <w:jc w:val="center"/>
        <w:rPr>
          <w:rFonts w:ascii="Times New Roman" w:hAnsi="Times New Roman"/>
          <w:b/>
          <w:sz w:val="22"/>
          <w:szCs w:val="22"/>
        </w:rPr>
      </w:pPr>
    </w:p>
    <w:p w14:paraId="0DEC7076" w14:textId="77777777" w:rsidR="004E5B98" w:rsidRPr="00880CA1" w:rsidRDefault="004E5B98" w:rsidP="004E5B98">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42A309A7" w14:textId="77777777" w:rsidR="004E5B98" w:rsidRPr="00880CA1" w:rsidRDefault="004E5B98" w:rsidP="004E5B98">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03B61AA5" w14:textId="77777777" w:rsidR="004E5B98" w:rsidRPr="00880CA1" w:rsidRDefault="004E5B98" w:rsidP="004E5B98">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7C28F0A6" w14:textId="77777777" w:rsidR="004E5B98" w:rsidRPr="00880CA1" w:rsidRDefault="004E5B98" w:rsidP="004E5B98">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49A4FFCC" w14:textId="77777777" w:rsidR="004E5B98" w:rsidRPr="00880CA1" w:rsidRDefault="004E5B98" w:rsidP="004E5B98">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w:t>
      </w:r>
      <w:r w:rsidRPr="00880CA1">
        <w:rPr>
          <w:color w:val="000000"/>
          <w:sz w:val="22"/>
          <w:szCs w:val="22"/>
          <w:lang w:val="pl-PL"/>
        </w:rPr>
        <w:lastRenderedPageBreak/>
        <w:t xml:space="preserve">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9F619BD" w14:textId="77777777" w:rsidR="004E5B98" w:rsidRPr="00880CA1" w:rsidRDefault="004E5B98" w:rsidP="004E5B98">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1463F53" w14:textId="77777777" w:rsidR="004E5B98" w:rsidRPr="00880CA1" w:rsidRDefault="004E5B98" w:rsidP="004E5B98">
      <w:pPr>
        <w:rPr>
          <w:color w:val="00000A"/>
          <w:sz w:val="22"/>
          <w:szCs w:val="22"/>
          <w:lang w:val="pl-PL"/>
        </w:rPr>
      </w:pPr>
    </w:p>
    <w:p w14:paraId="0EF840ED" w14:textId="77777777" w:rsidR="004E5B98" w:rsidRPr="00880CA1" w:rsidRDefault="004E5B98" w:rsidP="004E5B98">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64DF7B8B" w14:textId="77777777" w:rsidR="004E5B98" w:rsidRPr="00880CA1" w:rsidRDefault="004E5B98" w:rsidP="004E5B98">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C936D38" w14:textId="77777777" w:rsidR="004E5B98" w:rsidRPr="00880CA1" w:rsidRDefault="004E5B98" w:rsidP="004E5B98">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ED1E27F" w14:textId="77777777" w:rsidR="004E5B98" w:rsidRPr="00880CA1" w:rsidRDefault="004E5B98" w:rsidP="004E5B98">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4EB045F" w14:textId="77777777" w:rsidR="004E5B98" w:rsidRPr="00880CA1" w:rsidRDefault="004E5B98" w:rsidP="004E5B98">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7136915" w14:textId="77777777" w:rsidR="004E5B98" w:rsidRPr="00880CA1" w:rsidRDefault="004E5B98" w:rsidP="004E5B98">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4EB329CA" w14:textId="77777777" w:rsidR="004E5B98" w:rsidRPr="00880CA1" w:rsidRDefault="004E5B98" w:rsidP="004E5B98">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A56F815" w14:textId="77777777" w:rsidR="004E5B98" w:rsidRPr="00880CA1" w:rsidRDefault="004E5B98" w:rsidP="004E5B98">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5782555" w14:textId="77777777" w:rsidR="004E5B98" w:rsidRPr="00880CA1" w:rsidRDefault="004E5B98" w:rsidP="004E5B98">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D3CF056" w14:textId="77777777" w:rsidR="004E5B98" w:rsidRPr="00880CA1" w:rsidRDefault="004E5B98" w:rsidP="004E5B98">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5DD17DD" w14:textId="77777777" w:rsidR="004E5B98" w:rsidRPr="00880CA1" w:rsidRDefault="004E5B98" w:rsidP="004E5B98">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DE9669C" w14:textId="77777777" w:rsidR="004E5B98" w:rsidRPr="00880CA1" w:rsidRDefault="004E5B98" w:rsidP="004E5B98">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1E1222AD" w14:textId="77777777" w:rsidR="004E5B98" w:rsidRPr="00880CA1" w:rsidRDefault="004E5B98" w:rsidP="004E5B98">
      <w:pPr>
        <w:ind w:left="720"/>
        <w:jc w:val="both"/>
        <w:rPr>
          <w:color w:val="00000A"/>
          <w:sz w:val="22"/>
          <w:szCs w:val="22"/>
          <w:lang w:val="pl-PL"/>
        </w:rPr>
      </w:pPr>
    </w:p>
    <w:p w14:paraId="38C8FC92" w14:textId="77777777" w:rsidR="004E5B98" w:rsidRPr="00880CA1" w:rsidRDefault="004E5B98" w:rsidP="004E5B98">
      <w:pPr>
        <w:ind w:left="170"/>
        <w:jc w:val="both"/>
        <w:rPr>
          <w:color w:val="00000A"/>
          <w:sz w:val="22"/>
          <w:szCs w:val="22"/>
          <w:lang w:val="pl-PL"/>
        </w:rPr>
      </w:pPr>
    </w:p>
    <w:p w14:paraId="118E4FF3" w14:textId="77777777" w:rsidR="004E5B98" w:rsidRPr="00880CA1" w:rsidRDefault="004E5B98" w:rsidP="004E5B98">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1B9DC7C4" w14:textId="77777777" w:rsidR="004E5B98" w:rsidRPr="00880CA1" w:rsidRDefault="004E5B98" w:rsidP="004E5B98">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F055D4F" w14:textId="77777777" w:rsidR="004E5B98" w:rsidRPr="00880CA1" w:rsidRDefault="004E5B98" w:rsidP="004E5B98">
      <w:pPr>
        <w:numPr>
          <w:ilvl w:val="0"/>
          <w:numId w:val="37"/>
        </w:numPr>
        <w:ind w:left="284" w:hanging="284"/>
        <w:jc w:val="both"/>
        <w:rPr>
          <w:bCs/>
          <w:sz w:val="22"/>
          <w:szCs w:val="22"/>
          <w:lang w:val="pl-PL" w:eastAsia="en-US"/>
        </w:rPr>
      </w:pPr>
      <w:r w:rsidRPr="00880CA1">
        <w:rPr>
          <w:sz w:val="22"/>
          <w:szCs w:val="22"/>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5BD94E87" w14:textId="77777777" w:rsidR="004E5B98" w:rsidRPr="00880CA1" w:rsidRDefault="004E5B98" w:rsidP="004E5B98">
      <w:pPr>
        <w:numPr>
          <w:ilvl w:val="0"/>
          <w:numId w:val="37"/>
        </w:numPr>
        <w:ind w:left="284" w:hanging="284"/>
        <w:jc w:val="both"/>
        <w:rPr>
          <w:bCs/>
          <w:sz w:val="22"/>
          <w:szCs w:val="22"/>
          <w:lang w:val="pl-PL" w:eastAsia="en-US"/>
        </w:rPr>
      </w:pPr>
      <w:r w:rsidRPr="00880CA1">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AA67F0A" w14:textId="77777777" w:rsidR="004E5B98" w:rsidRPr="00880CA1" w:rsidRDefault="004E5B98" w:rsidP="004E5B98">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20646EFD" w14:textId="77777777" w:rsidR="004E5B98" w:rsidRPr="00880CA1" w:rsidRDefault="004E5B98" w:rsidP="004E5B98">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480296E8" w14:textId="77777777" w:rsidR="004E5B98" w:rsidRPr="00880CA1" w:rsidRDefault="004E5B98" w:rsidP="004E5B98">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2664288F" w14:textId="77777777" w:rsidR="004E5B98" w:rsidRPr="00880CA1" w:rsidRDefault="004E5B98" w:rsidP="004E5B98">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6B74CD77" w14:textId="77777777" w:rsidR="004E5B98" w:rsidRPr="00880CA1" w:rsidRDefault="004E5B98" w:rsidP="004E5B98">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7AFB2E0F" w14:textId="77777777" w:rsidR="004E5B98" w:rsidRPr="00880CA1" w:rsidRDefault="004E5B98" w:rsidP="004E5B98">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112301F1" w14:textId="77777777" w:rsidR="004E5B98" w:rsidRPr="00880CA1" w:rsidRDefault="004E5B98" w:rsidP="004E5B98">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070E4436" w14:textId="77777777" w:rsidR="004E5B98" w:rsidRPr="00880CA1" w:rsidRDefault="004E5B98" w:rsidP="004E5B98">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495B6DEF" w14:textId="77777777" w:rsidR="004E5B98" w:rsidRPr="00880CA1" w:rsidRDefault="004E5B98" w:rsidP="004E5B98">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53954B01" w14:textId="77777777" w:rsidR="004E5B98" w:rsidRPr="00880CA1" w:rsidRDefault="004E5B98" w:rsidP="004E5B98">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16B55C2" w14:textId="77777777" w:rsidR="004E5B98" w:rsidRPr="00880CA1" w:rsidRDefault="004E5B98" w:rsidP="004E5B98">
      <w:pPr>
        <w:ind w:left="567"/>
        <w:jc w:val="both"/>
        <w:rPr>
          <w:bCs/>
          <w:sz w:val="22"/>
          <w:szCs w:val="22"/>
          <w:lang w:val="pl-PL" w:eastAsia="en-US"/>
        </w:rPr>
      </w:pPr>
    </w:p>
    <w:p w14:paraId="2DC5B8A3" w14:textId="77777777" w:rsidR="004E5B98" w:rsidRPr="00880CA1" w:rsidRDefault="004E5B98" w:rsidP="004E5B98">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154911CB" w14:textId="77777777" w:rsidR="004E5B98" w:rsidRPr="00880CA1" w:rsidRDefault="004E5B98" w:rsidP="004E5B98">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2F3C64A6" w14:textId="77777777" w:rsidR="004E5B98" w:rsidRPr="00880CA1" w:rsidRDefault="004E5B98" w:rsidP="004E5B98">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AEE0E38" w14:textId="77777777" w:rsidR="004E5B98" w:rsidRPr="00880CA1" w:rsidRDefault="004E5B98" w:rsidP="004E5B98">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59A452FC" w14:textId="77777777" w:rsidR="004E5B98" w:rsidRPr="00880CA1" w:rsidRDefault="004E5B98" w:rsidP="004E5B98">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880CA1">
        <w:rPr>
          <w:bCs/>
          <w:sz w:val="22"/>
          <w:szCs w:val="22"/>
          <w:lang w:val="pl-PL" w:eastAsia="en-US"/>
        </w:rPr>
        <w:lastRenderedPageBreak/>
        <w:t xml:space="preserve">W takim przypadku Sprzedawca zobowiązany jest wypłacić Kupującemu kwotę stanowiącą równowartość poniesionego przez Kupującego kosztu wykonania takich prac.   </w:t>
      </w:r>
    </w:p>
    <w:p w14:paraId="101062D2" w14:textId="77777777" w:rsidR="004E5B98" w:rsidRPr="00880CA1" w:rsidRDefault="004E5B98" w:rsidP="004E5B98">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5FABBA86" w14:textId="77777777" w:rsidR="004E5B98" w:rsidRPr="00880CA1" w:rsidRDefault="004E5B98" w:rsidP="004E5B98">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A1F9546" w14:textId="77777777" w:rsidR="004E5B98" w:rsidRPr="00880CA1" w:rsidRDefault="004E5B98" w:rsidP="004E5B98">
      <w:pPr>
        <w:numPr>
          <w:ilvl w:val="0"/>
          <w:numId w:val="37"/>
        </w:numPr>
        <w:ind w:left="284" w:hanging="284"/>
        <w:jc w:val="both"/>
        <w:rPr>
          <w:sz w:val="22"/>
          <w:szCs w:val="22"/>
          <w:lang w:val="pl-PL"/>
        </w:rPr>
      </w:pPr>
      <w:r w:rsidRPr="00880CA1">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8AE7C2B" w14:textId="77777777" w:rsidR="004E5B98" w:rsidRPr="00880CA1" w:rsidRDefault="004E5B98" w:rsidP="004E5B98">
      <w:pPr>
        <w:pStyle w:val="Tekstpodstawowy"/>
        <w:spacing w:line="240" w:lineRule="auto"/>
        <w:ind w:right="-47"/>
        <w:rPr>
          <w:rFonts w:ascii="Times New Roman" w:hAnsi="Times New Roman"/>
          <w:b/>
          <w:sz w:val="22"/>
          <w:szCs w:val="22"/>
        </w:rPr>
      </w:pPr>
    </w:p>
    <w:p w14:paraId="28DE3A04" w14:textId="77777777" w:rsidR="004E5B98" w:rsidRPr="00880CA1" w:rsidRDefault="004E5B98" w:rsidP="004E5B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70646E5D"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7EAC77E" w14:textId="77777777" w:rsidR="004E5B98" w:rsidRPr="00880CA1" w:rsidRDefault="004E5B98" w:rsidP="004E5B98">
      <w:pPr>
        <w:pStyle w:val="Tekstpodstawowy"/>
        <w:spacing w:line="240" w:lineRule="auto"/>
        <w:ind w:right="-47"/>
        <w:jc w:val="both"/>
        <w:rPr>
          <w:rFonts w:ascii="Times New Roman" w:hAnsi="Times New Roman"/>
          <w:sz w:val="22"/>
          <w:szCs w:val="22"/>
        </w:rPr>
      </w:pPr>
    </w:p>
    <w:p w14:paraId="64F40137" w14:textId="77777777" w:rsidR="004E5B98" w:rsidRPr="00880CA1" w:rsidRDefault="004E5B98" w:rsidP="004E5B98">
      <w:pPr>
        <w:spacing w:line="240" w:lineRule="atLeast"/>
        <w:ind w:right="-47"/>
        <w:jc w:val="center"/>
        <w:rPr>
          <w:b/>
          <w:sz w:val="22"/>
          <w:szCs w:val="22"/>
        </w:rPr>
      </w:pPr>
      <w:r w:rsidRPr="00880CA1">
        <w:rPr>
          <w:b/>
          <w:sz w:val="22"/>
          <w:szCs w:val="22"/>
        </w:rPr>
        <w:t>§ 10</w:t>
      </w:r>
    </w:p>
    <w:p w14:paraId="7FDF9004" w14:textId="77777777" w:rsidR="004E5B98" w:rsidRPr="00880CA1" w:rsidRDefault="004E5B98" w:rsidP="004E5B98">
      <w:pPr>
        <w:spacing w:line="240" w:lineRule="atLeast"/>
        <w:ind w:right="-47"/>
        <w:rPr>
          <w:sz w:val="22"/>
          <w:szCs w:val="22"/>
          <w:lang w:val="pl-PL"/>
        </w:rPr>
      </w:pPr>
    </w:p>
    <w:p w14:paraId="3EA4DF04" w14:textId="77777777" w:rsidR="004E5B98" w:rsidRPr="00880CA1" w:rsidRDefault="004E5B98" w:rsidP="004E5B98">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560C7624" w14:textId="77777777" w:rsidR="004E5B98" w:rsidRPr="00880CA1" w:rsidRDefault="004E5B98" w:rsidP="004E5B98">
      <w:pPr>
        <w:tabs>
          <w:tab w:val="left" w:pos="367"/>
        </w:tabs>
        <w:spacing w:line="276" w:lineRule="auto"/>
        <w:ind w:left="360" w:right="60"/>
        <w:contextualSpacing/>
        <w:jc w:val="both"/>
        <w:rPr>
          <w:rFonts w:eastAsia="Calibri"/>
          <w:sz w:val="22"/>
          <w:szCs w:val="22"/>
          <w:lang w:val="pl-PL" w:eastAsia="en-US"/>
        </w:rPr>
      </w:pPr>
    </w:p>
    <w:p w14:paraId="371D2D2D" w14:textId="77777777" w:rsidR="004E5B98" w:rsidRPr="00880CA1" w:rsidRDefault="004E5B98" w:rsidP="004E5B98">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755AF8FA" w14:textId="77777777" w:rsidR="004E5B98" w:rsidRPr="00880CA1" w:rsidRDefault="004E5B98" w:rsidP="004E5B98">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3E0E82A9" w14:textId="77777777" w:rsidR="004E5B98" w:rsidRPr="00880CA1" w:rsidRDefault="004E5B98" w:rsidP="004E5B98">
      <w:pPr>
        <w:tabs>
          <w:tab w:val="left" w:pos="387"/>
        </w:tabs>
        <w:spacing w:line="276" w:lineRule="auto"/>
        <w:ind w:left="720" w:right="60"/>
        <w:contextualSpacing/>
        <w:jc w:val="both"/>
        <w:rPr>
          <w:rFonts w:eastAsia="Calibri"/>
          <w:sz w:val="22"/>
          <w:szCs w:val="22"/>
          <w:lang w:val="pl-PL" w:eastAsia="en-US"/>
        </w:rPr>
      </w:pPr>
    </w:p>
    <w:p w14:paraId="4DB76057" w14:textId="77777777" w:rsidR="004E5B98" w:rsidRPr="00880CA1" w:rsidRDefault="004E5B98" w:rsidP="004E5B98">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0EF7C65F" w14:textId="77777777" w:rsidR="004E5B98" w:rsidRPr="00880CA1" w:rsidRDefault="004E5B98" w:rsidP="004E5B98">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281D90B" w14:textId="77777777" w:rsidR="004E5B98" w:rsidRPr="00880CA1" w:rsidRDefault="004E5B98" w:rsidP="004E5B98">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A704D1E" w14:textId="77777777" w:rsidR="004E5B98" w:rsidRPr="00880CA1" w:rsidRDefault="004E5B98" w:rsidP="004E5B98">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214B54BD" w14:textId="77777777" w:rsidR="004E5B98" w:rsidRPr="00880CA1" w:rsidRDefault="004E5B98" w:rsidP="004E5B98">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 xml:space="preserve">w odniesieniu do Stron Umowy), prawo wniesienia sprzeciwu. Wskazane uprawnienia można zrealizować poprzez kontakt, o którym mowa w ust. 5. Niezależnie od powyższego osoby te mają </w:t>
      </w:r>
      <w:r w:rsidRPr="00880CA1">
        <w:rPr>
          <w:rFonts w:ascii="Times New Roman" w:eastAsia="Lucida Sans Unicode" w:hAnsi="Times New Roman" w:cs="Times New Roman"/>
          <w:lang w:eastAsia="ar-SA"/>
        </w:rPr>
        <w:lastRenderedPageBreak/>
        <w:t>również prawo wniesienia skargi do Prezesa Urzędu Ochrony Danych Osobowych, gdy uznają, iż przetwarzanie danych osobowych ich dotyczących narusza przepisy RODO.</w:t>
      </w:r>
    </w:p>
    <w:p w14:paraId="61FE8C28" w14:textId="77777777" w:rsidR="004E5B98" w:rsidRPr="00880CA1" w:rsidRDefault="004E5B98" w:rsidP="004E5B98">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7D53CEE4" w14:textId="77777777" w:rsidR="004E5B98" w:rsidRPr="00880CA1" w:rsidRDefault="004E5B98" w:rsidP="004E5B9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3350468" w14:textId="77777777" w:rsidR="004E5B98" w:rsidRPr="00880CA1" w:rsidRDefault="004E5B98" w:rsidP="004E5B9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73F6BBC1" w14:textId="77777777" w:rsidR="004E5B98" w:rsidRPr="00880CA1" w:rsidRDefault="004E5B98" w:rsidP="004E5B98">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B8DE13C" w14:textId="77777777" w:rsidR="004E5B98" w:rsidRPr="00880CA1" w:rsidRDefault="004E5B98" w:rsidP="004E5B98">
      <w:pPr>
        <w:pStyle w:val="Standard"/>
        <w:widowControl w:val="0"/>
        <w:spacing w:after="0"/>
        <w:jc w:val="both"/>
        <w:rPr>
          <w:rFonts w:ascii="Times New Roman" w:eastAsia="Lucida Sans Unicode" w:hAnsi="Times New Roman" w:cs="Times New Roman"/>
          <w:lang w:eastAsia="ar-SA"/>
        </w:rPr>
      </w:pPr>
    </w:p>
    <w:p w14:paraId="6D069A07" w14:textId="77777777" w:rsidR="004E5B98" w:rsidRPr="00880CA1" w:rsidRDefault="004E5B98" w:rsidP="004E5B98">
      <w:pPr>
        <w:tabs>
          <w:tab w:val="left" w:pos="387"/>
        </w:tabs>
        <w:spacing w:line="276" w:lineRule="auto"/>
        <w:ind w:left="720" w:right="60"/>
        <w:contextualSpacing/>
        <w:jc w:val="both"/>
        <w:rPr>
          <w:rFonts w:eastAsia="Calibri"/>
          <w:sz w:val="22"/>
          <w:szCs w:val="22"/>
          <w:lang w:val="pl-PL" w:eastAsia="en-US"/>
        </w:rPr>
      </w:pPr>
    </w:p>
    <w:p w14:paraId="314FF994" w14:textId="77777777" w:rsidR="004E5B98" w:rsidRPr="00880CA1" w:rsidRDefault="004E5B98" w:rsidP="004E5B98">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64266021" w14:textId="77777777" w:rsidR="004E5B98" w:rsidRPr="00880CA1" w:rsidRDefault="004E5B98" w:rsidP="004E5B98">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2F42C920" w14:textId="77777777" w:rsidR="004E5B98" w:rsidRPr="00880CA1" w:rsidRDefault="004E5B98" w:rsidP="004E5B98">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302AA31F" w14:textId="77777777" w:rsidR="004E5B98" w:rsidRPr="00880CA1" w:rsidRDefault="004E5B98" w:rsidP="004E5B98">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EC0B593" w14:textId="77777777" w:rsidR="004E5B98" w:rsidRPr="00880CA1" w:rsidRDefault="004E5B98" w:rsidP="004E5B98">
      <w:pPr>
        <w:numPr>
          <w:ilvl w:val="0"/>
          <w:numId w:val="43"/>
        </w:numPr>
        <w:suppressAutoHyphens/>
        <w:autoSpaceDN w:val="0"/>
        <w:spacing w:after="147"/>
        <w:jc w:val="both"/>
        <w:rPr>
          <w:color w:val="000000"/>
          <w:sz w:val="22"/>
          <w:szCs w:val="22"/>
          <w:lang w:val="pl-PL"/>
        </w:rPr>
      </w:pPr>
      <w:bookmarkStart w:id="4" w:name="_Hlk87256647"/>
      <w:r w:rsidRPr="00880CA1">
        <w:rPr>
          <w:color w:val="000000"/>
          <w:sz w:val="22"/>
          <w:szCs w:val="22"/>
          <w:lang w:val="pl-PL"/>
        </w:rPr>
        <w:t xml:space="preserve">w zakresie zmiany terminu wykonania lub terminów pośrednich wskazanych </w:t>
      </w:r>
      <w:r w:rsidRPr="00880CA1">
        <w:rPr>
          <w:color w:val="000000"/>
          <w:sz w:val="22"/>
          <w:szCs w:val="22"/>
          <w:lang w:val="pl-PL"/>
        </w:rPr>
        <w:br/>
        <w:t xml:space="preserve">w Umowie: </w:t>
      </w:r>
    </w:p>
    <w:p w14:paraId="7202B605" w14:textId="77777777" w:rsidR="004E5B98" w:rsidRPr="00880CA1" w:rsidRDefault="004E5B98" w:rsidP="004E5B98">
      <w:pPr>
        <w:suppressAutoHyphens/>
        <w:autoSpaceDN w:val="0"/>
        <w:spacing w:after="147"/>
        <w:ind w:left="568"/>
        <w:jc w:val="both"/>
        <w:rPr>
          <w:color w:val="000000"/>
          <w:sz w:val="22"/>
          <w:szCs w:val="22"/>
          <w:lang w:val="pl-PL"/>
        </w:rPr>
      </w:pPr>
      <w:r w:rsidRPr="00880CA1">
        <w:rPr>
          <w:color w:val="000000"/>
          <w:sz w:val="22"/>
          <w:szCs w:val="22"/>
          <w:lang w:val="pl-PL"/>
        </w:rPr>
        <w:t xml:space="preserve">a) z powodu przyczyn zewnętrznych niezależnych od Kupującego oraz Sprzedawcy, skutkujących niemożliwością realizacji przedmiotu Umowy, w szczególności </w:t>
      </w:r>
      <w:r w:rsidRPr="00880CA1">
        <w:rPr>
          <w:color w:val="000000"/>
          <w:sz w:val="22"/>
          <w:szCs w:val="22"/>
          <w:lang w:val="pl-PL"/>
        </w:rPr>
        <w:br/>
        <w:t xml:space="preserve">z przyczyn leżących po stronie producenta sprzętu dotyczących udokumentowanych problemów związanych z produkcją lub dostawą sprzętu – </w:t>
      </w:r>
      <w:r w:rsidRPr="00880CA1">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D0DD420" w14:textId="77777777" w:rsidR="004E5B98" w:rsidRPr="00880CA1" w:rsidRDefault="004E5B98" w:rsidP="004E5B98">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468FC8A2" w14:textId="77777777" w:rsidR="004E5B98" w:rsidRPr="00880CA1" w:rsidRDefault="004E5B98" w:rsidP="004E5B98">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1510D62E" w14:textId="77777777" w:rsidR="004E5B98" w:rsidRPr="00880CA1" w:rsidRDefault="004E5B98" w:rsidP="004E5B98">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41F568B2" w14:textId="77777777" w:rsidR="004E5B98" w:rsidRPr="00880CA1" w:rsidRDefault="004E5B98" w:rsidP="004E5B98">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7EBE412A" w14:textId="77777777" w:rsidR="004E5B98" w:rsidRPr="00880CA1" w:rsidRDefault="004E5B98" w:rsidP="004E5B98">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3D6D38E" w14:textId="77777777" w:rsidR="004E5B98" w:rsidRPr="00880CA1" w:rsidRDefault="004E5B98" w:rsidP="004E5B98">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w:t>
      </w:r>
      <w:r w:rsidRPr="00880CA1">
        <w:rPr>
          <w:rFonts w:eastAsia="SimSun"/>
          <w:color w:val="000000"/>
          <w:kern w:val="2"/>
          <w:sz w:val="22"/>
          <w:szCs w:val="22"/>
          <w:lang w:val="pl-PL"/>
        </w:rPr>
        <w:lastRenderedPageBreak/>
        <w:t xml:space="preserve">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37ECC9F" w14:textId="77777777" w:rsidR="004E5B98" w:rsidRPr="00880CA1" w:rsidRDefault="004E5B98" w:rsidP="004E5B98">
      <w:pPr>
        <w:widowControl w:val="0"/>
        <w:suppressAutoHyphens/>
        <w:autoSpaceDN w:val="0"/>
        <w:ind w:left="360"/>
        <w:jc w:val="center"/>
        <w:textAlignment w:val="baseline"/>
        <w:rPr>
          <w:rFonts w:eastAsia="SimSun"/>
          <w:b/>
          <w:bCs/>
          <w:color w:val="000000"/>
          <w:kern w:val="2"/>
          <w:sz w:val="22"/>
          <w:szCs w:val="22"/>
          <w:lang w:val="pl-PL"/>
        </w:rPr>
      </w:pPr>
    </w:p>
    <w:p w14:paraId="727CC806" w14:textId="77777777" w:rsidR="004E5B98" w:rsidRPr="00880CA1" w:rsidRDefault="004E5B98" w:rsidP="004E5B98">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38128D55" w14:textId="77777777" w:rsidR="004E5B98" w:rsidRPr="00880CA1" w:rsidRDefault="004E5B98" w:rsidP="004E5B98">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AC4D929" w14:textId="77777777" w:rsidR="004E5B98" w:rsidRPr="00880CA1" w:rsidRDefault="004E5B98" w:rsidP="004E5B98">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CCBC739" w14:textId="77777777" w:rsidR="004E5B98" w:rsidRPr="00880CA1" w:rsidRDefault="004E5B98" w:rsidP="004E5B98">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0A69A92" w14:textId="77777777" w:rsidR="004E5B98" w:rsidRPr="00880CA1" w:rsidRDefault="004E5B98" w:rsidP="004E5B98">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28483BE" w14:textId="77777777" w:rsidR="004E5B98" w:rsidRPr="00880CA1" w:rsidRDefault="004E5B98" w:rsidP="004E5B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20BEEC6A" w14:textId="77777777" w:rsidR="004E5B98" w:rsidRPr="00880CA1" w:rsidRDefault="004E5B98" w:rsidP="004E5B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780508F" w14:textId="77777777" w:rsidR="004E5B98" w:rsidRPr="00880CA1" w:rsidRDefault="004E5B98" w:rsidP="004E5B9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709F64AC" w14:textId="77777777" w:rsidR="004E5B98" w:rsidRPr="00880CA1" w:rsidRDefault="004E5B98" w:rsidP="004E5B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2DE61BD0" w14:textId="77777777" w:rsidR="004E5B98" w:rsidRPr="00880CA1" w:rsidRDefault="004E5B98" w:rsidP="004E5B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FC5C1D1" w14:textId="77777777" w:rsidR="004E5B98" w:rsidRPr="00880CA1" w:rsidRDefault="004E5B98" w:rsidP="004E5B9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0A9652A" w14:textId="77777777" w:rsidR="004E5B98" w:rsidRPr="00880CA1" w:rsidRDefault="004E5B98" w:rsidP="004E5B98">
      <w:pPr>
        <w:pStyle w:val="Tekstpodstawowy"/>
        <w:spacing w:line="240" w:lineRule="auto"/>
        <w:ind w:right="-47"/>
        <w:jc w:val="center"/>
        <w:rPr>
          <w:rFonts w:ascii="Times New Roman" w:hAnsi="Times New Roman"/>
          <w:b/>
          <w:sz w:val="22"/>
          <w:szCs w:val="22"/>
        </w:rPr>
      </w:pPr>
    </w:p>
    <w:p w14:paraId="4D9AC803" w14:textId="77777777" w:rsidR="004E5B98" w:rsidRPr="00880CA1" w:rsidRDefault="004E5B98" w:rsidP="004E5B98">
      <w:pPr>
        <w:pStyle w:val="Tekstpodstawowy"/>
        <w:spacing w:line="240" w:lineRule="auto"/>
        <w:ind w:right="-47"/>
        <w:jc w:val="center"/>
        <w:rPr>
          <w:rFonts w:ascii="Times New Roman" w:hAnsi="Times New Roman"/>
          <w:b/>
          <w:sz w:val="22"/>
          <w:szCs w:val="22"/>
        </w:rPr>
      </w:pPr>
    </w:p>
    <w:p w14:paraId="45F7E711" w14:textId="77777777" w:rsidR="004E5B98" w:rsidRPr="00880CA1" w:rsidRDefault="004E5B98" w:rsidP="004E5B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5268580F" w14:textId="77777777" w:rsidR="004E5B98" w:rsidRPr="00880CA1" w:rsidRDefault="004E5B98" w:rsidP="004E5B98">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08070BF9" w14:textId="77777777" w:rsidR="004E5B98" w:rsidRPr="00880CA1" w:rsidRDefault="004E5B98" w:rsidP="004E5B98">
      <w:pPr>
        <w:jc w:val="center"/>
        <w:rPr>
          <w:b/>
          <w:sz w:val="22"/>
          <w:szCs w:val="22"/>
          <w:lang w:val="pl-PL"/>
        </w:rPr>
      </w:pPr>
    </w:p>
    <w:p w14:paraId="1162FEBD" w14:textId="77777777" w:rsidR="004E5B98" w:rsidRPr="00880CA1" w:rsidRDefault="004E5B98" w:rsidP="004E5B98">
      <w:pPr>
        <w:jc w:val="center"/>
        <w:rPr>
          <w:b/>
          <w:sz w:val="22"/>
          <w:szCs w:val="22"/>
          <w:lang w:val="pl-PL"/>
        </w:rPr>
      </w:pPr>
      <w:r w:rsidRPr="00880CA1">
        <w:rPr>
          <w:b/>
          <w:sz w:val="22"/>
          <w:szCs w:val="22"/>
          <w:lang w:val="pl-PL"/>
        </w:rPr>
        <w:t>§16</w:t>
      </w:r>
    </w:p>
    <w:p w14:paraId="1DD363BE"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51A623A6" w14:textId="77777777" w:rsidR="004E5B98" w:rsidRPr="00880CA1" w:rsidRDefault="004E5B98" w:rsidP="004E5B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6DB276E9"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7288C027" w14:textId="77777777" w:rsidR="004E5B98" w:rsidRPr="00880CA1" w:rsidRDefault="004E5B98" w:rsidP="004E5B98">
      <w:pPr>
        <w:pStyle w:val="Tekstpodstawowy"/>
        <w:spacing w:line="240" w:lineRule="auto"/>
        <w:ind w:right="-47"/>
        <w:jc w:val="center"/>
        <w:rPr>
          <w:rFonts w:ascii="Times New Roman" w:hAnsi="Times New Roman"/>
          <w:b/>
          <w:sz w:val="22"/>
          <w:szCs w:val="22"/>
        </w:rPr>
      </w:pPr>
    </w:p>
    <w:p w14:paraId="03408D96" w14:textId="77777777" w:rsidR="004E5B98" w:rsidRPr="00880CA1" w:rsidRDefault="004E5B98" w:rsidP="004E5B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5E8458E1" w14:textId="77777777" w:rsidR="004E5B98" w:rsidRPr="00880CA1" w:rsidRDefault="004E5B98" w:rsidP="004E5B98">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1652A216" w14:textId="77777777" w:rsidR="004E5B98" w:rsidRPr="00880CA1" w:rsidRDefault="004E5B98" w:rsidP="004E5B98">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7B20D126" w14:textId="77777777" w:rsidR="004E5B98" w:rsidRPr="00880CA1" w:rsidRDefault="004E5B98" w:rsidP="004E5B98">
      <w:pPr>
        <w:pStyle w:val="Tekstpodstawowy"/>
        <w:spacing w:line="240" w:lineRule="auto"/>
        <w:ind w:right="-47"/>
        <w:jc w:val="both"/>
        <w:rPr>
          <w:rFonts w:ascii="Times New Roman" w:hAnsi="Times New Roman"/>
          <w:sz w:val="22"/>
          <w:szCs w:val="22"/>
        </w:rPr>
      </w:pPr>
    </w:p>
    <w:p w14:paraId="3504909F" w14:textId="77777777" w:rsidR="004E5B98" w:rsidRPr="00880CA1" w:rsidRDefault="004E5B98" w:rsidP="004E5B98">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0B2CFA4F" w14:textId="77777777" w:rsidR="004E5B98" w:rsidRPr="00880CA1" w:rsidRDefault="004E5B98" w:rsidP="004E5B98">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578B544E" w14:textId="77777777" w:rsidR="004E5B98" w:rsidRPr="00880CA1" w:rsidRDefault="004E5B98" w:rsidP="004E5B98">
      <w:pPr>
        <w:pStyle w:val="Tekstpodstawowy2"/>
        <w:spacing w:line="240" w:lineRule="auto"/>
        <w:ind w:right="-47"/>
        <w:rPr>
          <w:sz w:val="22"/>
          <w:szCs w:val="22"/>
        </w:rPr>
      </w:pPr>
    </w:p>
    <w:p w14:paraId="172E299A" w14:textId="77777777" w:rsidR="004E5B98" w:rsidRPr="00880CA1" w:rsidRDefault="004E5B98" w:rsidP="004E5B98">
      <w:pPr>
        <w:pStyle w:val="Tekstpodstawowy2"/>
        <w:spacing w:line="240" w:lineRule="auto"/>
        <w:ind w:right="-47"/>
        <w:rPr>
          <w:sz w:val="22"/>
          <w:szCs w:val="22"/>
        </w:rPr>
      </w:pPr>
    </w:p>
    <w:p w14:paraId="60FEB6AF" w14:textId="77777777" w:rsidR="004E5B98" w:rsidRPr="00880CA1" w:rsidRDefault="004E5B98" w:rsidP="004E5B98">
      <w:pPr>
        <w:pStyle w:val="Tekstpodstawowy2"/>
        <w:spacing w:line="240" w:lineRule="auto"/>
        <w:ind w:right="-47"/>
        <w:rPr>
          <w:b/>
          <w:sz w:val="22"/>
          <w:szCs w:val="22"/>
        </w:rPr>
      </w:pPr>
      <w:r w:rsidRPr="00880CA1">
        <w:rPr>
          <w:b/>
          <w:sz w:val="22"/>
          <w:szCs w:val="22"/>
        </w:rPr>
        <w:t xml:space="preserve">         Za Sprzedawcę                                                                  Za Kupującego</w:t>
      </w:r>
    </w:p>
    <w:p w14:paraId="26B34B31" w14:textId="77777777" w:rsidR="004E5B98" w:rsidRDefault="004E5B98" w:rsidP="004E5B9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75854B1" w14:textId="77777777" w:rsidR="004E5B98" w:rsidRDefault="004E5B98" w:rsidP="004E5B9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2B5E57E" w14:textId="77777777" w:rsidR="004E5B98" w:rsidRDefault="004E5B98" w:rsidP="004E5B98">
      <w:pPr>
        <w:pStyle w:val="Zwykytekst"/>
        <w:rPr>
          <w:rFonts w:ascii="Times New Roman" w:hAnsi="Times New Roman" w:cs="Times New Roman"/>
          <w:sz w:val="16"/>
          <w:szCs w:val="16"/>
          <w:lang w:val="pl-PL"/>
        </w:rPr>
      </w:pPr>
    </w:p>
    <w:p w14:paraId="3731C86C" w14:textId="77777777" w:rsidR="004E5B98" w:rsidRDefault="004E5B98" w:rsidP="004E5B98">
      <w:pPr>
        <w:rPr>
          <w:lang w:val="pl-PL"/>
        </w:rPr>
      </w:pPr>
      <w:r>
        <w:rPr>
          <w:lang w:val="pl-PL"/>
        </w:rPr>
        <w:t>* Egzemplarz dla Wykonawcy / AGH</w:t>
      </w:r>
    </w:p>
    <w:p w14:paraId="0BE2B32D" w14:textId="77777777" w:rsidR="004E5B98" w:rsidRPr="00515AFA" w:rsidRDefault="004E5B98" w:rsidP="004E5B9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130073F5" w14:textId="77777777" w:rsidR="004E5B98" w:rsidRPr="00515AFA" w:rsidRDefault="004E5B98" w:rsidP="004E5B9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36D30BC" w14:textId="77777777" w:rsidR="004E5B98" w:rsidRPr="00515AFA" w:rsidRDefault="004E5B98" w:rsidP="004E5B9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EF34EA6" w14:textId="77777777" w:rsidR="004E5B98" w:rsidRPr="00515AFA" w:rsidRDefault="004E5B98" w:rsidP="004E5B98">
      <w:pPr>
        <w:widowControl w:val="0"/>
        <w:autoSpaceDE w:val="0"/>
        <w:autoSpaceDN w:val="0"/>
        <w:jc w:val="right"/>
        <w:textAlignment w:val="baseline"/>
        <w:rPr>
          <w:sz w:val="22"/>
          <w:szCs w:val="22"/>
          <w:lang w:val="pl-PL"/>
        </w:rPr>
      </w:pPr>
      <w:r w:rsidRPr="00515AFA">
        <w:rPr>
          <w:sz w:val="22"/>
          <w:szCs w:val="22"/>
          <w:lang w:val="pl-PL"/>
        </w:rPr>
        <w:t>Załącznik nr 2 do umowy</w:t>
      </w:r>
    </w:p>
    <w:p w14:paraId="371D128B" w14:textId="77777777" w:rsidR="004E5B98" w:rsidRPr="00515AFA" w:rsidRDefault="004E5B98" w:rsidP="004E5B98">
      <w:pPr>
        <w:widowControl w:val="0"/>
        <w:autoSpaceDE w:val="0"/>
        <w:autoSpaceDN w:val="0"/>
        <w:jc w:val="both"/>
        <w:textAlignment w:val="baseline"/>
        <w:rPr>
          <w:sz w:val="22"/>
          <w:szCs w:val="22"/>
          <w:lang w:val="pl-PL"/>
        </w:rPr>
      </w:pPr>
    </w:p>
    <w:p w14:paraId="715D28F9" w14:textId="77777777" w:rsidR="004E5B98" w:rsidRPr="00515AFA" w:rsidRDefault="004E5B98" w:rsidP="004E5B98">
      <w:pPr>
        <w:widowControl w:val="0"/>
        <w:autoSpaceDE w:val="0"/>
        <w:autoSpaceDN w:val="0"/>
        <w:jc w:val="both"/>
        <w:textAlignment w:val="baseline"/>
        <w:rPr>
          <w:sz w:val="22"/>
          <w:szCs w:val="22"/>
          <w:lang w:val="pl-PL"/>
        </w:rPr>
      </w:pPr>
    </w:p>
    <w:p w14:paraId="1DF9C76E" w14:textId="77777777" w:rsidR="004E5B98" w:rsidRPr="00515AFA" w:rsidRDefault="004E5B98" w:rsidP="004E5B98">
      <w:pPr>
        <w:widowControl w:val="0"/>
        <w:autoSpaceDE w:val="0"/>
        <w:autoSpaceDN w:val="0"/>
        <w:jc w:val="both"/>
        <w:textAlignment w:val="baseline"/>
        <w:rPr>
          <w:sz w:val="22"/>
          <w:szCs w:val="22"/>
          <w:lang w:val="pl-PL"/>
        </w:rPr>
      </w:pPr>
      <w:r w:rsidRPr="00515AFA">
        <w:rPr>
          <w:sz w:val="22"/>
          <w:szCs w:val="22"/>
          <w:lang w:val="pl-PL"/>
        </w:rPr>
        <w:t>.....................................… </w:t>
      </w:r>
    </w:p>
    <w:p w14:paraId="12647AE4" w14:textId="77777777" w:rsidR="004E5B98" w:rsidRPr="00515AFA" w:rsidRDefault="004E5B98" w:rsidP="004E5B98">
      <w:pPr>
        <w:widowControl w:val="0"/>
        <w:autoSpaceDE w:val="0"/>
        <w:autoSpaceDN w:val="0"/>
        <w:ind w:firstLine="555"/>
        <w:textAlignment w:val="baseline"/>
        <w:rPr>
          <w:sz w:val="22"/>
          <w:szCs w:val="22"/>
          <w:lang w:val="pl-PL"/>
        </w:rPr>
      </w:pPr>
      <w:r w:rsidRPr="00515AFA">
        <w:rPr>
          <w:sz w:val="22"/>
          <w:szCs w:val="22"/>
          <w:lang w:val="pl-PL"/>
        </w:rPr>
        <w:t>Nazwa Wykonawcy</w:t>
      </w:r>
    </w:p>
    <w:p w14:paraId="33CB2B96" w14:textId="77777777" w:rsidR="004E5B98" w:rsidRPr="00515AFA" w:rsidRDefault="004E5B98" w:rsidP="004E5B98">
      <w:pPr>
        <w:widowControl w:val="0"/>
        <w:autoSpaceDE w:val="0"/>
        <w:autoSpaceDN w:val="0"/>
        <w:textAlignment w:val="baseline"/>
        <w:rPr>
          <w:sz w:val="22"/>
          <w:szCs w:val="22"/>
          <w:lang w:val="pl-PL"/>
        </w:rPr>
      </w:pPr>
    </w:p>
    <w:p w14:paraId="1453DA29" w14:textId="77777777" w:rsidR="004E5B98" w:rsidRPr="00515AFA" w:rsidRDefault="004E5B98" w:rsidP="004E5B98">
      <w:pPr>
        <w:widowControl w:val="0"/>
        <w:autoSpaceDE w:val="0"/>
        <w:autoSpaceDN w:val="0"/>
        <w:jc w:val="both"/>
        <w:textAlignment w:val="baseline"/>
        <w:rPr>
          <w:sz w:val="22"/>
          <w:szCs w:val="22"/>
          <w:lang w:val="pl-PL"/>
        </w:rPr>
      </w:pPr>
      <w:r w:rsidRPr="00515AFA">
        <w:rPr>
          <w:sz w:val="22"/>
          <w:szCs w:val="22"/>
          <w:lang w:val="pl-PL"/>
        </w:rPr>
        <w:t>.....................................…</w:t>
      </w:r>
    </w:p>
    <w:p w14:paraId="6FE50100" w14:textId="77777777" w:rsidR="004E5B98" w:rsidRPr="00515AFA" w:rsidRDefault="004E5B98" w:rsidP="004E5B98">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64605A" w14:textId="77777777" w:rsidR="004E5B98" w:rsidRPr="00515AFA" w:rsidRDefault="004E5B98" w:rsidP="004E5B98">
      <w:pPr>
        <w:widowControl w:val="0"/>
        <w:autoSpaceDE w:val="0"/>
        <w:autoSpaceDN w:val="0"/>
        <w:spacing w:before="90"/>
        <w:ind w:left="115" w:right="110"/>
        <w:jc w:val="both"/>
        <w:outlineLvl w:val="0"/>
        <w:rPr>
          <w:rFonts w:eastAsia="Verdana"/>
          <w:b/>
          <w:bCs/>
          <w:sz w:val="22"/>
          <w:szCs w:val="22"/>
          <w:lang w:val="pl-PL" w:eastAsia="en-US"/>
        </w:rPr>
      </w:pPr>
    </w:p>
    <w:p w14:paraId="08D12036" w14:textId="77777777" w:rsidR="004E5B98" w:rsidRPr="00515AFA" w:rsidRDefault="004E5B98" w:rsidP="004E5B98">
      <w:pPr>
        <w:widowControl w:val="0"/>
        <w:autoSpaceDE w:val="0"/>
        <w:autoSpaceDN w:val="0"/>
        <w:spacing w:before="90"/>
        <w:ind w:right="110"/>
        <w:jc w:val="both"/>
        <w:outlineLvl w:val="0"/>
        <w:rPr>
          <w:rFonts w:eastAsia="Verdana"/>
          <w:b/>
          <w:bCs/>
          <w:sz w:val="22"/>
          <w:szCs w:val="22"/>
          <w:lang w:val="pl-PL" w:eastAsia="en-US"/>
        </w:rPr>
      </w:pPr>
    </w:p>
    <w:p w14:paraId="59CD5DFB" w14:textId="77777777" w:rsidR="004E5B98" w:rsidRPr="00515AFA" w:rsidRDefault="004E5B98" w:rsidP="004E5B98">
      <w:pPr>
        <w:widowControl w:val="0"/>
        <w:autoSpaceDE w:val="0"/>
        <w:autoSpaceDN w:val="0"/>
        <w:jc w:val="center"/>
        <w:textAlignment w:val="baseline"/>
        <w:rPr>
          <w:b/>
          <w:bCs/>
          <w:sz w:val="22"/>
          <w:szCs w:val="22"/>
          <w:lang w:val="pl-PL"/>
        </w:rPr>
      </w:pPr>
    </w:p>
    <w:p w14:paraId="369B4006" w14:textId="77777777" w:rsidR="004E5B98" w:rsidRPr="00515AFA" w:rsidRDefault="004E5B98" w:rsidP="004E5B98">
      <w:pPr>
        <w:widowControl w:val="0"/>
        <w:autoSpaceDE w:val="0"/>
        <w:autoSpaceDN w:val="0"/>
        <w:jc w:val="center"/>
        <w:textAlignment w:val="baseline"/>
        <w:rPr>
          <w:b/>
          <w:bCs/>
          <w:sz w:val="22"/>
          <w:szCs w:val="22"/>
          <w:lang w:val="pl-PL"/>
        </w:rPr>
      </w:pPr>
    </w:p>
    <w:p w14:paraId="7CF3F7D9" w14:textId="77777777" w:rsidR="004E5B98" w:rsidRPr="00515AFA" w:rsidRDefault="004E5B98" w:rsidP="004E5B98">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6783F96" w14:textId="77777777" w:rsidR="004E5B98" w:rsidRPr="00515AFA" w:rsidRDefault="004E5B98" w:rsidP="004E5B98">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E2C2BCB" w14:textId="77777777" w:rsidR="004E5B98" w:rsidRPr="00515AFA" w:rsidRDefault="004E5B98" w:rsidP="004E5B98">
      <w:pPr>
        <w:widowControl w:val="0"/>
        <w:autoSpaceDE w:val="0"/>
        <w:autoSpaceDN w:val="0"/>
        <w:jc w:val="center"/>
        <w:textAlignment w:val="baseline"/>
        <w:rPr>
          <w:b/>
          <w:bCs/>
          <w:sz w:val="22"/>
          <w:szCs w:val="22"/>
          <w:lang w:val="pl-PL"/>
        </w:rPr>
      </w:pPr>
    </w:p>
    <w:p w14:paraId="3F98DD78" w14:textId="77777777" w:rsidR="004E5B98" w:rsidRPr="00515AFA" w:rsidRDefault="004E5B98" w:rsidP="004E5B98">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6750C73" w14:textId="77777777" w:rsidR="004E5B98" w:rsidRPr="00515AFA" w:rsidRDefault="004E5B98" w:rsidP="004E5B9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36B7909" w14:textId="77777777" w:rsidR="004E5B98" w:rsidRPr="00515AFA" w:rsidRDefault="004E5B98" w:rsidP="004E5B9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3D0F1F44" w14:textId="77777777" w:rsidR="004E5B98" w:rsidRPr="00515AFA" w:rsidRDefault="004E5B98" w:rsidP="004E5B9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082F5B1C" w14:textId="77777777" w:rsidR="004E5B98" w:rsidRPr="00515AFA" w:rsidRDefault="004E5B98" w:rsidP="004E5B98">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BC6E7C3" w14:textId="77777777" w:rsidR="004E5B98" w:rsidRPr="00515AFA" w:rsidRDefault="004E5B98" w:rsidP="004E5B98">
      <w:pPr>
        <w:spacing w:after="200" w:line="276" w:lineRule="auto"/>
        <w:ind w:left="780"/>
        <w:contextualSpacing/>
        <w:textAlignment w:val="baseline"/>
        <w:rPr>
          <w:sz w:val="22"/>
          <w:szCs w:val="22"/>
          <w:lang w:val="pl-PL"/>
        </w:rPr>
      </w:pPr>
    </w:p>
    <w:p w14:paraId="38B5EC39" w14:textId="77777777" w:rsidR="004E5B98" w:rsidRPr="00515AFA" w:rsidRDefault="004E5B98" w:rsidP="004E5B98">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36340C04" w14:textId="77777777" w:rsidR="004E5B98" w:rsidRPr="00515AFA" w:rsidRDefault="004E5B98" w:rsidP="004E5B98">
      <w:pPr>
        <w:widowControl w:val="0"/>
        <w:autoSpaceDE w:val="0"/>
        <w:autoSpaceDN w:val="0"/>
        <w:spacing w:before="90"/>
        <w:ind w:right="110"/>
        <w:jc w:val="both"/>
        <w:outlineLvl w:val="0"/>
        <w:rPr>
          <w:rFonts w:eastAsia="Verdana"/>
          <w:b/>
          <w:bCs/>
          <w:sz w:val="22"/>
          <w:szCs w:val="22"/>
          <w:lang w:val="pl-PL" w:eastAsia="en-US"/>
        </w:rPr>
      </w:pPr>
    </w:p>
    <w:p w14:paraId="05BDCFF8" w14:textId="77777777" w:rsidR="004E5B98" w:rsidRPr="00515AFA" w:rsidRDefault="004E5B98" w:rsidP="004E5B98">
      <w:pPr>
        <w:widowControl w:val="0"/>
        <w:autoSpaceDE w:val="0"/>
        <w:autoSpaceDN w:val="0"/>
        <w:spacing w:before="90"/>
        <w:ind w:right="110"/>
        <w:jc w:val="both"/>
        <w:outlineLvl w:val="0"/>
        <w:rPr>
          <w:rFonts w:eastAsia="Verdana"/>
          <w:b/>
          <w:bCs/>
          <w:sz w:val="22"/>
          <w:szCs w:val="22"/>
          <w:lang w:val="pl-PL" w:eastAsia="en-US"/>
        </w:rPr>
      </w:pPr>
    </w:p>
    <w:p w14:paraId="5DE020C1" w14:textId="77777777" w:rsidR="004E5B98" w:rsidRPr="00515AFA" w:rsidRDefault="004E5B98" w:rsidP="004E5B98">
      <w:pPr>
        <w:widowControl w:val="0"/>
        <w:autoSpaceDE w:val="0"/>
        <w:autoSpaceDN w:val="0"/>
        <w:spacing w:before="90"/>
        <w:ind w:right="110"/>
        <w:jc w:val="both"/>
        <w:outlineLvl w:val="0"/>
        <w:rPr>
          <w:rFonts w:eastAsia="Verdana"/>
          <w:b/>
          <w:bCs/>
          <w:sz w:val="22"/>
          <w:szCs w:val="22"/>
          <w:lang w:val="pl-PL" w:eastAsia="en-US"/>
        </w:rPr>
      </w:pPr>
    </w:p>
    <w:p w14:paraId="7A5566C6" w14:textId="77777777" w:rsidR="004E5B98" w:rsidRPr="00515AFA" w:rsidRDefault="004E5B98" w:rsidP="004E5B98">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4E5B98" w:rsidRPr="00F27FBD" w14:paraId="0DE52B78" w14:textId="77777777" w:rsidTr="00C97E0F">
        <w:tc>
          <w:tcPr>
            <w:tcW w:w="4105" w:type="dxa"/>
            <w:hideMark/>
          </w:tcPr>
          <w:p w14:paraId="3954B1E4" w14:textId="77777777" w:rsidR="004E5B98" w:rsidRPr="00515AFA" w:rsidRDefault="004E5B98" w:rsidP="00C97E0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1394A54" w14:textId="77777777" w:rsidR="004E5B98" w:rsidRPr="00515AFA" w:rsidRDefault="004E5B98" w:rsidP="00C97E0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2BC161DA" w14:textId="77777777" w:rsidR="004E5B98" w:rsidRPr="00515AFA" w:rsidRDefault="004E5B98" w:rsidP="004E5B98">
      <w:pPr>
        <w:spacing w:line="360" w:lineRule="auto"/>
        <w:jc w:val="both"/>
        <w:rPr>
          <w:rFonts w:eastAsia="Calibri"/>
          <w:color w:val="222A35"/>
          <w:sz w:val="22"/>
          <w:szCs w:val="22"/>
          <w:lang w:val="pl-PL" w:eastAsia="x-none"/>
        </w:rPr>
      </w:pPr>
    </w:p>
    <w:p w14:paraId="34D3C392" w14:textId="77777777" w:rsidR="004E5B98" w:rsidRPr="00B60FF6" w:rsidRDefault="004E5B98" w:rsidP="004E5B98">
      <w:pPr>
        <w:rPr>
          <w:lang w:val="pl-PL"/>
        </w:rPr>
      </w:pPr>
    </w:p>
    <w:p w14:paraId="3B02924A" w14:textId="77777777" w:rsidR="004E5B98" w:rsidRPr="00751A64" w:rsidRDefault="004E5B98" w:rsidP="004E5B98">
      <w:pPr>
        <w:rPr>
          <w:lang w:val="pl-PL"/>
        </w:rPr>
      </w:pPr>
    </w:p>
    <w:p w14:paraId="1A72C0B9" w14:textId="77777777" w:rsidR="00496551" w:rsidRPr="004E5B98" w:rsidRDefault="00496551" w:rsidP="003D799D">
      <w:pPr>
        <w:rPr>
          <w:lang w:val="pl-PL"/>
        </w:rPr>
      </w:pPr>
    </w:p>
    <w:sectPr w:rsidR="00496551" w:rsidRPr="004E5B98">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BBF4D" w14:textId="77777777" w:rsidR="007D1C51" w:rsidRDefault="007D1C51">
      <w:r>
        <w:separator/>
      </w:r>
    </w:p>
  </w:endnote>
  <w:endnote w:type="continuationSeparator" w:id="0">
    <w:p w14:paraId="62BF6235" w14:textId="77777777" w:rsidR="007D1C51" w:rsidRDefault="007D1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8DF23" w14:textId="77777777" w:rsidR="004E5B98" w:rsidRDefault="004E5B98">
    <w:pPr>
      <w:pStyle w:val="Stopka"/>
      <w:jc w:val="right"/>
    </w:pPr>
    <w:r>
      <w:fldChar w:fldCharType="begin"/>
    </w:r>
    <w:r>
      <w:instrText>PAGE   \* MERGEFORMAT</w:instrText>
    </w:r>
    <w:r>
      <w:fldChar w:fldCharType="separate"/>
    </w:r>
    <w:r>
      <w:rPr>
        <w:lang w:val="pl-PL"/>
      </w:rPr>
      <w:t>2</w:t>
    </w:r>
    <w:r>
      <w:fldChar w:fldCharType="end"/>
    </w:r>
  </w:p>
  <w:p w14:paraId="461C8A16" w14:textId="77777777" w:rsidR="007D5E5A" w:rsidRDefault="007D5E5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9F185" w14:textId="77777777" w:rsidR="007D1C51" w:rsidRDefault="007D1C51">
      <w:r>
        <w:separator/>
      </w:r>
    </w:p>
  </w:footnote>
  <w:footnote w:type="continuationSeparator" w:id="0">
    <w:p w14:paraId="28207516" w14:textId="77777777" w:rsidR="007D1C51" w:rsidRDefault="007D1C51">
      <w:r>
        <w:continuationSeparator/>
      </w:r>
    </w:p>
  </w:footnote>
  <w:footnote w:id="1">
    <w:p w14:paraId="6CB305B2" w14:textId="77777777" w:rsidR="004E5B98" w:rsidRDefault="004E5B98" w:rsidP="004E5B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AEE79E6" w14:textId="77777777" w:rsidR="004E5B98" w:rsidRDefault="004E5B98" w:rsidP="004E5B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C72654" w14:textId="77777777" w:rsidR="004E5B98" w:rsidRDefault="004E5B98" w:rsidP="004E5B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81619B8" w14:textId="77777777" w:rsidR="004E5B98" w:rsidRDefault="004E5B98" w:rsidP="004E5B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2E559F8" w14:textId="77777777" w:rsidR="004E5B98" w:rsidRDefault="004E5B98" w:rsidP="004E5B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B96CCA" w14:textId="77777777" w:rsidR="004E5B98" w:rsidRDefault="004E5B98" w:rsidP="004E5B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B8F583A" w14:textId="77777777" w:rsidR="004E5B98" w:rsidRDefault="004E5B98" w:rsidP="004E5B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538708E" w14:textId="77777777" w:rsidR="004E5B98" w:rsidRDefault="004E5B98" w:rsidP="004E5B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142B600" w14:textId="77777777" w:rsidR="004E5B98" w:rsidRDefault="004E5B98" w:rsidP="004E5B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74D039A" w14:textId="77777777" w:rsidR="004E5B98" w:rsidRDefault="004E5B98" w:rsidP="004E5B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0901079" w14:textId="77777777" w:rsidR="004E5B98" w:rsidRDefault="004E5B98" w:rsidP="004E5B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1D4D084" w14:textId="77777777" w:rsidR="004E5B98" w:rsidRDefault="004E5B98" w:rsidP="004E5B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C503AA3" w14:textId="77777777" w:rsidR="004E5B98" w:rsidRDefault="004E5B98" w:rsidP="004E5B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CE63B3B" w14:textId="77777777" w:rsidR="004E5B98" w:rsidRDefault="004E5B98" w:rsidP="004E5B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77B333B" w14:textId="77777777" w:rsidR="004E5B98" w:rsidRDefault="004E5B98" w:rsidP="004E5B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C692E62" w14:textId="77777777" w:rsidR="004E5B98" w:rsidRDefault="004E5B98" w:rsidP="004E5B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A25382D" w14:textId="77777777" w:rsidR="004E5B98" w:rsidRDefault="004E5B98" w:rsidP="004E5B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E8D044" w14:textId="77777777" w:rsidR="004E5B98" w:rsidRDefault="004E5B98" w:rsidP="004E5B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E8AAA34" w14:textId="77777777" w:rsidR="004E5B98" w:rsidRDefault="004E5B98" w:rsidP="004E5B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8B05D24" w14:textId="77777777" w:rsidR="004E5B98" w:rsidRDefault="004E5B98" w:rsidP="004E5B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0F1F629" w14:textId="77777777" w:rsidR="004E5B98" w:rsidRDefault="004E5B98" w:rsidP="004E5B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D7D52B2" w14:textId="77777777" w:rsidR="004E5B98" w:rsidRDefault="004E5B98" w:rsidP="004E5B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BDA3B4C" w14:textId="77777777" w:rsidR="004E5B98" w:rsidRDefault="004E5B98" w:rsidP="004E5B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E21BB23" w14:textId="77777777" w:rsidR="004E5B98" w:rsidRDefault="004E5B98" w:rsidP="004E5B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F14F02D" w14:textId="77777777" w:rsidR="004E5B98" w:rsidRDefault="004E5B98" w:rsidP="004E5B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4ECC9C" w14:textId="77777777" w:rsidR="004E5B98" w:rsidRDefault="004E5B98" w:rsidP="004E5B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0C437C" w14:textId="77777777" w:rsidR="004E5B98" w:rsidRDefault="004E5B98" w:rsidP="004E5B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C85921B" w14:textId="77777777" w:rsidR="004E5B98" w:rsidRDefault="004E5B98" w:rsidP="004E5B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B432081" w14:textId="77777777" w:rsidR="004E5B98" w:rsidRDefault="004E5B98" w:rsidP="004E5B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942B0BB" w14:textId="77777777" w:rsidR="004E5B98" w:rsidRDefault="004E5B98" w:rsidP="004E5B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68905526">
    <w:abstractNumId w:val="19"/>
  </w:num>
  <w:num w:numId="2" w16cid:durableId="193416858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0628657">
    <w:abstractNumId w:val="29"/>
  </w:num>
  <w:num w:numId="4" w16cid:durableId="1547259807">
    <w:abstractNumId w:val="11"/>
  </w:num>
  <w:num w:numId="5" w16cid:durableId="1397047651">
    <w:abstractNumId w:val="30"/>
  </w:num>
  <w:num w:numId="6" w16cid:durableId="781728079">
    <w:abstractNumId w:val="32"/>
  </w:num>
  <w:num w:numId="7" w16cid:durableId="1261720846">
    <w:abstractNumId w:val="35"/>
  </w:num>
  <w:num w:numId="8" w16cid:durableId="891885437">
    <w:abstractNumId w:val="25"/>
  </w:num>
  <w:num w:numId="9" w16cid:durableId="1482310968">
    <w:abstractNumId w:val="39"/>
  </w:num>
  <w:num w:numId="10" w16cid:durableId="965350823">
    <w:abstractNumId w:val="27"/>
  </w:num>
  <w:num w:numId="11" w16cid:durableId="1295213365">
    <w:abstractNumId w:val="6"/>
  </w:num>
  <w:num w:numId="12" w16cid:durableId="843401892">
    <w:abstractNumId w:val="10"/>
  </w:num>
  <w:num w:numId="13" w16cid:durableId="924454845">
    <w:abstractNumId w:val="14"/>
  </w:num>
  <w:num w:numId="14" w16cid:durableId="1782914394">
    <w:abstractNumId w:val="40"/>
  </w:num>
  <w:num w:numId="15" w16cid:durableId="1110590262">
    <w:abstractNumId w:val="13"/>
  </w:num>
  <w:num w:numId="16" w16cid:durableId="889728984">
    <w:abstractNumId w:val="9"/>
  </w:num>
  <w:num w:numId="17" w16cid:durableId="843399898">
    <w:abstractNumId w:val="37"/>
  </w:num>
  <w:num w:numId="18" w16cid:durableId="1545291819">
    <w:abstractNumId w:val="28"/>
  </w:num>
  <w:num w:numId="19" w16cid:durableId="1553494302">
    <w:abstractNumId w:val="23"/>
  </w:num>
  <w:num w:numId="20" w16cid:durableId="1778213684">
    <w:abstractNumId w:val="26"/>
  </w:num>
  <w:num w:numId="21" w16cid:durableId="461658814">
    <w:abstractNumId w:val="20"/>
  </w:num>
  <w:num w:numId="22" w16cid:durableId="113142343">
    <w:abstractNumId w:val="0"/>
  </w:num>
  <w:num w:numId="23" w16cid:durableId="1941529437">
    <w:abstractNumId w:val="38"/>
  </w:num>
  <w:num w:numId="24" w16cid:durableId="934753298">
    <w:abstractNumId w:val="18"/>
  </w:num>
  <w:num w:numId="25" w16cid:durableId="1141268193">
    <w:abstractNumId w:val="3"/>
  </w:num>
  <w:num w:numId="26" w16cid:durableId="694428242">
    <w:abstractNumId w:val="31"/>
  </w:num>
  <w:num w:numId="27" w16cid:durableId="12615283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9190979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05764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2381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95419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011956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0657736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88688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90326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18940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436843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994452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68021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020807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213334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790571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593101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40844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639258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623583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761313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016802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D1C51"/>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D799D"/>
    <w:rsid w:val="003F1749"/>
    <w:rsid w:val="00496551"/>
    <w:rsid w:val="004A692C"/>
    <w:rsid w:val="004C4EC3"/>
    <w:rsid w:val="004E5B98"/>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1C51"/>
    <w:rsid w:val="007D5E5A"/>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27FB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B61485"/>
  <w15:chartTrackingRefBased/>
  <w15:docId w15:val="{ED1B0E64-9608-4AA4-8C49-87D93FC5C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5B9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E5B9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3397</Words>
  <Characters>22709</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26054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2023-10-17T12:49:00Z</dcterms:created>
  <dcterms:modified xsi:type="dcterms:W3CDTF">2023-10-17T12:51:00Z</dcterms:modified>
</cp:coreProperties>
</file>