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BE348" w14:textId="0FBA62E8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5A5B2363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5696BD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85A55D7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9C115D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530B15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EDCE67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B833CA7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4BA9415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76E62">
        <w:rPr>
          <w:sz w:val="22"/>
          <w:lang w:val="en-US"/>
        </w:rPr>
        <w:t>……………………………………………………………………………………………..</w:t>
      </w:r>
    </w:p>
    <w:p w14:paraId="54CFB30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76E62">
        <w:rPr>
          <w:sz w:val="22"/>
          <w:lang w:val="en-US"/>
        </w:rPr>
        <w:t>…………………………………………………………………………………………….</w:t>
      </w:r>
    </w:p>
    <w:p w14:paraId="3F152097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890080A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891308A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FFEDDC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25863D24" w14:textId="41810E59" w:rsidR="000F3509" w:rsidRPr="000F3509" w:rsidRDefault="000F3509" w:rsidP="00A01521">
      <w:pPr>
        <w:ind w:right="-110"/>
        <w:rPr>
          <w:b/>
        </w:rPr>
      </w:pPr>
      <w:r w:rsidRPr="000F3509">
        <w:rPr>
          <w:b/>
        </w:rPr>
        <w:t xml:space="preserve">Akademia Górniczo </w:t>
      </w:r>
      <w:r w:rsidR="00D35014">
        <w:rPr>
          <w:b/>
        </w:rPr>
        <w:t>–</w:t>
      </w:r>
      <w:r w:rsidRPr="000F3509">
        <w:rPr>
          <w:b/>
        </w:rPr>
        <w:t xml:space="preserve"> Hutnicza</w:t>
      </w:r>
      <w:r w:rsidR="00D35014">
        <w:rPr>
          <w:b/>
        </w:rPr>
        <w:t xml:space="preserve"> </w:t>
      </w:r>
      <w:r w:rsidRPr="000F3509">
        <w:rPr>
          <w:b/>
        </w:rPr>
        <w:t>im. Stanisława Staszica w Krakowie</w:t>
      </w:r>
    </w:p>
    <w:p w14:paraId="29E45017" w14:textId="77777777" w:rsidR="00A01521" w:rsidRDefault="000F3509" w:rsidP="00A01521">
      <w:pPr>
        <w:ind w:right="-110"/>
        <w:rPr>
          <w:b/>
        </w:rPr>
      </w:pPr>
      <w:r w:rsidRPr="000F3509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7EC01A27" w14:textId="20BAEFFA" w:rsidR="00A01521" w:rsidRDefault="000F3509" w:rsidP="00D35014">
      <w:pPr>
        <w:ind w:right="-110"/>
        <w:rPr>
          <w:b/>
        </w:rPr>
      </w:pPr>
      <w:r w:rsidRPr="000F3509">
        <w:rPr>
          <w:b/>
        </w:rPr>
        <w:t>Al. Mickiewicza</w:t>
      </w:r>
      <w:r w:rsidR="00A01521">
        <w:rPr>
          <w:b/>
        </w:rPr>
        <w:t xml:space="preserve"> </w:t>
      </w:r>
      <w:r w:rsidRPr="000F3509">
        <w:rPr>
          <w:b/>
        </w:rPr>
        <w:t>30</w:t>
      </w:r>
      <w:r w:rsidR="00D35014">
        <w:rPr>
          <w:b/>
        </w:rPr>
        <w:t xml:space="preserve">, </w:t>
      </w:r>
      <w:r w:rsidRPr="000F3509">
        <w:rPr>
          <w:b/>
        </w:rPr>
        <w:t>30-059</w:t>
      </w:r>
      <w:r w:rsidR="00A01521">
        <w:rPr>
          <w:b/>
        </w:rPr>
        <w:t xml:space="preserve"> </w:t>
      </w:r>
      <w:r w:rsidRPr="000F3509">
        <w:rPr>
          <w:b/>
        </w:rPr>
        <w:t>Kraków</w:t>
      </w:r>
      <w:r w:rsidR="00A01521">
        <w:rPr>
          <w:b/>
        </w:rPr>
        <w:t xml:space="preserve">,  </w:t>
      </w:r>
    </w:p>
    <w:p w14:paraId="2AB83AB6" w14:textId="77777777" w:rsidR="00A01521" w:rsidRDefault="00A01521" w:rsidP="00A01521">
      <w:pPr>
        <w:ind w:firstLine="3969"/>
        <w:rPr>
          <w:b/>
        </w:rPr>
      </w:pPr>
    </w:p>
    <w:p w14:paraId="78B12B5C" w14:textId="77777777"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F3509" w:rsidRPr="000F3509">
        <w:rPr>
          <w:b/>
        </w:rPr>
        <w:t>dostawa komputerów przenośnych 2 sztuki WIMIR - KC-zp.272-685/23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FD9610F" w14:textId="77777777" w:rsidR="00A01521" w:rsidRDefault="00A01521" w:rsidP="00A01521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35014" w14:paraId="4E6A1C7C" w14:textId="77777777" w:rsidTr="00D3501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C201B" w14:textId="77777777" w:rsidR="00D35014" w:rsidRDefault="00D350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086715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6737BE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246D1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59F3B51D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77F6AB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3EF5DC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086AB697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EB8524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665F7817" w14:textId="77777777" w:rsidR="00D35014" w:rsidRDefault="00D350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8EE52B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FFA8D9E" w14:textId="77777777" w:rsidR="00D35014" w:rsidRDefault="00D350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0A17CEED" w14:textId="77777777" w:rsidR="00D35014" w:rsidRDefault="00D35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35014" w14:paraId="16C972F8" w14:textId="77777777" w:rsidTr="00D3501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D39856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880C88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55AFD2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46F337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ED5C59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FC943A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CF635E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23CF03" w14:textId="77777777" w:rsidR="00D35014" w:rsidRDefault="00D350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35014" w14:paraId="26A7EDA5" w14:textId="77777777" w:rsidTr="00D3501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5582" w14:textId="77777777" w:rsidR="00D35014" w:rsidRDefault="00D350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25A9" w14:textId="19CC84D3" w:rsidR="00D35014" w:rsidRDefault="00D35014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 xml:space="preserve">Komputer </w:t>
            </w:r>
            <w:r>
              <w:rPr>
                <w:b/>
                <w:sz w:val="18"/>
                <w:szCs w:val="18"/>
              </w:rPr>
              <w:t>przenośny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782C" w14:textId="77777777" w:rsidR="00D35014" w:rsidRDefault="00D350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F72B" w14:textId="38E19A72" w:rsidR="00D35014" w:rsidRDefault="00D350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F586" w14:textId="77777777" w:rsidR="00D35014" w:rsidRDefault="00D3501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0BC5" w14:textId="77777777" w:rsidR="00D35014" w:rsidRDefault="00D3501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A423C" w14:textId="77777777" w:rsidR="00D35014" w:rsidRDefault="00D3501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ABBE15" w14:textId="77777777" w:rsidR="00D35014" w:rsidRDefault="00D35014">
            <w:pPr>
              <w:ind w:right="425"/>
              <w:rPr>
                <w:sz w:val="22"/>
                <w:szCs w:val="22"/>
              </w:rPr>
            </w:pPr>
          </w:p>
        </w:tc>
      </w:tr>
      <w:tr w:rsidR="00D35014" w14:paraId="0AC85D73" w14:textId="77777777" w:rsidTr="00D35014">
        <w:trPr>
          <w:trHeight w:val="527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35E11B" w14:textId="77777777" w:rsidR="00D35014" w:rsidRDefault="00D35014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00982CD" w14:textId="77777777" w:rsidR="00D35014" w:rsidRDefault="00D35014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7EBE2F1" w14:textId="77777777" w:rsidR="00D35014" w:rsidRDefault="00D35014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03AD" w14:textId="77777777" w:rsidR="00D35014" w:rsidRDefault="00D3501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8FF2AB" w14:textId="77777777" w:rsidR="00D35014" w:rsidRDefault="00D3501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5D5667" w14:textId="77777777" w:rsidR="00D35014" w:rsidRDefault="00D35014">
            <w:pPr>
              <w:ind w:right="425"/>
              <w:rPr>
                <w:sz w:val="22"/>
                <w:szCs w:val="22"/>
              </w:rPr>
            </w:pPr>
          </w:p>
        </w:tc>
      </w:tr>
      <w:tr w:rsidR="00D35014" w14:paraId="51BF819D" w14:textId="77777777" w:rsidTr="00D3501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B5C8D0" w14:textId="77777777" w:rsidR="00D35014" w:rsidRDefault="00D350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FE5AAB5" w14:textId="77777777" w:rsidR="00D35014" w:rsidRDefault="00D35014">
            <w:pPr>
              <w:rPr>
                <w:sz w:val="20"/>
                <w:szCs w:val="20"/>
              </w:rPr>
            </w:pPr>
          </w:p>
          <w:p w14:paraId="18D29EC0" w14:textId="77777777" w:rsidR="00D35014" w:rsidRDefault="00D350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6320D9AE" w14:textId="77777777" w:rsidR="00D35014" w:rsidRDefault="00D3501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CF4F" w14:textId="77777777" w:rsidR="00D35014" w:rsidRDefault="00D3501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5D0781" w14:textId="77777777" w:rsidR="00D35014" w:rsidRDefault="00D3501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F5B8CE" w14:textId="77777777" w:rsidR="00D35014" w:rsidRDefault="00D35014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ADC4884" w14:textId="77777777" w:rsidR="00D35014" w:rsidRDefault="00D35014" w:rsidP="00D35014">
      <w:pPr>
        <w:widowControl w:val="0"/>
        <w:ind w:right="1"/>
        <w:jc w:val="both"/>
        <w:rPr>
          <w:b/>
          <w:sz w:val="22"/>
          <w:szCs w:val="22"/>
        </w:rPr>
      </w:pPr>
    </w:p>
    <w:p w14:paraId="2FD6B9AF" w14:textId="77777777" w:rsidR="00D35014" w:rsidRDefault="00D35014" w:rsidP="00D3501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………. dni od daty podpisania umowy </w:t>
      </w:r>
      <w:r>
        <w:rPr>
          <w:b/>
          <w:bCs/>
          <w:sz w:val="22"/>
          <w:szCs w:val="22"/>
        </w:rPr>
        <w:t>(</w:t>
      </w:r>
      <w:r>
        <w:rPr>
          <w:b/>
          <w:bCs/>
          <w:sz w:val="22"/>
          <w:szCs w:val="22"/>
          <w:highlight w:val="yellow"/>
        </w:rPr>
        <w:t>Kryterium oceny ofert</w:t>
      </w:r>
      <w:r>
        <w:rPr>
          <w:b/>
          <w:bCs/>
          <w:sz w:val="22"/>
          <w:szCs w:val="22"/>
        </w:rPr>
        <w:t xml:space="preserve">) </w:t>
      </w:r>
    </w:p>
    <w:p w14:paraId="5B9E3E39" w14:textId="77777777" w:rsidR="00D35014" w:rsidRDefault="00D35014" w:rsidP="00D3501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…………………. miesięcy ( </w:t>
      </w:r>
    </w:p>
    <w:p w14:paraId="60C5EDC4" w14:textId="77777777" w:rsidR="00D35014" w:rsidRDefault="00D35014" w:rsidP="00D35014">
      <w:pPr>
        <w:tabs>
          <w:tab w:val="left" w:pos="426"/>
        </w:tabs>
        <w:jc w:val="both"/>
        <w:rPr>
          <w:sz w:val="22"/>
          <w:szCs w:val="22"/>
        </w:rPr>
      </w:pPr>
    </w:p>
    <w:p w14:paraId="243F68F9" w14:textId="77777777" w:rsidR="00D35014" w:rsidRDefault="00D35014" w:rsidP="00D3501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FAADA18" w14:textId="77777777" w:rsidR="00D35014" w:rsidRDefault="00D35014" w:rsidP="00D3501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87DA90E" w14:textId="77777777" w:rsidR="00D35014" w:rsidRDefault="00D35014" w:rsidP="00D3501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17CB4BDD" w14:textId="77777777" w:rsidR="00D35014" w:rsidRDefault="00D35014" w:rsidP="00D35014">
      <w:pPr>
        <w:jc w:val="both"/>
        <w:rPr>
          <w:sz w:val="22"/>
          <w:szCs w:val="22"/>
        </w:rPr>
      </w:pPr>
    </w:p>
    <w:p w14:paraId="6D2A2597" w14:textId="77777777" w:rsidR="00D35014" w:rsidRDefault="00D35014" w:rsidP="00D3501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4F0F690" w14:textId="77777777" w:rsidR="00D35014" w:rsidRDefault="00D35014" w:rsidP="00D3501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2FAA96" w14:textId="77777777" w:rsidR="00D35014" w:rsidRDefault="00D35014" w:rsidP="00D350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EAFFFC7" w14:textId="77777777" w:rsidR="00D35014" w:rsidRPr="00D35014" w:rsidRDefault="00D35014" w:rsidP="00D35014">
      <w:pPr>
        <w:numPr>
          <w:ilvl w:val="0"/>
          <w:numId w:val="1"/>
        </w:numPr>
        <w:rPr>
          <w:sz w:val="22"/>
          <w:szCs w:val="22"/>
        </w:rPr>
      </w:pPr>
      <w:r w:rsidRPr="00D35014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0F4537B" w14:textId="77777777" w:rsidR="00D35014" w:rsidRDefault="00D35014" w:rsidP="00D350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335585" w14:textId="77777777" w:rsidR="00D35014" w:rsidRDefault="00D35014" w:rsidP="00D350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64C63A" w14:textId="77777777" w:rsidR="00D35014" w:rsidRDefault="00D35014" w:rsidP="00D350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158306" w14:textId="77777777" w:rsidR="00D35014" w:rsidRDefault="00D35014" w:rsidP="00D350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D35014" w14:paraId="7053493A" w14:textId="77777777" w:rsidTr="00D350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062DB" w14:textId="77777777" w:rsidR="00D35014" w:rsidRDefault="00D350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D580F" w14:textId="77777777" w:rsidR="00D35014" w:rsidRDefault="00D350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B57EB85" w14:textId="77777777" w:rsidR="00D35014" w:rsidRDefault="00D350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356BB" w14:textId="77777777" w:rsidR="00D35014" w:rsidRDefault="00D350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35014" w14:paraId="66E4F375" w14:textId="77777777" w:rsidTr="00D350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D3BAB" w14:textId="77777777" w:rsidR="00D35014" w:rsidRDefault="00D3501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6E3DD" w14:textId="77777777" w:rsidR="00D35014" w:rsidRDefault="00D350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07FD6" w14:textId="77777777" w:rsidR="00D35014" w:rsidRDefault="00D350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85CAA9D" w14:textId="77777777" w:rsidR="00D35014" w:rsidRDefault="00D35014" w:rsidP="00D350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0A4472" w14:textId="77777777" w:rsidR="00D35014" w:rsidRDefault="00D35014" w:rsidP="00D3501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2F08330" w14:textId="77777777" w:rsidR="00D35014" w:rsidRDefault="00D35014" w:rsidP="00D3501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7FE57DA2" w14:textId="77777777" w:rsidR="00D35014" w:rsidRDefault="00D35014" w:rsidP="00D3501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211AEB5" w14:textId="77777777" w:rsidR="00D35014" w:rsidRDefault="00D35014" w:rsidP="00D3501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B681D2A" w14:textId="77777777" w:rsidR="00D35014" w:rsidRDefault="00D35014" w:rsidP="00D350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4338BB5" w14:textId="77777777" w:rsidR="00D35014" w:rsidRDefault="00D35014" w:rsidP="00D3501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83621D" w14:textId="77777777" w:rsidR="00D35014" w:rsidRDefault="00D35014" w:rsidP="00D350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357D7AF" w14:textId="77777777" w:rsidR="00D35014" w:rsidRDefault="00D35014" w:rsidP="00D3501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FA5D06" w14:textId="77777777" w:rsidR="00D35014" w:rsidRDefault="00D35014" w:rsidP="00D3501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4D1A949" w14:textId="77777777" w:rsidR="00D35014" w:rsidRDefault="00D35014" w:rsidP="00D35014">
      <w:pPr>
        <w:jc w:val="both"/>
        <w:rPr>
          <w:sz w:val="22"/>
          <w:szCs w:val="22"/>
        </w:rPr>
      </w:pPr>
    </w:p>
    <w:p w14:paraId="2A584BE8" w14:textId="77777777" w:rsidR="00D35014" w:rsidRDefault="00D35014" w:rsidP="00D3501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C5FD7D8" w14:textId="77777777" w:rsidR="00B62F32" w:rsidRPr="00A01521" w:rsidRDefault="00B62F32" w:rsidP="00D35014">
      <w:pPr>
        <w:widowControl w:val="0"/>
        <w:spacing w:line="264" w:lineRule="auto"/>
        <w:ind w:right="1"/>
      </w:pPr>
    </w:p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77A0B" w14:textId="77777777" w:rsidR="00E75A0B" w:rsidRDefault="00E75A0B">
      <w:r>
        <w:separator/>
      </w:r>
    </w:p>
  </w:endnote>
  <w:endnote w:type="continuationSeparator" w:id="0">
    <w:p w14:paraId="56736CDD" w14:textId="77777777" w:rsidR="00E75A0B" w:rsidRDefault="00E7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53CC5" w14:textId="77777777" w:rsidR="000F3509" w:rsidRDefault="000F35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7F8F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24AA" w14:textId="77777777" w:rsidR="000F3509" w:rsidRDefault="000F35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869CB" w14:textId="77777777" w:rsidR="00E75A0B" w:rsidRDefault="00E75A0B">
      <w:r>
        <w:separator/>
      </w:r>
    </w:p>
  </w:footnote>
  <w:footnote w:type="continuationSeparator" w:id="0">
    <w:p w14:paraId="697CD24D" w14:textId="77777777" w:rsidR="00E75A0B" w:rsidRDefault="00E75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2982B" w14:textId="77777777" w:rsidR="000F3509" w:rsidRDefault="000F3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6E0C7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B87A3" w14:textId="77777777" w:rsidR="000F3509" w:rsidRDefault="000F35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60189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71744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4213324">
    <w:abstractNumId w:val="1"/>
  </w:num>
  <w:num w:numId="4" w16cid:durableId="1998417332">
    <w:abstractNumId w:val="0"/>
  </w:num>
  <w:num w:numId="5" w16cid:durableId="1729496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A0B"/>
    <w:rsid w:val="00036968"/>
    <w:rsid w:val="0004196C"/>
    <w:rsid w:val="000F3509"/>
    <w:rsid w:val="00113376"/>
    <w:rsid w:val="00176E62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7D7D7E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35014"/>
    <w:rsid w:val="00D91D60"/>
    <w:rsid w:val="00DD32CA"/>
    <w:rsid w:val="00E26D19"/>
    <w:rsid w:val="00E75A0B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54DCC73D"/>
  <w15:chartTrackingRefBased/>
  <w15:docId w15:val="{9697B53B-9112-48EA-B99F-B5528569C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FBB5D-4160-4E30-8BCC-59AFD388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2023-11-13T08:57:00Z</dcterms:created>
  <dcterms:modified xsi:type="dcterms:W3CDTF">2023-11-13T08:57:00Z</dcterms:modified>
</cp:coreProperties>
</file>