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F19E8" w14:textId="67797CC5" w:rsidR="006676AE" w:rsidRPr="00251F14" w:rsidRDefault="006676AE" w:rsidP="006676AE">
      <w:pPr>
        <w:pStyle w:val="Nagwek4"/>
        <w:rPr>
          <w:bCs/>
          <w:i w:val="0"/>
          <w:sz w:val="20"/>
        </w:rPr>
      </w:pPr>
      <w:r w:rsidRPr="00251F14">
        <w:rPr>
          <w:bCs/>
          <w:i w:val="0"/>
          <w:sz w:val="20"/>
        </w:rPr>
        <w:t xml:space="preserve">Załącznik nr </w:t>
      </w:r>
      <w:r w:rsidR="00251F14" w:rsidRPr="00251F14">
        <w:rPr>
          <w:bCs/>
          <w:i w:val="0"/>
          <w:sz w:val="20"/>
        </w:rPr>
        <w:t>9</w:t>
      </w:r>
      <w:r w:rsidR="00B36ABD" w:rsidRPr="00251F14">
        <w:rPr>
          <w:bCs/>
          <w:i w:val="0"/>
          <w:sz w:val="20"/>
        </w:rPr>
        <w:t xml:space="preserve"> do SWZ</w:t>
      </w:r>
    </w:p>
    <w:p w14:paraId="78D1C939" w14:textId="77777777" w:rsidR="005103B9" w:rsidRPr="00251F1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32177EF" w14:textId="77777777" w:rsidR="00C4103F" w:rsidRPr="00251F14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51F14">
        <w:rPr>
          <w:rFonts w:ascii="Times New Roman" w:hAnsi="Times New Roman"/>
          <w:b/>
          <w:sz w:val="20"/>
          <w:szCs w:val="20"/>
        </w:rPr>
        <w:t>Zamawiający</w:t>
      </w:r>
      <w:r w:rsidR="007936D6" w:rsidRPr="00251F14">
        <w:rPr>
          <w:rFonts w:ascii="Times New Roman" w:hAnsi="Times New Roman"/>
          <w:b/>
          <w:sz w:val="20"/>
          <w:szCs w:val="20"/>
        </w:rPr>
        <w:t>:</w:t>
      </w:r>
    </w:p>
    <w:p w14:paraId="5602D8C6" w14:textId="77777777" w:rsidR="006676AE" w:rsidRPr="00251F14" w:rsidRDefault="00D22B7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GMINA NIEPOŁOMICE</w:t>
      </w:r>
    </w:p>
    <w:p w14:paraId="464312AC" w14:textId="77777777" w:rsidR="006676AE" w:rsidRPr="00251F14" w:rsidRDefault="00D22B7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Pl. Zwycięstwa</w:t>
      </w:r>
      <w:r w:rsidR="006676AE" w:rsidRPr="00251F14">
        <w:rPr>
          <w:sz w:val="20"/>
          <w:szCs w:val="20"/>
        </w:rPr>
        <w:t xml:space="preserve"> </w:t>
      </w:r>
      <w:r w:rsidRPr="00251F14">
        <w:rPr>
          <w:sz w:val="20"/>
          <w:szCs w:val="20"/>
        </w:rPr>
        <w:t>13</w:t>
      </w:r>
      <w:r w:rsidR="006676AE" w:rsidRPr="00251F14">
        <w:rPr>
          <w:sz w:val="20"/>
          <w:szCs w:val="20"/>
        </w:rPr>
        <w:t xml:space="preserve"> </w:t>
      </w:r>
    </w:p>
    <w:p w14:paraId="16303C29" w14:textId="77777777" w:rsidR="00F90CD1" w:rsidRPr="00251F14" w:rsidRDefault="00D22B7D" w:rsidP="006C4CCD">
      <w:pPr>
        <w:pStyle w:val="Tekstpodstawowy"/>
        <w:spacing w:after="0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32-005</w:t>
      </w:r>
      <w:r w:rsidR="006676AE" w:rsidRPr="00251F14">
        <w:rPr>
          <w:sz w:val="20"/>
          <w:szCs w:val="20"/>
        </w:rPr>
        <w:t xml:space="preserve"> </w:t>
      </w:r>
      <w:r w:rsidRPr="00251F14">
        <w:rPr>
          <w:sz w:val="20"/>
          <w:szCs w:val="20"/>
        </w:rPr>
        <w:t>Niepołomice</w:t>
      </w:r>
    </w:p>
    <w:p w14:paraId="09488106" w14:textId="12EB7B25" w:rsidR="00C4103F" w:rsidRPr="00251F14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51F14" w14:paraId="460606FD" w14:textId="77777777" w:rsidTr="00252642">
        <w:tc>
          <w:tcPr>
            <w:tcW w:w="2800" w:type="dxa"/>
            <w:shd w:val="clear" w:color="auto" w:fill="auto"/>
          </w:tcPr>
          <w:p w14:paraId="3D8A777B" w14:textId="77777777" w:rsidR="006F0A84" w:rsidRPr="00251F14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51F1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167B49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D844B93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7543F1E" w14:textId="77777777" w:rsidR="006F0A84" w:rsidRPr="00251F14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251F14" w14:paraId="31875A9B" w14:textId="77777777" w:rsidTr="00252642">
        <w:tc>
          <w:tcPr>
            <w:tcW w:w="2800" w:type="dxa"/>
            <w:shd w:val="clear" w:color="auto" w:fill="auto"/>
          </w:tcPr>
          <w:p w14:paraId="7046EE60" w14:textId="77777777" w:rsidR="006F0A84" w:rsidRPr="00251F14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33CA3D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9E27F9F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46BB2C" w14:textId="77777777" w:rsidR="006F0A84" w:rsidRPr="00251F14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51F1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0ABBB0F" w14:textId="77777777" w:rsidR="006F0A84" w:rsidRPr="00251F14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2B7D" w:rsidRPr="00251F14" w14:paraId="0C0DDB1D" w14:textId="77777777" w:rsidTr="003B2C14">
        <w:tc>
          <w:tcPr>
            <w:tcW w:w="9104" w:type="dxa"/>
            <w:shd w:val="clear" w:color="auto" w:fill="D9D9D9"/>
          </w:tcPr>
          <w:p w14:paraId="4734049E" w14:textId="77777777" w:rsidR="00D22B7D" w:rsidRPr="00251F14" w:rsidRDefault="00D22B7D" w:rsidP="003B2C1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1A1F6E5" w14:textId="77777777" w:rsidR="00D22B7D" w:rsidRPr="00251F14" w:rsidRDefault="00D22B7D" w:rsidP="003B2C1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51F1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51F14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251F1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51F1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D896C56" w14:textId="77777777" w:rsidR="00D22B7D" w:rsidRPr="00251F14" w:rsidRDefault="00D22B7D" w:rsidP="003B2C1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51F1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51F1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51F14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A9BA009" w14:textId="77777777" w:rsidR="00766D1F" w:rsidRPr="00251F14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Na potrzeby postę</w:t>
      </w:r>
      <w:r w:rsidR="008D0487" w:rsidRPr="00251F1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51F14">
        <w:rPr>
          <w:rFonts w:ascii="Times New Roman" w:hAnsi="Times New Roman"/>
          <w:sz w:val="20"/>
          <w:szCs w:val="20"/>
        </w:rPr>
        <w:t>zamówienia publiczn</w:t>
      </w:r>
      <w:r w:rsidR="00FB403C" w:rsidRPr="00251F14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51F14" w14:paraId="60C3983E" w14:textId="77777777" w:rsidTr="00252642">
        <w:tc>
          <w:tcPr>
            <w:tcW w:w="2269" w:type="dxa"/>
            <w:shd w:val="clear" w:color="auto" w:fill="auto"/>
          </w:tcPr>
          <w:p w14:paraId="0F572B1A" w14:textId="77777777" w:rsidR="00FB403C" w:rsidRPr="00251F14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1D2FE8" w14:textId="77777777" w:rsidR="00FB403C" w:rsidRPr="00251F14" w:rsidRDefault="00D22B7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  <w:r w:rsidR="00FB403C"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22B7D" w:rsidRPr="00251F14" w14:paraId="45F4E5E3" w14:textId="77777777" w:rsidTr="003B2C14">
        <w:tc>
          <w:tcPr>
            <w:tcW w:w="2269" w:type="dxa"/>
            <w:shd w:val="clear" w:color="auto" w:fill="auto"/>
          </w:tcPr>
          <w:p w14:paraId="4AB46EDF" w14:textId="77777777" w:rsidR="00D22B7D" w:rsidRPr="00251F14" w:rsidRDefault="00D22B7D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0E2D84" w14:textId="77777777" w:rsidR="00D22B7D" w:rsidRPr="00251F14" w:rsidRDefault="00D22B7D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ZP.271.34.2023</w:t>
            </w:r>
          </w:p>
        </w:tc>
      </w:tr>
    </w:tbl>
    <w:p w14:paraId="5F241380" w14:textId="77777777" w:rsidR="00FB403C" w:rsidRPr="00251F14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0CEDC5" w14:textId="77777777" w:rsidR="00F90CD1" w:rsidRPr="00251F1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 xml:space="preserve">prowadzonego przez </w:t>
      </w:r>
      <w:r w:rsidR="00D22B7D" w:rsidRPr="00251F14">
        <w:rPr>
          <w:rFonts w:ascii="Times New Roman" w:hAnsi="Times New Roman"/>
          <w:b/>
          <w:sz w:val="20"/>
          <w:szCs w:val="20"/>
        </w:rPr>
        <w:t>GMINA NIEPOŁOMICE</w:t>
      </w:r>
      <w:r w:rsidRPr="00251F14">
        <w:rPr>
          <w:rFonts w:ascii="Times New Roman" w:hAnsi="Times New Roman"/>
          <w:b/>
          <w:sz w:val="20"/>
          <w:szCs w:val="20"/>
        </w:rPr>
        <w:t>,</w:t>
      </w:r>
      <w:r w:rsidR="002B2AD9" w:rsidRPr="00251F14">
        <w:rPr>
          <w:rFonts w:ascii="Times New Roman" w:hAnsi="Times New Roman"/>
          <w:sz w:val="20"/>
          <w:szCs w:val="20"/>
        </w:rPr>
        <w:t xml:space="preserve"> </w:t>
      </w:r>
      <w:r w:rsidR="00E65685" w:rsidRPr="00251F14">
        <w:rPr>
          <w:rFonts w:ascii="Times New Roman" w:hAnsi="Times New Roman"/>
          <w:sz w:val="20"/>
          <w:szCs w:val="20"/>
        </w:rPr>
        <w:t>oświa</w:t>
      </w:r>
      <w:r w:rsidR="00825A09" w:rsidRPr="00251F14">
        <w:rPr>
          <w:rFonts w:ascii="Times New Roman" w:hAnsi="Times New Roman"/>
          <w:sz w:val="20"/>
          <w:szCs w:val="20"/>
        </w:rPr>
        <w:t>dczam</w:t>
      </w:r>
      <w:r w:rsidR="00E65685" w:rsidRPr="00251F14">
        <w:rPr>
          <w:rFonts w:ascii="Times New Roman" w:hAnsi="Times New Roman"/>
          <w:sz w:val="20"/>
          <w:szCs w:val="20"/>
        </w:rPr>
        <w:t>,</w:t>
      </w:r>
      <w:r w:rsidR="002B2AD9" w:rsidRPr="00251F1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1F14" w14:paraId="5BD2037A" w14:textId="77777777" w:rsidTr="00650D6C">
        <w:tc>
          <w:tcPr>
            <w:tcW w:w="9104" w:type="dxa"/>
            <w:shd w:val="clear" w:color="auto" w:fill="D9D9D9"/>
          </w:tcPr>
          <w:p w14:paraId="390A50FE" w14:textId="77777777" w:rsidR="00E50194" w:rsidRPr="00251F1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2DC4C0B" w14:textId="77777777" w:rsidR="00C113BF" w:rsidRPr="00251F14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51F14">
        <w:rPr>
          <w:rFonts w:ascii="Times New Roman" w:hAnsi="Times New Roman"/>
          <w:sz w:val="20"/>
          <w:szCs w:val="20"/>
        </w:rPr>
        <w:t xml:space="preserve">dstawie </w:t>
      </w:r>
      <w:r w:rsidR="002C4137" w:rsidRPr="00251F1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51F14">
        <w:rPr>
          <w:rFonts w:ascii="Times New Roman" w:hAnsi="Times New Roman"/>
          <w:sz w:val="20"/>
          <w:szCs w:val="20"/>
        </w:rPr>
        <w:t>108</w:t>
      </w:r>
      <w:r w:rsidR="002C4137" w:rsidRPr="00251F14">
        <w:rPr>
          <w:rFonts w:ascii="Times New Roman" w:hAnsi="Times New Roman"/>
          <w:sz w:val="20"/>
          <w:szCs w:val="20"/>
        </w:rPr>
        <w:t xml:space="preserve"> ust 1 </w:t>
      </w:r>
      <w:r w:rsidRPr="00251F14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251F14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251F14">
        <w:rPr>
          <w:rFonts w:ascii="Times New Roman" w:hAnsi="Times New Roman"/>
          <w:sz w:val="20"/>
          <w:szCs w:val="20"/>
        </w:rPr>
        <w:t>.</w:t>
      </w:r>
    </w:p>
    <w:p w14:paraId="785E0AF9" w14:textId="77777777" w:rsidR="002426FF" w:rsidRPr="00251F14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4AD7EF83" w14:textId="77777777" w:rsidR="00023477" w:rsidRPr="00251F14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90C5492" w14:textId="77777777" w:rsidR="0011306C" w:rsidRPr="00251F14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 w:rsidRPr="00251F14">
        <w:rPr>
          <w:rFonts w:ascii="Times New Roman" w:hAnsi="Times New Roman"/>
          <w:sz w:val="20"/>
          <w:szCs w:val="20"/>
        </w:rPr>
        <w:t>t.j</w:t>
      </w:r>
      <w:proofErr w:type="spellEnd"/>
      <w:r w:rsidR="00FB403C" w:rsidRPr="00251F14">
        <w:rPr>
          <w:rFonts w:ascii="Times New Roman" w:hAnsi="Times New Roman"/>
          <w:sz w:val="20"/>
          <w:szCs w:val="20"/>
        </w:rPr>
        <w:t>. Dz. U. z 2023r. poz. 129</w:t>
      </w:r>
      <w:r w:rsidRPr="00251F14">
        <w:rPr>
          <w:rFonts w:ascii="Times New Roman" w:hAnsi="Times New Roman"/>
          <w:sz w:val="20"/>
          <w:szCs w:val="20"/>
        </w:rPr>
        <w:t>)</w:t>
      </w:r>
      <w:r w:rsidR="0011306C" w:rsidRPr="00251F1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51F1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1F14" w14:paraId="53054246" w14:textId="77777777" w:rsidTr="00CD4DD1">
        <w:tc>
          <w:tcPr>
            <w:tcW w:w="9104" w:type="dxa"/>
            <w:shd w:val="clear" w:color="auto" w:fill="D9D9D9"/>
          </w:tcPr>
          <w:p w14:paraId="49155907" w14:textId="77777777" w:rsidR="0011306C" w:rsidRPr="00251F1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51F1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BCC6461" w14:textId="77777777" w:rsidR="00D2702A" w:rsidRPr="00251F14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</w:t>
      </w:r>
      <w:r w:rsidR="00313417" w:rsidRPr="00251F1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51F1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51F1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51F1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1F14" w14:paraId="318B9D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94C3" w14:textId="77777777" w:rsidR="00D2702A" w:rsidRPr="00251F1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C72B" w14:textId="77777777" w:rsidR="00D2702A" w:rsidRPr="00251F1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22B7D" w:rsidRPr="00251F14" w14:paraId="489B89EF" w14:textId="77777777" w:rsidTr="003B2C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F21F" w14:textId="77777777" w:rsidR="00D22B7D" w:rsidRPr="00251F14" w:rsidRDefault="00D22B7D" w:rsidP="003B2C1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8307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3536F5F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iż w zakresie świadczenia usług pocztowych w okresie ostatnich trzech lat przed upływem terminu składania ofert, a jeżeli okres prowadzenia działalności jest krótszy - w tym okresie wykonał lub wykonuje minimum 1 usługę polegającą na świadczeniu usług pocztowych w obrocie krajowym i zagranicznym dotyczącą przyjmowania, przemieszczania, doręczania przesyłek pocztowych i paczek pocztowych oraz ich ewentualnych zwrotów, nieprzerwanie w okresie 12 miesięcy o wartości nie mniejszej niż 100.000,00 zł brutto (na wartość zamówienia może składać się nie więcej niż 1 usługa), przy czym usługa została zrealizowana na potrzeby podmiotu zaliczanego do sektora finansów publicznych</w:t>
            </w:r>
          </w:p>
          <w:p w14:paraId="52E46275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EA1FF44" w14:textId="0C0DA663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 xml:space="preserve">posiadają lub będą posiadać (od dnia </w:t>
            </w:r>
            <w:r w:rsidR="00251F14">
              <w:rPr>
                <w:rFonts w:ascii="Times New Roman" w:hAnsi="Times New Roman"/>
                <w:sz w:val="20"/>
                <w:szCs w:val="20"/>
              </w:rPr>
              <w:t>rozpoczęcia realizacji zamówienia</w:t>
            </w:r>
            <w:r w:rsidRPr="00251F14">
              <w:rPr>
                <w:rFonts w:ascii="Times New Roman" w:hAnsi="Times New Roman"/>
                <w:sz w:val="20"/>
                <w:szCs w:val="20"/>
              </w:rPr>
              <w:t xml:space="preserve">) placówki w odległości nie przekraczającej 1 km od siedziby Zamawiającego </w:t>
            </w:r>
            <w:proofErr w:type="spellStart"/>
            <w:r w:rsidRPr="00251F14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251F14">
              <w:rPr>
                <w:rFonts w:ascii="Times New Roman" w:hAnsi="Times New Roman"/>
                <w:sz w:val="20"/>
                <w:szCs w:val="20"/>
              </w:rPr>
              <w:t>; Urzędu Miasta i Gminy w Niepołomicach, pl. Zwycięstwa 13, czynnej w dni robocze, w godzinach min. od godz. 8:00 do 17:00. Na potwierdzenie spełniania warunku należy złożyć  oświadczenia o lokalizacji i godzinach pracy placówki.</w:t>
            </w:r>
          </w:p>
          <w:p w14:paraId="47CAA899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UWAGA</w:t>
            </w:r>
          </w:p>
          <w:p w14:paraId="44B2C7B4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Zapis dotyczący odległości placówki od siedziby Zamawiającego, nie dotyczy Wykonawcy/ów, którzy zadeklarowali odbiór korespondencji z siedziby Zamawiającego</w:t>
            </w:r>
          </w:p>
          <w:p w14:paraId="19A4213B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Ocena spełniania warunków udziału w postępowaniu będzie dokonana na zasadzie spełnia/nie spełnia.</w:t>
            </w:r>
          </w:p>
        </w:tc>
      </w:tr>
      <w:tr w:rsidR="00D22B7D" w:rsidRPr="00251F14" w14:paraId="7793B9E1" w14:textId="77777777" w:rsidTr="003B2C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63D4" w14:textId="77777777" w:rsidR="00D22B7D" w:rsidRPr="00251F14" w:rsidRDefault="00D22B7D" w:rsidP="003B2C1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72DD" w14:textId="77777777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0D7C60A1" w14:textId="70C4B0AE" w:rsidR="00D22B7D" w:rsidRPr="00251F14" w:rsidRDefault="00D22B7D" w:rsidP="003B2C1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</w:t>
            </w:r>
            <w:r w:rsidRPr="00251F14">
              <w:rPr>
                <w:rFonts w:ascii="Times New Roman" w:hAnsi="Times New Roman"/>
                <w:sz w:val="20"/>
                <w:szCs w:val="20"/>
              </w:rPr>
              <w:lastRenderedPageBreak/>
              <w:t>zawodowej, o ile wynika to z odrębnych przepisów. Zamawiający uzna warunek za spełniony poprzez wykazanie przez Wykonawcę, że posiadaj</w:t>
            </w:r>
            <w:r w:rsidR="00251F14">
              <w:rPr>
                <w:rFonts w:ascii="Times New Roman" w:hAnsi="Times New Roman"/>
                <w:sz w:val="20"/>
                <w:szCs w:val="20"/>
              </w:rPr>
              <w:t>ą</w:t>
            </w:r>
            <w:r w:rsidRPr="00251F14">
              <w:rPr>
                <w:rFonts w:ascii="Times New Roman" w:hAnsi="Times New Roman"/>
                <w:sz w:val="20"/>
                <w:szCs w:val="20"/>
              </w:rPr>
              <w:t xml:space="preserve"> wpis do rejestru operatorów pocztowych.</w:t>
            </w:r>
          </w:p>
        </w:tc>
      </w:tr>
    </w:tbl>
    <w:p w14:paraId="794EF22F" w14:textId="77777777" w:rsidR="00C62F57" w:rsidRPr="00251F14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1F14" w14:paraId="7DCD5763" w14:textId="77777777" w:rsidTr="00CD4DD1">
        <w:tc>
          <w:tcPr>
            <w:tcW w:w="9104" w:type="dxa"/>
            <w:shd w:val="clear" w:color="auto" w:fill="D9D9D9"/>
          </w:tcPr>
          <w:p w14:paraId="64ADE23E" w14:textId="77777777" w:rsidR="00BE6F04" w:rsidRPr="00251F1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99E5C43" w14:textId="77777777" w:rsidR="00FE4E2B" w:rsidRPr="00251F14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1F1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1F14" w14:paraId="341FBF24" w14:textId="77777777" w:rsidTr="00847232">
        <w:tc>
          <w:tcPr>
            <w:tcW w:w="9104" w:type="dxa"/>
            <w:shd w:val="clear" w:color="auto" w:fill="D9D9D9"/>
          </w:tcPr>
          <w:p w14:paraId="5B465460" w14:textId="77777777" w:rsidR="00E426EB" w:rsidRPr="00251F14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0F4A0DE" w14:textId="77777777" w:rsidR="00E426EB" w:rsidRPr="00251F14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3CC47DC" w14:textId="77777777" w:rsidR="00E426EB" w:rsidRPr="00251F14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EED62EA" w14:textId="77777777" w:rsidR="00E426EB" w:rsidRPr="00251F1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F89A5B" w14:textId="77777777" w:rsidR="00E426EB" w:rsidRPr="00251F14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1F1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3464562" w14:textId="77777777" w:rsidR="00E426EB" w:rsidRPr="00251F1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E0C6DF" w14:textId="77777777" w:rsidR="00E426EB" w:rsidRPr="00251F14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1F1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F3A4608" w14:textId="77777777" w:rsidR="00FE4E2B" w:rsidRPr="00251F14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9D85C3" w14:textId="77777777" w:rsidR="0012157F" w:rsidRPr="00251F1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215033" w14:textId="77777777" w:rsidR="00524951" w:rsidRPr="00251F1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</w:p>
    <w:p w14:paraId="3ABFC3B9" w14:textId="77777777" w:rsidR="00BF07D6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 xml:space="preserve">Oświadczenie musi być podpisane kwalifikowanym podpisem  </w:t>
      </w:r>
    </w:p>
    <w:p w14:paraId="69C463E6" w14:textId="77777777" w:rsidR="00BF07D6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 xml:space="preserve">elektronicznym lub podpisem  zaufanym lub podpisem  </w:t>
      </w:r>
    </w:p>
    <w:p w14:paraId="680E7D81" w14:textId="2E396AA3" w:rsidR="00524951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>osobistym przez osobę upoważnioną</w:t>
      </w:r>
    </w:p>
    <w:sectPr w:rsidR="00524951" w:rsidRPr="00BF07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9E16C" w14:textId="77777777" w:rsidR="003660A0" w:rsidRDefault="003660A0" w:rsidP="0038231F">
      <w:pPr>
        <w:spacing w:after="0" w:line="240" w:lineRule="auto"/>
      </w:pPr>
      <w:r>
        <w:separator/>
      </w:r>
    </w:p>
  </w:endnote>
  <w:endnote w:type="continuationSeparator" w:id="0">
    <w:p w14:paraId="701CF19B" w14:textId="77777777" w:rsidR="003660A0" w:rsidRDefault="003660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C66E0" w14:textId="77777777" w:rsidR="00D22B7D" w:rsidRDefault="00D22B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D16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4D3DF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9B722" w14:textId="77777777" w:rsidR="00D22B7D" w:rsidRDefault="00D22B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6F5D1" w14:textId="77777777" w:rsidR="003660A0" w:rsidRDefault="003660A0" w:rsidP="0038231F">
      <w:pPr>
        <w:spacing w:after="0" w:line="240" w:lineRule="auto"/>
      </w:pPr>
      <w:r>
        <w:separator/>
      </w:r>
    </w:p>
  </w:footnote>
  <w:footnote w:type="continuationSeparator" w:id="0">
    <w:p w14:paraId="6365FC14" w14:textId="77777777" w:rsidR="003660A0" w:rsidRDefault="003660A0" w:rsidP="0038231F">
      <w:pPr>
        <w:spacing w:after="0" w:line="240" w:lineRule="auto"/>
      </w:pPr>
      <w:r>
        <w:continuationSeparator/>
      </w:r>
    </w:p>
  </w:footnote>
  <w:footnote w:id="1">
    <w:p w14:paraId="1B79EC1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F64051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23A35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3EEB1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C88E" w14:textId="77777777" w:rsidR="00D22B7D" w:rsidRDefault="00D22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F06DB" w14:textId="77777777" w:rsidR="00D22B7D" w:rsidRDefault="00D22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3173" w14:textId="77777777" w:rsidR="00D22B7D" w:rsidRDefault="00D22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416732">
    <w:abstractNumId w:val="11"/>
  </w:num>
  <w:num w:numId="2" w16cid:durableId="1754742407">
    <w:abstractNumId w:val="0"/>
  </w:num>
  <w:num w:numId="3" w16cid:durableId="2035576795">
    <w:abstractNumId w:val="10"/>
  </w:num>
  <w:num w:numId="4" w16cid:durableId="24335976">
    <w:abstractNumId w:val="13"/>
  </w:num>
  <w:num w:numId="5" w16cid:durableId="295258694">
    <w:abstractNumId w:val="12"/>
  </w:num>
  <w:num w:numId="6" w16cid:durableId="548147035">
    <w:abstractNumId w:val="9"/>
  </w:num>
  <w:num w:numId="7" w16cid:durableId="1264610376">
    <w:abstractNumId w:val="1"/>
  </w:num>
  <w:num w:numId="8" w16cid:durableId="1451435205">
    <w:abstractNumId w:val="6"/>
  </w:num>
  <w:num w:numId="9" w16cid:durableId="1549151264">
    <w:abstractNumId w:val="4"/>
  </w:num>
  <w:num w:numId="10" w16cid:durableId="219488323">
    <w:abstractNumId w:val="7"/>
  </w:num>
  <w:num w:numId="11" w16cid:durableId="1548254812">
    <w:abstractNumId w:val="5"/>
  </w:num>
  <w:num w:numId="12" w16cid:durableId="1435782167">
    <w:abstractNumId w:val="8"/>
  </w:num>
  <w:num w:numId="13" w16cid:durableId="1555771469">
    <w:abstractNumId w:val="3"/>
  </w:num>
  <w:num w:numId="14" w16cid:durableId="1187017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0A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1F14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0A0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07D6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2B7D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5488"/>
  <w15:docId w15:val="{842B3FF3-8909-4776-8B5E-476532B5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2023-11-17T14:25:00Z</cp:lastPrinted>
  <dcterms:created xsi:type="dcterms:W3CDTF">2023-11-17T14:25:00Z</dcterms:created>
  <dcterms:modified xsi:type="dcterms:W3CDTF">2023-11-17T14:25:00Z</dcterms:modified>
</cp:coreProperties>
</file>