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10D93" w14:textId="485160E9" w:rsidR="00015FD5" w:rsidRDefault="00015FD5" w:rsidP="00642A31">
      <w:pPr>
        <w:rPr>
          <w:sz w:val="22"/>
          <w:szCs w:val="22"/>
        </w:rPr>
      </w:pPr>
    </w:p>
    <w:p w14:paraId="4352973F" w14:textId="77777777" w:rsidR="00015FD5" w:rsidRDefault="00015FD5" w:rsidP="00015FD5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5281135E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0E1ED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14:paraId="347826B4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0071868F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E43D426" w14:textId="77777777" w:rsidR="00015FD5" w:rsidRPr="00DF51D5" w:rsidRDefault="00015FD5" w:rsidP="00015FD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B2E7220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2FDCFD12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E569A7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3B130026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2F9971B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C26D6D4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90C4BB3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7C0CCDA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A7F6ADD" w14:textId="77777777" w:rsidR="00015FD5" w:rsidRDefault="00015FD5" w:rsidP="00015FD5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5336571" w14:textId="77777777" w:rsidR="00015FD5" w:rsidRDefault="00015FD5" w:rsidP="00015FD5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1761973D" w14:textId="4978485D" w:rsidR="00642A31" w:rsidRDefault="00642A31" w:rsidP="00642A31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r>
        <w:rPr>
          <w:b/>
          <w:bCs/>
          <w:sz w:val="20"/>
          <w:szCs w:val="20"/>
        </w:rPr>
        <w:t xml:space="preserve">: </w:t>
      </w:r>
      <w:r w:rsidR="00C96C42" w:rsidRPr="00C96C42">
        <w:rPr>
          <w:b/>
          <w:sz w:val="20"/>
          <w:szCs w:val="20"/>
        </w:rPr>
        <w:t>usługi świadczenia kompleksowych prac ogrodniczo-porządkowych na rzecz AGH –  KC-zp.272-625/23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14:paraId="3C969123" w14:textId="6D977452" w:rsidR="00642A31" w:rsidRDefault="00642A31" w:rsidP="00015FD5">
      <w:pPr>
        <w:jc w:val="both"/>
        <w:rPr>
          <w:b/>
          <w:sz w:val="20"/>
          <w:szCs w:val="20"/>
        </w:rPr>
      </w:pPr>
    </w:p>
    <w:p w14:paraId="4C430B3C" w14:textId="1CCD0907" w:rsidR="00945216" w:rsidRPr="00F506DC" w:rsidRDefault="00945216" w:rsidP="00015FD5">
      <w:pPr>
        <w:jc w:val="both"/>
        <w:rPr>
          <w:b/>
        </w:rPr>
      </w:pPr>
      <w:r w:rsidRPr="00647287">
        <w:rPr>
          <w:b/>
        </w:rPr>
        <w:t xml:space="preserve">Cena brutto za całość </w:t>
      </w:r>
      <w:r w:rsidR="00C6397E">
        <w:rPr>
          <w:b/>
        </w:rPr>
        <w:t xml:space="preserve">przedmiotu zamówienia </w:t>
      </w:r>
      <w:r w:rsidRPr="00647287">
        <w:rPr>
          <w:b/>
        </w:rPr>
        <w:t xml:space="preserve">tj. </w:t>
      </w:r>
      <w:r w:rsidR="00647287" w:rsidRPr="00647287">
        <w:rPr>
          <w:b/>
        </w:rPr>
        <w:t>48 miesięcy</w:t>
      </w:r>
      <w:r w:rsidRPr="00647287">
        <w:rPr>
          <w:b/>
        </w:rPr>
        <w:t>: …………………………</w:t>
      </w:r>
      <w:r w:rsidR="00647287" w:rsidRPr="00647287">
        <w:rPr>
          <w:b/>
        </w:rPr>
        <w:t xml:space="preserve"> </w:t>
      </w:r>
      <w:r w:rsidRPr="00647287">
        <w:rPr>
          <w:b/>
        </w:rPr>
        <w:t xml:space="preserve"> zł </w:t>
      </w:r>
    </w:p>
    <w:p w14:paraId="5D29E721" w14:textId="77777777" w:rsidR="00F506DC" w:rsidRDefault="00F506DC" w:rsidP="00015FD5">
      <w:pPr>
        <w:jc w:val="both"/>
        <w:rPr>
          <w:b/>
          <w:sz w:val="20"/>
          <w:szCs w:val="20"/>
        </w:rPr>
      </w:pPr>
    </w:p>
    <w:p w14:paraId="073606A7" w14:textId="72DF0BD7" w:rsidR="00F506DC" w:rsidRDefault="00647287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Powyższa cena zawiera właściwą stawkę podatku VAT.</w:t>
      </w:r>
    </w:p>
    <w:p w14:paraId="15C5F5EE" w14:textId="77777777" w:rsidR="00F506DC" w:rsidRDefault="00F506DC" w:rsidP="00015FD5">
      <w:pPr>
        <w:jc w:val="both"/>
        <w:rPr>
          <w:b/>
          <w:sz w:val="20"/>
          <w:szCs w:val="20"/>
        </w:rPr>
      </w:pPr>
    </w:p>
    <w:p w14:paraId="013F2E67" w14:textId="1EB39202" w:rsidR="00015FD5" w:rsidRDefault="00015FD5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="00C96C42">
        <w:rPr>
          <w:b/>
          <w:sz w:val="20"/>
          <w:szCs w:val="20"/>
        </w:rPr>
        <w:t>48</w:t>
      </w:r>
      <w:r w:rsidRPr="005C3067">
        <w:rPr>
          <w:b/>
          <w:sz w:val="20"/>
          <w:szCs w:val="20"/>
        </w:rPr>
        <w:t xml:space="preserve"> miesięcy od daty podpisania umowy</w:t>
      </w:r>
    </w:p>
    <w:p w14:paraId="5E7D4D72" w14:textId="77777777" w:rsidR="005C3067" w:rsidRDefault="005C3067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FE3D0F3" w14:textId="618D65AB" w:rsidR="00015FD5" w:rsidRPr="00F506DC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F506DC">
        <w:rPr>
          <w:b/>
          <w:sz w:val="20"/>
          <w:szCs w:val="20"/>
        </w:rPr>
        <w:t xml:space="preserve">Termin płatności: </w:t>
      </w:r>
      <w:r w:rsidR="00647287" w:rsidRPr="00647287">
        <w:rPr>
          <w:sz w:val="20"/>
          <w:szCs w:val="20"/>
        </w:rPr>
        <w:t>po zakończeniu każdego miesiąca</w:t>
      </w:r>
      <w:r w:rsidR="00647287">
        <w:rPr>
          <w:sz w:val="20"/>
          <w:szCs w:val="20"/>
        </w:rPr>
        <w:t>,</w:t>
      </w:r>
      <w:r w:rsidR="00647287" w:rsidRPr="00647287">
        <w:rPr>
          <w:b/>
          <w:sz w:val="20"/>
          <w:szCs w:val="20"/>
        </w:rPr>
        <w:t xml:space="preserve"> </w:t>
      </w:r>
      <w:r w:rsidR="00647287" w:rsidRPr="00647287">
        <w:rPr>
          <w:sz w:val="20"/>
          <w:szCs w:val="20"/>
        </w:rPr>
        <w:t>w terminie 21 dni od dnia otrzymania prawidłowo wystawionej faktury przez Zleceniobiorcę</w:t>
      </w:r>
      <w:r w:rsidR="00647287" w:rsidRPr="00647287">
        <w:rPr>
          <w:b/>
          <w:sz w:val="20"/>
          <w:szCs w:val="20"/>
        </w:rPr>
        <w:t xml:space="preserve"> </w:t>
      </w:r>
    </w:p>
    <w:p w14:paraId="1EC4DA80" w14:textId="77777777" w:rsidR="00642A31" w:rsidRDefault="00642A31" w:rsidP="00015FD5">
      <w:pPr>
        <w:rPr>
          <w:b/>
          <w:sz w:val="20"/>
          <w:szCs w:val="20"/>
          <w:u w:val="single"/>
        </w:rPr>
      </w:pPr>
    </w:p>
    <w:p w14:paraId="579C6DBD" w14:textId="77777777" w:rsidR="00642A31" w:rsidRDefault="00642A31" w:rsidP="00015FD5">
      <w:pPr>
        <w:rPr>
          <w:b/>
          <w:sz w:val="20"/>
          <w:szCs w:val="20"/>
          <w:u w:val="single"/>
        </w:rPr>
      </w:pPr>
    </w:p>
    <w:p w14:paraId="098E1CCF" w14:textId="129CF300" w:rsidR="00015FD5" w:rsidRDefault="00015FD5" w:rsidP="00015FD5">
      <w:pPr>
        <w:rPr>
          <w:b/>
          <w:sz w:val="20"/>
          <w:szCs w:val="20"/>
          <w:u w:val="single"/>
        </w:rPr>
      </w:pPr>
      <w:r w:rsidRPr="00FD2525">
        <w:rPr>
          <w:b/>
          <w:sz w:val="20"/>
          <w:szCs w:val="20"/>
          <w:u w:val="single"/>
        </w:rPr>
        <w:t>Jednocześnie oświadczamy, że:</w:t>
      </w:r>
    </w:p>
    <w:p w14:paraId="2BF3D6AA" w14:textId="774ABC42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47F0AB4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0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0"/>
    <w:p w14:paraId="58CA7827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A70450F" w14:textId="77777777" w:rsidR="00015FD5" w:rsidRDefault="00015FD5" w:rsidP="00015FD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1648EE" w14:textId="77777777" w:rsidR="00015FD5" w:rsidRPr="00464EEF" w:rsidRDefault="00015FD5" w:rsidP="00015FD5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</w:t>
      </w:r>
      <w:r w:rsidRPr="00464EEF">
        <w:rPr>
          <w:i/>
          <w:sz w:val="20"/>
          <w:szCs w:val="20"/>
        </w:rPr>
        <w:t>składa (usunięcie treści oświadczenia np. przez jego wykreślenie).</w:t>
      </w:r>
    </w:p>
    <w:p w14:paraId="21F8D5AA" w14:textId="57350E19" w:rsidR="00015FD5" w:rsidRDefault="00015FD5" w:rsidP="00015FD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464EEF">
        <w:rPr>
          <w:b/>
          <w:sz w:val="20"/>
          <w:szCs w:val="20"/>
        </w:rPr>
        <w:t xml:space="preserve">Oświadczam/y, że warunki określone w pkt. 8.1 </w:t>
      </w:r>
      <w:proofErr w:type="spellStart"/>
      <w:r w:rsidRPr="00464EEF">
        <w:rPr>
          <w:b/>
          <w:sz w:val="20"/>
          <w:szCs w:val="20"/>
        </w:rPr>
        <w:t>ppkt</w:t>
      </w:r>
      <w:proofErr w:type="spellEnd"/>
      <w:r w:rsidRPr="00464EEF">
        <w:rPr>
          <w:b/>
          <w:sz w:val="20"/>
          <w:szCs w:val="20"/>
        </w:rPr>
        <w:t xml:space="preserve"> 4 SWZ spełniamy osobiście/ powołujemy się na zasoby podmiotu trzeciego w</w:t>
      </w:r>
      <w:r>
        <w:rPr>
          <w:b/>
          <w:sz w:val="20"/>
          <w:szCs w:val="20"/>
        </w:rPr>
        <w:t xml:space="preserve"> następującym zakresie</w:t>
      </w:r>
      <w:r w:rsidR="00596A91" w:rsidRPr="00596A91"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2299054" w14:textId="296AB956" w:rsidR="00015FD5" w:rsidRDefault="00015FD5" w:rsidP="00015FD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</w:t>
      </w:r>
      <w:r w:rsidR="00596A91">
        <w:rPr>
          <w:sz w:val="20"/>
          <w:szCs w:val="20"/>
        </w:rPr>
        <w:t>*</w:t>
      </w:r>
      <w:r w:rsidR="006E375A">
        <w:rPr>
          <w:sz w:val="20"/>
          <w:szCs w:val="20"/>
        </w:rPr>
        <w:t>*</w:t>
      </w:r>
      <w:r>
        <w:rPr>
          <w:sz w:val="20"/>
          <w:szCs w:val="20"/>
        </w:rPr>
        <w:t xml:space="preserve"> powierzyć realizację następujących części zamówienia podwykonawcom: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FD5" w14:paraId="04894DB2" w14:textId="77777777" w:rsidTr="00015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E1D8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F1AEB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FE8A887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5FFF6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FD5" w:rsidRPr="00596A91" w14:paraId="1DF5C859" w14:textId="77777777" w:rsidTr="00015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A86" w14:textId="77777777" w:rsidR="00015FD5" w:rsidRPr="00596A91" w:rsidRDefault="00015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16DBF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C14C5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5FCBAF8" w14:textId="4E17FC2C" w:rsidR="00596A91" w:rsidRPr="000601C3" w:rsidRDefault="00596A91" w:rsidP="00596A91">
      <w:pPr>
        <w:numPr>
          <w:ilvl w:val="0"/>
          <w:numId w:val="1"/>
        </w:numPr>
        <w:jc w:val="both"/>
        <w:rPr>
          <w:sz w:val="20"/>
          <w:szCs w:val="20"/>
        </w:rPr>
      </w:pPr>
      <w:r w:rsidRPr="00464EEF">
        <w:rPr>
          <w:sz w:val="20"/>
          <w:szCs w:val="20"/>
        </w:rPr>
        <w:lastRenderedPageBreak/>
        <w:t xml:space="preserve">Oświadczenie, w przypadku </w:t>
      </w:r>
      <w:r w:rsidRPr="00464EEF">
        <w:rPr>
          <w:sz w:val="20"/>
          <w:szCs w:val="20"/>
          <w:shd w:val="clear" w:color="auto" w:fill="FFFFFF"/>
        </w:rPr>
        <w:t xml:space="preserve">wykonawców wspólnie ubiegających się o udzielenie zamówienia (Konsorcjum, S.C.) , zgodnie z </w:t>
      </w:r>
      <w:r w:rsidRPr="000601C3">
        <w:rPr>
          <w:sz w:val="20"/>
          <w:szCs w:val="20"/>
          <w:shd w:val="clear" w:color="auto" w:fill="FFFFFF"/>
        </w:rPr>
        <w:t>pkt 10.</w:t>
      </w:r>
      <w:r w:rsidR="00464EEF" w:rsidRPr="000601C3">
        <w:rPr>
          <w:sz w:val="20"/>
          <w:szCs w:val="20"/>
          <w:shd w:val="clear" w:color="auto" w:fill="FFFFFF"/>
        </w:rPr>
        <w:t>1</w:t>
      </w:r>
      <w:r w:rsidRPr="000601C3">
        <w:rPr>
          <w:sz w:val="20"/>
          <w:szCs w:val="20"/>
          <w:shd w:val="clear" w:color="auto" w:fill="FFFFFF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96A91" w:rsidRPr="00596A91" w14:paraId="4D45B4F3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9DBD0B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bookmarkStart w:id="1" w:name="_GoBack"/>
            <w:bookmarkEnd w:id="1"/>
            <w:r w:rsidRPr="00596A91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6A400F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88366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596A91" w:rsidRPr="00596A91" w14:paraId="35B4AF4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3BA067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8545E4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17B0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596A91" w:rsidRPr="00596A91" w14:paraId="72B3F6F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B5FA41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4E9549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ED28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7FA2A2E" w14:textId="77777777" w:rsidR="00596A91" w:rsidRDefault="00596A91" w:rsidP="00642A31">
      <w:pPr>
        <w:ind w:left="360"/>
        <w:jc w:val="both"/>
        <w:rPr>
          <w:sz w:val="20"/>
          <w:szCs w:val="20"/>
        </w:rPr>
      </w:pPr>
    </w:p>
    <w:p w14:paraId="7913BEB1" w14:textId="6033A2D2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75E01446" w14:textId="77777777" w:rsidR="00642A31" w:rsidRPr="006E375A" w:rsidRDefault="00642A31" w:rsidP="00642A31">
      <w:pPr>
        <w:numPr>
          <w:ilvl w:val="0"/>
          <w:numId w:val="1"/>
        </w:numPr>
        <w:jc w:val="both"/>
        <w:rPr>
          <w:sz w:val="22"/>
          <w:szCs w:val="22"/>
        </w:rPr>
      </w:pPr>
      <w:r w:rsidRPr="006E375A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076CA7A" w14:textId="1ECE0546" w:rsidR="00642A31" w:rsidRPr="006E375A" w:rsidRDefault="00642A31" w:rsidP="00642A31">
      <w:pPr>
        <w:ind w:left="360"/>
        <w:jc w:val="both"/>
        <w:rPr>
          <w:sz w:val="22"/>
          <w:szCs w:val="22"/>
        </w:rPr>
      </w:pPr>
      <w:r w:rsidRPr="006E375A">
        <w:rPr>
          <w:sz w:val="22"/>
          <w:szCs w:val="22"/>
        </w:rPr>
        <w:t>Po zakończeniu postępowania wadium należy zwrócić.</w:t>
      </w:r>
      <w:r w:rsidRPr="006E375A">
        <w:rPr>
          <w:rStyle w:val="Odwoanieprzypisudolnego"/>
          <w:sz w:val="22"/>
          <w:szCs w:val="22"/>
        </w:rPr>
        <w:footnoteReference w:id="1"/>
      </w:r>
    </w:p>
    <w:p w14:paraId="58426656" w14:textId="77777777" w:rsidR="00642A31" w:rsidRPr="006E375A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hanging="654"/>
        <w:jc w:val="both"/>
        <w:rPr>
          <w:sz w:val="22"/>
          <w:szCs w:val="22"/>
        </w:rPr>
      </w:pPr>
      <w:r w:rsidRPr="006E375A">
        <w:rPr>
          <w:sz w:val="22"/>
          <w:szCs w:val="22"/>
        </w:rPr>
        <w:t>Bank: ........................................................................</w:t>
      </w:r>
    </w:p>
    <w:p w14:paraId="6905D11D" w14:textId="77777777" w:rsidR="00642A31" w:rsidRPr="006E375A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sz w:val="20"/>
          <w:szCs w:val="20"/>
        </w:rPr>
      </w:pPr>
      <w:r w:rsidRPr="006E375A">
        <w:rPr>
          <w:sz w:val="22"/>
          <w:szCs w:val="22"/>
        </w:rPr>
        <w:t>Nr konta ....................................................................</w:t>
      </w:r>
    </w:p>
    <w:p w14:paraId="19E5CEC6" w14:textId="23860F4D" w:rsidR="00642A31" w:rsidRPr="00642A31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sz w:val="20"/>
          <w:szCs w:val="20"/>
        </w:rPr>
      </w:pPr>
      <w:r w:rsidRPr="006E375A">
        <w:rPr>
          <w:sz w:val="22"/>
          <w:szCs w:val="22"/>
        </w:rPr>
        <w:t>Inne ...........................................................................</w:t>
      </w:r>
    </w:p>
    <w:p w14:paraId="05878DA2" w14:textId="06AC4528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C5120BF" w14:textId="77777777" w:rsidR="00015FD5" w:rsidRDefault="00015FD5" w:rsidP="00015FD5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F620F43" w14:textId="77777777" w:rsidR="00015FD5" w:rsidRDefault="00015FD5" w:rsidP="00015FD5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FF048F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02B29F5" w14:textId="77777777" w:rsidR="00015FD5" w:rsidRDefault="00015FD5" w:rsidP="00015FD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C7EDC9B" w14:textId="77777777" w:rsidR="00596A91" w:rsidRDefault="00596A91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63DED6E4" w14:textId="093202FF" w:rsidR="00015FD5" w:rsidRPr="00C96C42" w:rsidRDefault="00015FD5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C96C42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C96C42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C96C42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C96C42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C96C42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C96C42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C96C42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Pr="00C96C42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EA9B066" w14:textId="2EE12900" w:rsidR="00464EEF" w:rsidRDefault="00464EEF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</w:p>
    <w:p w14:paraId="0EEEA6B7" w14:textId="77777777" w:rsidR="00464EEF" w:rsidRPr="00FD2525" w:rsidRDefault="00464EEF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</w:p>
    <w:sectPr w:rsidR="00464EEF" w:rsidRPr="00FD2525" w:rsidSect="00642A31">
      <w:footerReference w:type="default" r:id="rId8"/>
      <w:pgSz w:w="11906" w:h="16838"/>
      <w:pgMar w:top="426" w:right="1418" w:bottom="284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5AD33" w14:textId="77777777" w:rsidR="000F76DE" w:rsidRDefault="000F76DE">
      <w:r>
        <w:separator/>
      </w:r>
    </w:p>
  </w:endnote>
  <w:endnote w:type="continuationSeparator" w:id="0">
    <w:p w14:paraId="35ABCCB6" w14:textId="77777777" w:rsidR="000F76DE" w:rsidRDefault="000F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9D7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F2AAC" w14:textId="77777777" w:rsidR="000F76DE" w:rsidRDefault="000F76DE">
      <w:r>
        <w:separator/>
      </w:r>
    </w:p>
  </w:footnote>
  <w:footnote w:type="continuationSeparator" w:id="0">
    <w:p w14:paraId="55DB04E1" w14:textId="77777777" w:rsidR="000F76DE" w:rsidRDefault="000F76DE">
      <w:r>
        <w:continuationSeparator/>
      </w:r>
    </w:p>
  </w:footnote>
  <w:footnote w:id="1">
    <w:p w14:paraId="3FE027B3" w14:textId="77777777" w:rsidR="00642A31" w:rsidRDefault="00642A31" w:rsidP="00642A3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55FDE50" w14:textId="571A87B6" w:rsidR="00642A31" w:rsidRDefault="00642A31" w:rsidP="00642A31">
      <w:pPr>
        <w:pStyle w:val="Tekstprzypisudolnego"/>
      </w:pPr>
      <w:r>
        <w:t>*</w:t>
      </w:r>
      <w:r w:rsidR="006E375A" w:rsidRPr="006E375A">
        <w:t xml:space="preserve"> </w:t>
      </w:r>
      <w:r w:rsidR="006E375A">
        <w:t xml:space="preserve">jeżeli dotyczy </w:t>
      </w:r>
    </w:p>
    <w:p w14:paraId="19E06633" w14:textId="1FDDCAAE" w:rsidR="00642A31" w:rsidRDefault="00642A31" w:rsidP="00642A31">
      <w:pPr>
        <w:pStyle w:val="Tekstprzypisudolnego"/>
      </w:pPr>
      <w:r>
        <w:t>**</w:t>
      </w:r>
      <w:r w:rsidR="006E375A" w:rsidRPr="006E375A">
        <w:t xml:space="preserve"> </w:t>
      </w:r>
      <w:r w:rsidR="006E375A">
        <w:t>niepotrzebne skreślić</w:t>
      </w:r>
    </w:p>
    <w:p w14:paraId="50BD82C6" w14:textId="77777777" w:rsidR="00642A31" w:rsidRDefault="00642A31" w:rsidP="00642A3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8F"/>
    <w:rsid w:val="00012286"/>
    <w:rsid w:val="00015FD5"/>
    <w:rsid w:val="000601C3"/>
    <w:rsid w:val="00067C7A"/>
    <w:rsid w:val="000704FC"/>
    <w:rsid w:val="00071CCC"/>
    <w:rsid w:val="000B731D"/>
    <w:rsid w:val="000D6134"/>
    <w:rsid w:val="000E05D8"/>
    <w:rsid w:val="000E09C7"/>
    <w:rsid w:val="000F6589"/>
    <w:rsid w:val="000F76DE"/>
    <w:rsid w:val="00106636"/>
    <w:rsid w:val="00116EC6"/>
    <w:rsid w:val="001801DD"/>
    <w:rsid w:val="001D4612"/>
    <w:rsid w:val="00207E98"/>
    <w:rsid w:val="002723B0"/>
    <w:rsid w:val="00315A4A"/>
    <w:rsid w:val="003B7709"/>
    <w:rsid w:val="003B78F5"/>
    <w:rsid w:val="0044260B"/>
    <w:rsid w:val="00464EEF"/>
    <w:rsid w:val="00487535"/>
    <w:rsid w:val="004B7300"/>
    <w:rsid w:val="004C6753"/>
    <w:rsid w:val="00561B48"/>
    <w:rsid w:val="00595C87"/>
    <w:rsid w:val="00596A91"/>
    <w:rsid w:val="005C3067"/>
    <w:rsid w:val="005D2C65"/>
    <w:rsid w:val="005E6D94"/>
    <w:rsid w:val="0063384F"/>
    <w:rsid w:val="00642A31"/>
    <w:rsid w:val="00643C6F"/>
    <w:rsid w:val="00646202"/>
    <w:rsid w:val="00647287"/>
    <w:rsid w:val="0065290F"/>
    <w:rsid w:val="006815F6"/>
    <w:rsid w:val="006C57AA"/>
    <w:rsid w:val="006E31EF"/>
    <w:rsid w:val="006E375A"/>
    <w:rsid w:val="007748F0"/>
    <w:rsid w:val="007A4321"/>
    <w:rsid w:val="00833933"/>
    <w:rsid w:val="00853083"/>
    <w:rsid w:val="008B2F0C"/>
    <w:rsid w:val="008B4928"/>
    <w:rsid w:val="008D2AB8"/>
    <w:rsid w:val="008F1C66"/>
    <w:rsid w:val="00945216"/>
    <w:rsid w:val="00970FE4"/>
    <w:rsid w:val="009A0EEE"/>
    <w:rsid w:val="00A0022B"/>
    <w:rsid w:val="00A346FE"/>
    <w:rsid w:val="00A405AE"/>
    <w:rsid w:val="00A47B4D"/>
    <w:rsid w:val="00A83018"/>
    <w:rsid w:val="00AB7FCE"/>
    <w:rsid w:val="00B774DC"/>
    <w:rsid w:val="00BB7302"/>
    <w:rsid w:val="00C4668F"/>
    <w:rsid w:val="00C6397E"/>
    <w:rsid w:val="00C969A6"/>
    <w:rsid w:val="00C96C42"/>
    <w:rsid w:val="00CA7D36"/>
    <w:rsid w:val="00D24208"/>
    <w:rsid w:val="00D4462D"/>
    <w:rsid w:val="00D60C38"/>
    <w:rsid w:val="00D66893"/>
    <w:rsid w:val="00D84F7E"/>
    <w:rsid w:val="00D90ACB"/>
    <w:rsid w:val="00DA745A"/>
    <w:rsid w:val="00DC1500"/>
    <w:rsid w:val="00DF51D5"/>
    <w:rsid w:val="00E44371"/>
    <w:rsid w:val="00E949B0"/>
    <w:rsid w:val="00EC0BEA"/>
    <w:rsid w:val="00EC6C20"/>
    <w:rsid w:val="00F00591"/>
    <w:rsid w:val="00F506DC"/>
    <w:rsid w:val="00F51688"/>
    <w:rsid w:val="00F53146"/>
    <w:rsid w:val="00F832B5"/>
    <w:rsid w:val="00F91018"/>
    <w:rsid w:val="00FA0F30"/>
    <w:rsid w:val="00FA51A4"/>
    <w:rsid w:val="00FD252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2466"/>
  <w15:chartTrackingRefBased/>
  <w15:docId w15:val="{CDFCB44C-8CBF-4E4C-9AD9-DCA86677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5F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5F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1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E3B6D-1D77-44E8-BC6D-21E2CB04F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9</cp:revision>
  <cp:lastPrinted>2023-05-04T08:24:00Z</cp:lastPrinted>
  <dcterms:created xsi:type="dcterms:W3CDTF">2023-05-04T08:24:00Z</dcterms:created>
  <dcterms:modified xsi:type="dcterms:W3CDTF">2023-10-24T08:17:00Z</dcterms:modified>
</cp:coreProperties>
</file>