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3B6F2" w14:textId="77777777" w:rsidR="00FB7F50" w:rsidRPr="002245BE" w:rsidRDefault="002D150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D150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D1501">
        <w:rPr>
          <w:sz w:val="22"/>
          <w:szCs w:val="22"/>
        </w:rPr>
        <w:t>2023-11-21</w:t>
      </w:r>
    </w:p>
    <w:p w14:paraId="6D6E4CD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B868F4D" w14:textId="77777777" w:rsidR="002D1501" w:rsidRPr="002D1501" w:rsidRDefault="002D1501" w:rsidP="00FB7F50">
      <w:pPr>
        <w:spacing w:after="40"/>
        <w:rPr>
          <w:b/>
          <w:bCs/>
          <w:sz w:val="22"/>
          <w:szCs w:val="22"/>
        </w:rPr>
      </w:pPr>
      <w:r w:rsidRPr="002D1501">
        <w:rPr>
          <w:b/>
          <w:bCs/>
          <w:sz w:val="22"/>
          <w:szCs w:val="22"/>
        </w:rPr>
        <w:t>Akademia Górniczo - Hutnicza</w:t>
      </w:r>
    </w:p>
    <w:p w14:paraId="343443A2" w14:textId="77777777" w:rsidR="002D1501" w:rsidRPr="002D1501" w:rsidRDefault="002D1501" w:rsidP="00FB7F50">
      <w:pPr>
        <w:spacing w:after="40"/>
        <w:rPr>
          <w:b/>
          <w:bCs/>
          <w:sz w:val="22"/>
          <w:szCs w:val="22"/>
        </w:rPr>
      </w:pPr>
      <w:r w:rsidRPr="002D1501">
        <w:rPr>
          <w:b/>
          <w:bCs/>
          <w:sz w:val="22"/>
          <w:szCs w:val="22"/>
        </w:rPr>
        <w:t>im. Stanisława Staszica w Krakowie</w:t>
      </w:r>
    </w:p>
    <w:p w14:paraId="54135C57" w14:textId="77777777" w:rsidR="00FB7F50" w:rsidRPr="002245BE" w:rsidRDefault="002D1501" w:rsidP="00FB7F50">
      <w:pPr>
        <w:spacing w:after="40"/>
        <w:rPr>
          <w:b/>
          <w:bCs/>
          <w:sz w:val="22"/>
          <w:szCs w:val="22"/>
        </w:rPr>
      </w:pPr>
      <w:r w:rsidRPr="002D1501">
        <w:rPr>
          <w:b/>
          <w:bCs/>
          <w:sz w:val="22"/>
          <w:szCs w:val="22"/>
        </w:rPr>
        <w:t>Dział Zamówień Publicznych</w:t>
      </w:r>
    </w:p>
    <w:p w14:paraId="05CA622E" w14:textId="77777777" w:rsidR="00FB7F50" w:rsidRPr="002245BE" w:rsidRDefault="002D1501" w:rsidP="00FB7F50">
      <w:pPr>
        <w:rPr>
          <w:sz w:val="22"/>
          <w:szCs w:val="22"/>
        </w:rPr>
      </w:pPr>
      <w:r w:rsidRPr="002D150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D1501">
        <w:rPr>
          <w:sz w:val="22"/>
          <w:szCs w:val="22"/>
        </w:rPr>
        <w:t>30</w:t>
      </w:r>
    </w:p>
    <w:p w14:paraId="402539C1" w14:textId="77777777" w:rsidR="00FB7F50" w:rsidRPr="002245BE" w:rsidRDefault="002D1501" w:rsidP="00FB7F50">
      <w:pPr>
        <w:rPr>
          <w:sz w:val="22"/>
          <w:szCs w:val="22"/>
        </w:rPr>
      </w:pPr>
      <w:r w:rsidRPr="002D150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D1501">
        <w:rPr>
          <w:sz w:val="22"/>
          <w:szCs w:val="22"/>
        </w:rPr>
        <w:t>Kraków</w:t>
      </w:r>
    </w:p>
    <w:p w14:paraId="6F25800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CAE2B8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D1501" w:rsidRPr="00607F9B" w14:paraId="4A2BE4C6" w14:textId="77777777" w:rsidTr="009A3AFC">
        <w:trPr>
          <w:trHeight w:val="638"/>
        </w:trPr>
        <w:tc>
          <w:tcPr>
            <w:tcW w:w="1023" w:type="dxa"/>
            <w:shd w:val="clear" w:color="auto" w:fill="auto"/>
          </w:tcPr>
          <w:p w14:paraId="10C85B2C" w14:textId="77777777" w:rsidR="002D1501" w:rsidRPr="00607F9B" w:rsidRDefault="002D1501" w:rsidP="001920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715E4FE4" w14:textId="343202F4" w:rsidR="002D1501" w:rsidRPr="00607F9B" w:rsidRDefault="002D1501" w:rsidP="001920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D1501">
              <w:rPr>
                <w:sz w:val="22"/>
                <w:szCs w:val="22"/>
              </w:rPr>
              <w:t>przetarg</w:t>
            </w:r>
            <w:r w:rsidR="00FB2D80">
              <w:rPr>
                <w:sz w:val="22"/>
                <w:szCs w:val="22"/>
              </w:rPr>
              <w:t>u</w:t>
            </w:r>
            <w:r w:rsidRPr="002D1501">
              <w:rPr>
                <w:sz w:val="22"/>
                <w:szCs w:val="22"/>
              </w:rPr>
              <w:t xml:space="preserve"> nieograniczon</w:t>
            </w:r>
            <w:r w:rsidR="00FB2D8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1501">
              <w:rPr>
                <w:b/>
                <w:bCs/>
                <w:sz w:val="22"/>
                <w:szCs w:val="22"/>
              </w:rPr>
              <w:t>Dostaw</w:t>
            </w:r>
            <w:r w:rsidR="00FB2D80">
              <w:rPr>
                <w:b/>
                <w:bCs/>
                <w:sz w:val="22"/>
                <w:szCs w:val="22"/>
              </w:rPr>
              <w:t>ę</w:t>
            </w:r>
            <w:r w:rsidRPr="002D1501">
              <w:rPr>
                <w:b/>
                <w:bCs/>
                <w:sz w:val="22"/>
                <w:szCs w:val="22"/>
              </w:rPr>
              <w:t xml:space="preserve"> stanowiska do badań materii organicznej: aparatu </w:t>
            </w:r>
            <w:proofErr w:type="spellStart"/>
            <w:r w:rsidRPr="002D1501">
              <w:rPr>
                <w:b/>
                <w:bCs/>
                <w:sz w:val="22"/>
                <w:szCs w:val="22"/>
              </w:rPr>
              <w:t>pirolitycznego</w:t>
            </w:r>
            <w:proofErr w:type="spellEnd"/>
            <w:r w:rsidRPr="002D1501">
              <w:rPr>
                <w:b/>
                <w:bCs/>
                <w:sz w:val="22"/>
                <w:szCs w:val="22"/>
              </w:rPr>
              <w:t xml:space="preserve"> uzupełnionego o moduł w postaci mikroskopu polaryzacyjnego do badań w świetle odbitym, wyposażonego w fotometr do pomiarów refleksyjności na potrzeby </w:t>
            </w:r>
            <w:proofErr w:type="spellStart"/>
            <w:r w:rsidRPr="002D1501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D1501">
              <w:rPr>
                <w:b/>
                <w:sz w:val="22"/>
                <w:szCs w:val="22"/>
              </w:rPr>
              <w:t>KC-zp.272-547/23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D3DEC32" w14:textId="77777777" w:rsidR="009A3AFC" w:rsidRDefault="009A3AFC" w:rsidP="009A3AFC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C15D9D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0303EE">
        <w:t xml:space="preserve"> </w:t>
      </w:r>
      <w:r w:rsidRPr="000303EE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0303EE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A3AFC" w14:paraId="4B9C3352" w14:textId="77777777" w:rsidTr="00192052">
        <w:trPr>
          <w:cantSplit/>
        </w:trPr>
        <w:tc>
          <w:tcPr>
            <w:tcW w:w="9498" w:type="dxa"/>
          </w:tcPr>
          <w:p w14:paraId="3B9B07DE" w14:textId="77777777" w:rsidR="009A3AFC" w:rsidRPr="00D26ED6" w:rsidRDefault="009A3AFC" w:rsidP="001920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807DA">
              <w:rPr>
                <w:b/>
                <w:sz w:val="22"/>
                <w:szCs w:val="22"/>
              </w:rPr>
              <w:t>Przedsiębiorstwo Handlowo-Produkcyjne ANDY Sp. z o.o.</w:t>
            </w:r>
          </w:p>
          <w:p w14:paraId="458990FC" w14:textId="77777777" w:rsidR="009A3AFC" w:rsidRPr="009F0E5C" w:rsidRDefault="009A3AFC" w:rsidP="00192052">
            <w:pPr>
              <w:jc w:val="both"/>
              <w:rPr>
                <w:bCs/>
                <w:sz w:val="22"/>
                <w:szCs w:val="22"/>
              </w:rPr>
            </w:pPr>
            <w:r w:rsidRPr="00E807DA">
              <w:rPr>
                <w:bCs/>
                <w:sz w:val="22"/>
                <w:szCs w:val="22"/>
              </w:rPr>
              <w:t>Osiedlowa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07DA">
              <w:rPr>
                <w:bCs/>
                <w:sz w:val="22"/>
                <w:szCs w:val="22"/>
              </w:rPr>
              <w:t>15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8BFC5F" w14:textId="77777777" w:rsidR="009A3AFC" w:rsidRPr="009F0E5C" w:rsidRDefault="009A3AFC" w:rsidP="00192052">
            <w:pPr>
              <w:jc w:val="both"/>
              <w:rPr>
                <w:bCs/>
                <w:sz w:val="22"/>
                <w:szCs w:val="22"/>
              </w:rPr>
            </w:pPr>
            <w:r w:rsidRPr="00E807DA">
              <w:rPr>
                <w:bCs/>
                <w:sz w:val="22"/>
                <w:szCs w:val="22"/>
              </w:rPr>
              <w:t>05092-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07DA">
              <w:rPr>
                <w:bCs/>
                <w:sz w:val="22"/>
                <w:szCs w:val="22"/>
              </w:rPr>
              <w:t>Łomianki</w:t>
            </w:r>
          </w:p>
          <w:p w14:paraId="1A5DA6C6" w14:textId="77777777" w:rsidR="009A3AFC" w:rsidRDefault="009A3AFC" w:rsidP="001920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D3C0BD" w14:textId="77777777" w:rsidR="009A3AFC" w:rsidRPr="00211A34" w:rsidRDefault="009A3AFC" w:rsidP="001920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807D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807DA">
              <w:rPr>
                <w:sz w:val="22"/>
                <w:szCs w:val="22"/>
              </w:rPr>
              <w:t xml:space="preserve">Dostawa, instalacja i uruchomienie aparatu </w:t>
            </w:r>
            <w:proofErr w:type="spellStart"/>
            <w:r w:rsidRPr="00E807DA">
              <w:rPr>
                <w:sz w:val="22"/>
                <w:szCs w:val="22"/>
              </w:rPr>
              <w:t>pirolitycznego</w:t>
            </w:r>
            <w:proofErr w:type="spellEnd"/>
            <w:r w:rsidRPr="00E807DA">
              <w:rPr>
                <w:sz w:val="22"/>
                <w:szCs w:val="22"/>
              </w:rPr>
              <w:t xml:space="preserve"> do badań materii organicznej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508 838.70 euro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95DF15" w14:textId="77777777" w:rsidR="009A3AFC" w:rsidRDefault="009A3AFC" w:rsidP="001920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9A3AFC" w14:paraId="50CCE38B" w14:textId="77777777" w:rsidTr="00192052">
        <w:trPr>
          <w:cantSplit/>
        </w:trPr>
        <w:tc>
          <w:tcPr>
            <w:tcW w:w="9498" w:type="dxa"/>
          </w:tcPr>
          <w:p w14:paraId="4269B305" w14:textId="77777777" w:rsidR="009A3AFC" w:rsidRPr="00D26ED6" w:rsidRDefault="009A3AFC" w:rsidP="0019205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807DA">
              <w:rPr>
                <w:b/>
                <w:sz w:val="22"/>
                <w:szCs w:val="22"/>
              </w:rPr>
              <w:t>Carl Zeiss Sp. z o.o.</w:t>
            </w:r>
          </w:p>
          <w:p w14:paraId="6C05A5AC" w14:textId="77777777" w:rsidR="009A3AFC" w:rsidRPr="009F0E5C" w:rsidRDefault="009A3AFC" w:rsidP="00192052">
            <w:pPr>
              <w:jc w:val="both"/>
              <w:rPr>
                <w:bCs/>
                <w:sz w:val="22"/>
                <w:szCs w:val="22"/>
              </w:rPr>
            </w:pPr>
            <w:r w:rsidRPr="00E807DA">
              <w:rPr>
                <w:bCs/>
                <w:sz w:val="22"/>
                <w:szCs w:val="22"/>
              </w:rPr>
              <w:t>ul. Naramowicka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07DA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B1B60A" w14:textId="77777777" w:rsidR="009A3AFC" w:rsidRPr="009F0E5C" w:rsidRDefault="009A3AFC" w:rsidP="00192052">
            <w:pPr>
              <w:jc w:val="both"/>
              <w:rPr>
                <w:bCs/>
                <w:sz w:val="22"/>
                <w:szCs w:val="22"/>
              </w:rPr>
            </w:pPr>
            <w:r w:rsidRPr="00E807DA">
              <w:rPr>
                <w:bCs/>
                <w:sz w:val="22"/>
                <w:szCs w:val="22"/>
              </w:rPr>
              <w:t>61-622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07DA">
              <w:rPr>
                <w:bCs/>
                <w:sz w:val="22"/>
                <w:szCs w:val="22"/>
              </w:rPr>
              <w:t>Poznań</w:t>
            </w:r>
          </w:p>
          <w:p w14:paraId="4FA16F87" w14:textId="77777777" w:rsidR="009A3AFC" w:rsidRDefault="009A3AFC" w:rsidP="001920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407C55" w14:textId="77777777" w:rsidR="009A3AFC" w:rsidRPr="00211A34" w:rsidRDefault="009A3AFC" w:rsidP="001920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807D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807DA">
              <w:rPr>
                <w:sz w:val="22"/>
                <w:szCs w:val="22"/>
              </w:rPr>
              <w:t>Dostawa, instalacja i uruchomienie mikroskopu polaryzacyjnego do badań w świetle odbitym, wyposażonego w fotometr do pomiarów refleksyjności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807DA">
              <w:rPr>
                <w:b/>
                <w:sz w:val="22"/>
                <w:szCs w:val="22"/>
              </w:rPr>
              <w:t>699 326.55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EED777" w14:textId="77777777" w:rsidR="009A3AFC" w:rsidRDefault="009A3AFC" w:rsidP="0019205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5F423A3D" w14:textId="77777777" w:rsidR="009A3AFC" w:rsidRPr="00756CDA" w:rsidRDefault="009A3AFC" w:rsidP="009A3AF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9A3AFC" w:rsidRPr="00834EF4" w14:paraId="3EEA9885" w14:textId="77777777" w:rsidTr="00192052">
        <w:tc>
          <w:tcPr>
            <w:tcW w:w="2169" w:type="dxa"/>
            <w:shd w:val="clear" w:color="auto" w:fill="F3F3F3"/>
          </w:tcPr>
          <w:p w14:paraId="0AC121D6" w14:textId="77777777" w:rsidR="009A3AFC" w:rsidRPr="00211A34" w:rsidRDefault="009A3AFC" w:rsidP="0019205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E3BC2E5" w14:textId="77777777" w:rsidR="009A3AFC" w:rsidRPr="00211A34" w:rsidRDefault="009A3AFC" w:rsidP="0019205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5B08EDA" w14:textId="77777777" w:rsidR="009A3AFC" w:rsidRPr="00211A34" w:rsidRDefault="009A3AFC" w:rsidP="0019205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1651BDC" w14:textId="77777777" w:rsidR="009A3AFC" w:rsidRPr="00211A34" w:rsidRDefault="009A3AFC" w:rsidP="0019205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A3AFC" w:rsidRPr="00834EF4" w14:paraId="001EA974" w14:textId="77777777" w:rsidTr="00192052">
        <w:tc>
          <w:tcPr>
            <w:tcW w:w="2169" w:type="dxa"/>
            <w:shd w:val="clear" w:color="auto" w:fill="auto"/>
          </w:tcPr>
          <w:p w14:paraId="48E9F8BD" w14:textId="77777777" w:rsidR="009A3AFC" w:rsidRPr="00211A34" w:rsidRDefault="009A3AFC" w:rsidP="001920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807DA">
              <w:rPr>
                <w:sz w:val="20"/>
                <w:szCs w:val="20"/>
              </w:rPr>
              <w:t xml:space="preserve">Dostawa, instalacja i uruchomienie aparatu </w:t>
            </w:r>
            <w:proofErr w:type="spellStart"/>
            <w:r w:rsidRPr="00E807DA">
              <w:rPr>
                <w:sz w:val="20"/>
                <w:szCs w:val="20"/>
              </w:rPr>
              <w:t>pirolitycznego</w:t>
            </w:r>
            <w:proofErr w:type="spellEnd"/>
            <w:r w:rsidRPr="00E807DA">
              <w:rPr>
                <w:sz w:val="20"/>
                <w:szCs w:val="20"/>
              </w:rPr>
              <w:t xml:space="preserve"> do badań materii organicznej</w:t>
            </w:r>
          </w:p>
        </w:tc>
        <w:tc>
          <w:tcPr>
            <w:tcW w:w="2793" w:type="dxa"/>
            <w:shd w:val="clear" w:color="auto" w:fill="auto"/>
          </w:tcPr>
          <w:p w14:paraId="52F83D01" w14:textId="77777777" w:rsidR="009A3AFC" w:rsidRPr="00211A34" w:rsidRDefault="009A3AFC" w:rsidP="001920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807DA">
              <w:rPr>
                <w:b/>
                <w:bCs/>
                <w:sz w:val="20"/>
                <w:szCs w:val="20"/>
              </w:rPr>
              <w:t>Przedsiębiorstwo Handlowo-Produkcyjne ANDY Sp. z o.o.</w:t>
            </w:r>
          </w:p>
          <w:p w14:paraId="1849411B" w14:textId="77777777" w:rsidR="009A3AFC" w:rsidRPr="00211A34" w:rsidRDefault="009A3AFC" w:rsidP="00192052">
            <w:pPr>
              <w:rPr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t>Osiedlowa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807DA">
              <w:rPr>
                <w:sz w:val="20"/>
                <w:szCs w:val="20"/>
              </w:rPr>
              <w:t>15 b</w:t>
            </w:r>
          </w:p>
          <w:p w14:paraId="4D53784F" w14:textId="77777777" w:rsidR="009A3AFC" w:rsidRPr="00211A34" w:rsidRDefault="009A3AFC" w:rsidP="00192052">
            <w:pPr>
              <w:spacing w:after="40"/>
              <w:rPr>
                <w:color w:val="000000"/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t>05092-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807DA">
              <w:rPr>
                <w:sz w:val="20"/>
                <w:szCs w:val="20"/>
              </w:rPr>
              <w:t>Łomianki</w:t>
            </w:r>
          </w:p>
        </w:tc>
        <w:tc>
          <w:tcPr>
            <w:tcW w:w="2976" w:type="dxa"/>
            <w:shd w:val="clear" w:color="auto" w:fill="auto"/>
          </w:tcPr>
          <w:p w14:paraId="163B3DD4" w14:textId="77777777" w:rsidR="009A3AFC" w:rsidRPr="00E807DA" w:rsidRDefault="009A3AFC" w:rsidP="00192052">
            <w:pPr>
              <w:spacing w:before="40" w:after="40"/>
              <w:rPr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t>1 - Cena - 60.00</w:t>
            </w:r>
          </w:p>
          <w:p w14:paraId="79BF9A4C" w14:textId="77777777" w:rsidR="009A3AFC" w:rsidRPr="00211A34" w:rsidRDefault="009A3AFC" w:rsidP="001920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8F3CDC" w14:textId="77777777" w:rsidR="009A3AFC" w:rsidRPr="00211A34" w:rsidRDefault="009A3AFC" w:rsidP="00192052">
            <w:pPr>
              <w:jc w:val="center"/>
              <w:rPr>
                <w:color w:val="000000"/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t xml:space="preserve">  60,00</w:t>
            </w:r>
          </w:p>
        </w:tc>
      </w:tr>
      <w:tr w:rsidR="009A3AFC" w:rsidRPr="00834EF4" w14:paraId="631474A7" w14:textId="77777777" w:rsidTr="00192052">
        <w:tc>
          <w:tcPr>
            <w:tcW w:w="2169" w:type="dxa"/>
            <w:shd w:val="clear" w:color="auto" w:fill="auto"/>
          </w:tcPr>
          <w:p w14:paraId="33577F57" w14:textId="77777777" w:rsidR="009A3AFC" w:rsidRPr="00211A34" w:rsidRDefault="009A3AFC" w:rsidP="001920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807DA">
              <w:rPr>
                <w:sz w:val="20"/>
                <w:szCs w:val="20"/>
              </w:rPr>
              <w:t xml:space="preserve">Dostawa, instalacja i </w:t>
            </w:r>
            <w:r w:rsidRPr="00E807DA">
              <w:rPr>
                <w:sz w:val="20"/>
                <w:szCs w:val="20"/>
              </w:rPr>
              <w:lastRenderedPageBreak/>
              <w:t>uruchomienie mikroskopu polaryzacyjnego do badań w świetle odbitym, wyposażonego w fotometr do pomiarów refleksyjności</w:t>
            </w:r>
          </w:p>
        </w:tc>
        <w:tc>
          <w:tcPr>
            <w:tcW w:w="2793" w:type="dxa"/>
            <w:shd w:val="clear" w:color="auto" w:fill="auto"/>
          </w:tcPr>
          <w:p w14:paraId="3EBCE8ED" w14:textId="77777777" w:rsidR="009A3AFC" w:rsidRPr="00211A34" w:rsidRDefault="009A3AFC" w:rsidP="0019205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807DA">
              <w:rPr>
                <w:b/>
                <w:bCs/>
                <w:sz w:val="20"/>
                <w:szCs w:val="20"/>
              </w:rPr>
              <w:lastRenderedPageBreak/>
              <w:t>Carl Zeiss Sp. z o.o.</w:t>
            </w:r>
          </w:p>
          <w:p w14:paraId="7040966D" w14:textId="77777777" w:rsidR="009A3AFC" w:rsidRPr="00211A34" w:rsidRDefault="009A3AFC" w:rsidP="00192052">
            <w:pPr>
              <w:rPr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lastRenderedPageBreak/>
              <w:t>ul. Naramowicka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807DA">
              <w:rPr>
                <w:sz w:val="20"/>
                <w:szCs w:val="20"/>
              </w:rPr>
              <w:t>76</w:t>
            </w:r>
          </w:p>
          <w:p w14:paraId="78D7B4A0" w14:textId="77777777" w:rsidR="009A3AFC" w:rsidRPr="00211A34" w:rsidRDefault="009A3AFC" w:rsidP="00192052">
            <w:pPr>
              <w:spacing w:after="40"/>
              <w:rPr>
                <w:color w:val="000000"/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t>61-622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807DA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6396706" w14:textId="77777777" w:rsidR="009A3AFC" w:rsidRPr="00E807DA" w:rsidRDefault="009A3AFC" w:rsidP="00192052">
            <w:pPr>
              <w:spacing w:before="40" w:after="40"/>
              <w:rPr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lastRenderedPageBreak/>
              <w:t>1 - Cena - 60.00</w:t>
            </w:r>
          </w:p>
          <w:p w14:paraId="6331FF42" w14:textId="77777777" w:rsidR="009A3AFC" w:rsidRPr="00211A34" w:rsidRDefault="009A3AFC" w:rsidP="0019205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lastRenderedPageBreak/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1A7C05" w14:textId="77777777" w:rsidR="009A3AFC" w:rsidRPr="00211A34" w:rsidRDefault="009A3AFC" w:rsidP="00192052">
            <w:pPr>
              <w:jc w:val="center"/>
              <w:rPr>
                <w:color w:val="000000"/>
                <w:sz w:val="20"/>
                <w:szCs w:val="20"/>
              </w:rPr>
            </w:pPr>
            <w:r w:rsidRPr="00E807DA">
              <w:rPr>
                <w:sz w:val="20"/>
                <w:szCs w:val="20"/>
              </w:rPr>
              <w:lastRenderedPageBreak/>
              <w:t xml:space="preserve">  60,00</w:t>
            </w:r>
          </w:p>
        </w:tc>
      </w:tr>
    </w:tbl>
    <w:p w14:paraId="22CC0449" w14:textId="77777777" w:rsidR="009A3AFC" w:rsidRDefault="009A3AFC" w:rsidP="009A3AFC">
      <w:pPr>
        <w:spacing w:before="120"/>
        <w:jc w:val="both"/>
        <w:rPr>
          <w:color w:val="000000"/>
        </w:rPr>
      </w:pPr>
    </w:p>
    <w:p w14:paraId="07CD214A" w14:textId="77777777" w:rsidR="009A3AFC" w:rsidRPr="001B7815" w:rsidRDefault="009A3AFC" w:rsidP="009A3AFC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 :nie dotyczy</w:t>
      </w:r>
    </w:p>
    <w:p w14:paraId="6382D345" w14:textId="77777777" w:rsidR="009A3AFC" w:rsidRDefault="009A3AFC" w:rsidP="009A3AFC">
      <w:pPr>
        <w:spacing w:before="120" w:after="120"/>
        <w:jc w:val="both"/>
        <w:rPr>
          <w:color w:val="000000"/>
          <w:sz w:val="16"/>
          <w:szCs w:val="16"/>
        </w:rPr>
      </w:pPr>
    </w:p>
    <w:p w14:paraId="2CEFF188" w14:textId="77777777" w:rsidR="009A3AFC" w:rsidRDefault="009A3AFC" w:rsidP="009A3AFC">
      <w:pPr>
        <w:spacing w:after="40" w:line="276" w:lineRule="auto"/>
        <w:jc w:val="both"/>
      </w:pPr>
      <w:r>
        <w:t>Informacja o terminie zawarcia umowy:</w:t>
      </w:r>
    </w:p>
    <w:p w14:paraId="0C11C4BA" w14:textId="77777777" w:rsidR="009A3AFC" w:rsidRPr="00F33C66" w:rsidRDefault="009A3AFC" w:rsidP="009A3AF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0B4D0A4" w14:textId="77777777" w:rsidR="009A3AFC" w:rsidRPr="00F33C66" w:rsidRDefault="009A3AFC" w:rsidP="009A3AFC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53B4D87A" w14:textId="77777777" w:rsidR="009A3AFC" w:rsidRDefault="009A3AFC" w:rsidP="009A3AFC">
      <w:pPr>
        <w:spacing w:line="360" w:lineRule="auto"/>
        <w:jc w:val="both"/>
        <w:rPr>
          <w:bCs/>
        </w:rPr>
      </w:pPr>
    </w:p>
    <w:p w14:paraId="7380A55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96B71" w14:textId="77777777" w:rsidR="00413952" w:rsidRDefault="00413952">
      <w:r>
        <w:separator/>
      </w:r>
    </w:p>
  </w:endnote>
  <w:endnote w:type="continuationSeparator" w:id="0">
    <w:p w14:paraId="696F8FA5" w14:textId="77777777" w:rsidR="00413952" w:rsidRDefault="0041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7A44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F8FC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3C121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8E26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573C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EEB88" w14:textId="77777777" w:rsidR="00413952" w:rsidRDefault="00413952">
      <w:r>
        <w:separator/>
      </w:r>
    </w:p>
  </w:footnote>
  <w:footnote w:type="continuationSeparator" w:id="0">
    <w:p w14:paraId="0259103D" w14:textId="77777777" w:rsidR="00413952" w:rsidRDefault="00413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8C62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16BE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87E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95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1501"/>
    <w:rsid w:val="003445A0"/>
    <w:rsid w:val="003A0AFC"/>
    <w:rsid w:val="003D611C"/>
    <w:rsid w:val="00413952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3AFC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2D80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F33EF"/>
  <w15:chartTrackingRefBased/>
  <w15:docId w15:val="{1DACDE80-9596-4649-A19B-4072BBB36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A3A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2023-11-21T09:42:00Z</cp:lastPrinted>
  <dcterms:created xsi:type="dcterms:W3CDTF">2023-11-21T09:38:00Z</dcterms:created>
  <dcterms:modified xsi:type="dcterms:W3CDTF">2023-11-21T09:43:00Z</dcterms:modified>
</cp:coreProperties>
</file>