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610CD" w14:textId="77777777" w:rsidR="00EA0D6C" w:rsidRDefault="00EA0D6C" w:rsidP="00EA0D6C">
      <w:pPr>
        <w:pStyle w:val="Nagwek"/>
        <w:rPr>
          <w:rFonts w:ascii="Times New Roman" w:hAnsi="Times New Roman"/>
        </w:rPr>
      </w:pPr>
    </w:p>
    <w:p w14:paraId="397F6011" w14:textId="6992BFC8" w:rsidR="00EA0D6C" w:rsidRPr="00DC7E52" w:rsidRDefault="00EA0D6C" w:rsidP="00EA0D6C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645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66952C9D" w14:textId="77777777" w:rsidR="00EA0D6C" w:rsidRPr="00DC7E52" w:rsidRDefault="00EA0D6C" w:rsidP="00EA0D6C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3DD64F8" w14:textId="77777777" w:rsidR="00EA0D6C" w:rsidRPr="00DC7E52" w:rsidRDefault="00EA0D6C" w:rsidP="00EA0D6C">
      <w:pPr>
        <w:jc w:val="center"/>
        <w:rPr>
          <w:rFonts w:ascii="Times New Roman" w:hAnsi="Times New Roman"/>
          <w:b/>
        </w:rPr>
      </w:pPr>
    </w:p>
    <w:p w14:paraId="5F774114" w14:textId="77777777" w:rsidR="00EA0D6C" w:rsidRPr="00DC7E52" w:rsidRDefault="00EA0D6C" w:rsidP="00EA0D6C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7D0884F0" w14:textId="77777777" w:rsidR="00EA0D6C" w:rsidRPr="00DC7E52" w:rsidRDefault="00EA0D6C" w:rsidP="00EA0D6C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4AE0E1E0" w14:textId="77777777" w:rsidR="00EA0D6C" w:rsidRPr="00DC7E52" w:rsidRDefault="00EA0D6C" w:rsidP="00EA0D6C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30461D6D" w14:textId="77777777" w:rsidR="00EA0D6C" w:rsidRPr="00DC7E52" w:rsidRDefault="00EA0D6C" w:rsidP="00EA0D6C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0CE3AA47" w14:textId="610A94F4" w:rsidR="00EA0D6C" w:rsidRPr="00DC7E52" w:rsidRDefault="00EA0D6C" w:rsidP="00EA0D6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FA0578">
        <w:rPr>
          <w:b/>
        </w:rPr>
        <w:t>Dostawa 5</w:t>
      </w:r>
      <w:r>
        <w:rPr>
          <w:b/>
        </w:rPr>
        <w:t>2</w:t>
      </w:r>
      <w:r w:rsidRPr="00FA0578">
        <w:rPr>
          <w:b/>
        </w:rPr>
        <w:t xml:space="preserve"> szt. komputerów stacjonarnych</w:t>
      </w:r>
      <w:r>
        <w:rPr>
          <w:b/>
        </w:rPr>
        <w:t xml:space="preserve"> (stacji roboczych)</w:t>
      </w:r>
      <w:r w:rsidRPr="00FA0578">
        <w:rPr>
          <w:b/>
        </w:rPr>
        <w:t xml:space="preserve"> na potrzeby WIMi</w:t>
      </w:r>
      <w:r>
        <w:rPr>
          <w:b/>
        </w:rPr>
        <w:t>IP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645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5082ACE" w14:textId="77777777" w:rsidR="00EA0D6C" w:rsidRPr="00DC7E52" w:rsidRDefault="00EA0D6C" w:rsidP="00EA0D6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55EDF79" w14:textId="77777777" w:rsidR="00EA0D6C" w:rsidRPr="00DC7E52" w:rsidRDefault="00EA0D6C" w:rsidP="00EA0D6C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3B01F77" w14:textId="77777777" w:rsidR="00EA0D6C" w:rsidRPr="00DC7E52" w:rsidRDefault="00EA0D6C" w:rsidP="00EA0D6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26B3F179" w14:textId="77777777" w:rsidR="00EA0D6C" w:rsidRPr="00DC7E52" w:rsidRDefault="00EA0D6C" w:rsidP="00EA0D6C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0436F3E" w14:textId="77777777" w:rsidR="00EA0D6C" w:rsidRPr="00DC7E52" w:rsidRDefault="00EA0D6C" w:rsidP="00EA0D6C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160F97E2" w14:textId="77777777" w:rsidR="00EA0D6C" w:rsidRPr="00DC7E52" w:rsidRDefault="00EA0D6C" w:rsidP="00EA0D6C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A0D6C" w:rsidRPr="00DC7E52" w14:paraId="6ACB2AA3" w14:textId="77777777" w:rsidTr="000077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8454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B7270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307E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EA0D6C" w:rsidRPr="00DC7E52" w14:paraId="20FA8EF8" w14:textId="77777777" w:rsidTr="000077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F9964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53A4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8AE7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A0D6C" w:rsidRPr="00DC7E52" w14:paraId="6F8FBEF1" w14:textId="77777777" w:rsidTr="000077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B8BC5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EFF0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AF31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A0D6C" w:rsidRPr="00DC7E52" w14:paraId="38219833" w14:textId="77777777" w:rsidTr="000077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2313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9619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2336" w14:textId="77777777" w:rsidR="00EA0D6C" w:rsidRPr="00DC7E52" w:rsidRDefault="00EA0D6C" w:rsidP="000077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BD89E3C" w14:textId="77777777" w:rsidR="00EA0D6C" w:rsidRPr="00DC7E52" w:rsidRDefault="00EA0D6C" w:rsidP="00EA0D6C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403B6F77" w14:textId="77777777" w:rsidR="00EA0D6C" w:rsidRPr="00DC7E52" w:rsidRDefault="00EA0D6C" w:rsidP="00EA0D6C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432FF1E3" w14:textId="77777777" w:rsidR="00EA0D6C" w:rsidRPr="00DC7E52" w:rsidRDefault="00EA0D6C" w:rsidP="00EA0D6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215F5A26" w14:textId="77777777" w:rsidR="00EA0D6C" w:rsidRPr="00DC7E52" w:rsidRDefault="00EA0D6C" w:rsidP="00EA0D6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2121E9F" w14:textId="77777777" w:rsidR="00EA0D6C" w:rsidRPr="00DC7E52" w:rsidRDefault="00EA0D6C" w:rsidP="00EA0D6C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6C2DAA27" w14:textId="77777777" w:rsidR="00EA0D6C" w:rsidRPr="00DC7E52" w:rsidRDefault="00EA0D6C" w:rsidP="00EA0D6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EE585B1" w14:textId="77777777" w:rsidR="00EA0D6C" w:rsidRPr="00DC7E52" w:rsidRDefault="00EA0D6C" w:rsidP="00EA0D6C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646A3F4" w14:textId="77777777" w:rsidR="00EA0D6C" w:rsidRPr="00DC7E52" w:rsidRDefault="00EA0D6C" w:rsidP="00EA0D6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F0C9A83" w14:textId="77777777" w:rsidR="00EA0D6C" w:rsidRPr="00DC7E52" w:rsidRDefault="00EA0D6C" w:rsidP="00EA0D6C">
      <w:pPr>
        <w:rPr>
          <w:rFonts w:ascii="Times New Roman" w:hAnsi="Times New Roman"/>
        </w:rPr>
      </w:pPr>
    </w:p>
    <w:p w14:paraId="31906962" w14:textId="77777777" w:rsidR="00EA0D6C" w:rsidRPr="00DC7E52" w:rsidRDefault="00EA0D6C" w:rsidP="00EA0D6C">
      <w:pPr>
        <w:rPr>
          <w:rFonts w:ascii="Times New Roman" w:hAnsi="Times New Roman"/>
        </w:rPr>
      </w:pPr>
    </w:p>
    <w:p w14:paraId="0C27AD9F" w14:textId="77777777" w:rsidR="00EA0D6C" w:rsidRPr="009508B4" w:rsidRDefault="00EA0D6C" w:rsidP="00EA0D6C"/>
    <w:p w14:paraId="693C5825" w14:textId="77777777" w:rsidR="00EA0D6C" w:rsidRPr="006B41DD" w:rsidRDefault="00EA0D6C" w:rsidP="00EA0D6C"/>
    <w:p w14:paraId="4B0E63CD" w14:textId="77777777" w:rsidR="00EA0D6C" w:rsidRPr="009B4FF9" w:rsidRDefault="00EA0D6C" w:rsidP="00EA0D6C"/>
    <w:p w14:paraId="02177995" w14:textId="77777777" w:rsidR="00EA0D6C" w:rsidRPr="009F485C" w:rsidRDefault="00EA0D6C" w:rsidP="00EA0D6C"/>
    <w:p w14:paraId="599FEEE4" w14:textId="77777777" w:rsidR="00EA0D6C" w:rsidRPr="00DC67FD" w:rsidRDefault="00EA0D6C" w:rsidP="00EA0D6C"/>
    <w:p w14:paraId="679C8FA6" w14:textId="77777777" w:rsidR="00EA0D6C" w:rsidRPr="00980A9E" w:rsidRDefault="00EA0D6C" w:rsidP="00EA0D6C"/>
    <w:p w14:paraId="7C3FB695" w14:textId="77777777" w:rsidR="00EA0D6C" w:rsidRPr="004362D4" w:rsidRDefault="00EA0D6C" w:rsidP="00EA0D6C"/>
    <w:p w14:paraId="74EE62A6" w14:textId="23B7BDB1" w:rsidR="00106AC7" w:rsidRPr="00EA0D6C" w:rsidRDefault="00106AC7" w:rsidP="00EA0D6C"/>
    <w:sectPr w:rsidR="00106AC7" w:rsidRPr="00EA0D6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3D3AA" w14:textId="77777777" w:rsidR="006742D2" w:rsidRDefault="006742D2">
      <w:r>
        <w:separator/>
      </w:r>
    </w:p>
  </w:endnote>
  <w:endnote w:type="continuationSeparator" w:id="0">
    <w:p w14:paraId="0A54CE9A" w14:textId="77777777" w:rsidR="006742D2" w:rsidRDefault="0067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A8FA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D52A9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4426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1D3C41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1EFA045">
        <v:line id="_x0000_s1025" style="position:absolute;left:0;text-align:left;z-index:251657728" from="-3.85pt,8.7pt" to="455.15pt,8.7pt"/>
      </w:pict>
    </w:r>
  </w:p>
  <w:p w14:paraId="0417081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D43E1" w14:textId="77777777" w:rsidR="00445110" w:rsidRDefault="004451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2A4F1" w14:textId="77777777" w:rsidR="006742D2" w:rsidRDefault="006742D2">
      <w:r>
        <w:separator/>
      </w:r>
    </w:p>
  </w:footnote>
  <w:footnote w:type="continuationSeparator" w:id="0">
    <w:p w14:paraId="646E7662" w14:textId="77777777" w:rsidR="006742D2" w:rsidRDefault="00674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BB1C" w14:textId="77777777" w:rsidR="00445110" w:rsidRDefault="004451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BE39C" w14:textId="77777777" w:rsidR="00445110" w:rsidRDefault="004451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473CC" w14:textId="77777777" w:rsidR="00445110" w:rsidRDefault="004451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1133035">
    <w:abstractNumId w:val="15"/>
  </w:num>
  <w:num w:numId="2" w16cid:durableId="1748841607">
    <w:abstractNumId w:val="0"/>
  </w:num>
  <w:num w:numId="3" w16cid:durableId="1496191204">
    <w:abstractNumId w:val="13"/>
  </w:num>
  <w:num w:numId="4" w16cid:durableId="487325824">
    <w:abstractNumId w:val="8"/>
  </w:num>
  <w:num w:numId="5" w16cid:durableId="1354648562">
    <w:abstractNumId w:val="7"/>
  </w:num>
  <w:num w:numId="6" w16cid:durableId="1475482733">
    <w:abstractNumId w:val="1"/>
  </w:num>
  <w:num w:numId="7" w16cid:durableId="1107774592">
    <w:abstractNumId w:val="6"/>
  </w:num>
  <w:num w:numId="8" w16cid:durableId="54014226">
    <w:abstractNumId w:val="3"/>
  </w:num>
  <w:num w:numId="9" w16cid:durableId="995183838">
    <w:abstractNumId w:val="2"/>
  </w:num>
  <w:num w:numId="10" w16cid:durableId="588540162">
    <w:abstractNumId w:val="5"/>
  </w:num>
  <w:num w:numId="11" w16cid:durableId="1365056980">
    <w:abstractNumId w:val="11"/>
  </w:num>
  <w:num w:numId="12" w16cid:durableId="19211525">
    <w:abstractNumId w:val="4"/>
  </w:num>
  <w:num w:numId="13" w16cid:durableId="1639147023">
    <w:abstractNumId w:val="10"/>
  </w:num>
  <w:num w:numId="14" w16cid:durableId="678047890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2D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5110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742D2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0D6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02AB54C"/>
  <w15:chartTrackingRefBased/>
  <w15:docId w15:val="{BD9A11BD-2B7B-45CC-B7F8-A544E329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0D6C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EA0D6C"/>
  </w:style>
  <w:style w:type="paragraph" w:styleId="Akapitzlist">
    <w:name w:val="List Paragraph"/>
    <w:basedOn w:val="Normalny"/>
    <w:uiPriority w:val="34"/>
    <w:qFormat/>
    <w:rsid w:val="00EA0D6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2023-11-14T14:13:00Z</dcterms:created>
  <dcterms:modified xsi:type="dcterms:W3CDTF">2023-11-14T14:14:00Z</dcterms:modified>
</cp:coreProperties>
</file>