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6ADDA" w14:textId="28627870" w:rsidR="00025386" w:rsidRPr="007B2F24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7B2F24">
        <w:rPr>
          <w:bCs/>
          <w:i w:val="0"/>
          <w:sz w:val="20"/>
        </w:rPr>
        <w:t xml:space="preserve">Załącznik nr </w:t>
      </w:r>
      <w:r w:rsidR="007B2F24" w:rsidRPr="007B2F24">
        <w:rPr>
          <w:bCs/>
          <w:i w:val="0"/>
          <w:sz w:val="20"/>
        </w:rPr>
        <w:t>4</w:t>
      </w:r>
      <w:r w:rsidR="007666D6" w:rsidRPr="007B2F24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7B2F24" w14:paraId="79504C19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D87C74" w14:textId="77777777" w:rsidR="008D442B" w:rsidRPr="007B2F24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B2F24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112B5C70" w14:textId="77777777" w:rsidR="00053927" w:rsidRPr="007B2F24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B2F24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7B2F2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785F68D" w14:textId="77777777" w:rsidR="00053927" w:rsidRPr="007B2F24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7B2F24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B2F24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7B2F24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88442DC" w14:textId="77777777" w:rsidR="00A137C9" w:rsidRPr="007B2F24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B2F24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197FAE" w14:paraId="1C5753D1" w14:textId="77777777" w:rsidTr="004F10A0">
        <w:tc>
          <w:tcPr>
            <w:tcW w:w="2269" w:type="dxa"/>
            <w:shd w:val="clear" w:color="auto" w:fill="auto"/>
          </w:tcPr>
          <w:p w14:paraId="2505BB6E" w14:textId="77777777" w:rsidR="00A137C9" w:rsidRPr="00197FA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97FA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F425B4" w14:textId="0AEBACD7" w:rsidR="00A137C9" w:rsidRPr="00197FAE" w:rsidRDefault="0053133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97FA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Sukcesywna dostawa artykułów żywnościowych do Przedszkola Samorządowego </w:t>
            </w:r>
            <w:r w:rsidR="00F4760E">
              <w:rPr>
                <w:rFonts w:ascii="Times New Roman" w:eastAsia="Times New Roman" w:hAnsi="Times New Roman"/>
                <w:bCs/>
                <w:sz w:val="20"/>
                <w:szCs w:val="20"/>
              </w:rPr>
              <w:t>Nr 1 w Niepołomicach.</w:t>
            </w:r>
          </w:p>
        </w:tc>
      </w:tr>
      <w:tr w:rsidR="00531334" w:rsidRPr="007B2F24" w14:paraId="3FD1D2EE" w14:textId="77777777" w:rsidTr="00BF4940">
        <w:tc>
          <w:tcPr>
            <w:tcW w:w="2269" w:type="dxa"/>
            <w:shd w:val="clear" w:color="auto" w:fill="auto"/>
          </w:tcPr>
          <w:p w14:paraId="5D374234" w14:textId="77777777" w:rsidR="00531334" w:rsidRPr="007B2F24" w:rsidRDefault="00531334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F3B775" w14:textId="0BF1DE92" w:rsidR="00531334" w:rsidRPr="007B2F24" w:rsidRDefault="00531334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</w:t>
            </w:r>
            <w:r w:rsidR="00F4760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  <w:r w:rsidRPr="007B2F2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.2023</w:t>
            </w:r>
          </w:p>
        </w:tc>
      </w:tr>
    </w:tbl>
    <w:p w14:paraId="6F95BC9D" w14:textId="77777777" w:rsidR="00A137C9" w:rsidRPr="007B2F24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E71D02A" w14:textId="77777777" w:rsidR="003A486D" w:rsidRPr="007B2F24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7B2F24">
        <w:rPr>
          <w:rFonts w:ascii="Times New Roman" w:hAnsi="Times New Roman"/>
          <w:sz w:val="20"/>
          <w:szCs w:val="20"/>
        </w:rPr>
        <w:t xml:space="preserve">prowadzonego przez </w:t>
      </w:r>
      <w:r w:rsidR="00531334" w:rsidRPr="007B2F24">
        <w:rPr>
          <w:rFonts w:ascii="Times New Roman" w:hAnsi="Times New Roman"/>
          <w:b/>
          <w:sz w:val="20"/>
          <w:szCs w:val="20"/>
        </w:rPr>
        <w:t>GMINA NIEPOŁOMICE</w:t>
      </w:r>
      <w:r w:rsidRPr="007B2F24">
        <w:rPr>
          <w:rFonts w:ascii="Times New Roman" w:hAnsi="Times New Roman"/>
          <w:b/>
          <w:sz w:val="20"/>
          <w:szCs w:val="20"/>
        </w:rPr>
        <w:t>,</w:t>
      </w:r>
      <w:r w:rsidRPr="007B2F24">
        <w:rPr>
          <w:rFonts w:ascii="Times New Roman" w:hAnsi="Times New Roman"/>
          <w:sz w:val="20"/>
          <w:szCs w:val="20"/>
        </w:rPr>
        <w:t xml:space="preserve"> d</w:t>
      </w:r>
      <w:r w:rsidR="008D442B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7B2F24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4F4BC249" w14:textId="77777777" w:rsidR="00A137C9" w:rsidRPr="007B2F24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7B2F24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7B2F24" w14:paraId="6934480D" w14:textId="77777777" w:rsidTr="00A137C9">
        <w:tc>
          <w:tcPr>
            <w:tcW w:w="617" w:type="dxa"/>
            <w:shd w:val="clear" w:color="auto" w:fill="auto"/>
            <w:vAlign w:val="center"/>
          </w:tcPr>
          <w:p w14:paraId="28693AFF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808FF42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C3570C7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7B2F24" w14:paraId="6A03BD90" w14:textId="77777777" w:rsidTr="00A137C9">
        <w:tc>
          <w:tcPr>
            <w:tcW w:w="617" w:type="dxa"/>
            <w:shd w:val="clear" w:color="auto" w:fill="auto"/>
            <w:vAlign w:val="center"/>
          </w:tcPr>
          <w:p w14:paraId="15BCF8B0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D9D22E0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04FA1EC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7B2F24" w14:paraId="6A46D3FD" w14:textId="77777777" w:rsidTr="00A137C9">
        <w:tc>
          <w:tcPr>
            <w:tcW w:w="617" w:type="dxa"/>
            <w:shd w:val="clear" w:color="auto" w:fill="auto"/>
            <w:vAlign w:val="center"/>
          </w:tcPr>
          <w:p w14:paraId="2C8C2D8E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18BC7E2D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24132CE" w14:textId="77777777" w:rsidR="003A486D" w:rsidRPr="007B2F24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A3F71DE" w14:textId="77777777" w:rsidR="00DC652A" w:rsidRPr="007B2F24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7B2F2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7B2F2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7B2F24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31334" w:rsidRPr="007B2F24">
        <w:rPr>
          <w:rFonts w:ascii="Times New Roman" w:hAnsi="Times New Roman"/>
          <w:sz w:val="20"/>
          <w:szCs w:val="20"/>
        </w:rPr>
        <w:t>(</w:t>
      </w:r>
      <w:proofErr w:type="spellStart"/>
      <w:r w:rsidR="00531334" w:rsidRPr="007B2F24">
        <w:rPr>
          <w:rFonts w:ascii="Times New Roman" w:hAnsi="Times New Roman"/>
          <w:sz w:val="20"/>
          <w:szCs w:val="20"/>
        </w:rPr>
        <w:t>t.j</w:t>
      </w:r>
      <w:proofErr w:type="spellEnd"/>
      <w:r w:rsidR="00531334" w:rsidRPr="007B2F24">
        <w:rPr>
          <w:rFonts w:ascii="Times New Roman" w:hAnsi="Times New Roman"/>
          <w:sz w:val="20"/>
          <w:szCs w:val="20"/>
        </w:rPr>
        <w:t>. Dz. U. z 2023r. poz. 1605)</w:t>
      </w:r>
      <w:r w:rsidRPr="007B2F24">
        <w:rPr>
          <w:rFonts w:ascii="Times New Roman" w:hAnsi="Times New Roman"/>
          <w:sz w:val="20"/>
          <w:szCs w:val="20"/>
        </w:rPr>
        <w:t>, że w ramach zamówienia</w:t>
      </w:r>
      <w:r w:rsidR="00A137C9" w:rsidRPr="007B2F24">
        <w:rPr>
          <w:rFonts w:ascii="Times New Roman" w:hAnsi="Times New Roman"/>
          <w:sz w:val="20"/>
          <w:szCs w:val="20"/>
        </w:rPr>
        <w:t>,</w:t>
      </w:r>
      <w:r w:rsidR="00A137C9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B2F24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7B2F24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7B2F24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7B2F24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7B2F24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7B2F24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7B2F24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7B2F24" w14:paraId="5FBDA180" w14:textId="77777777" w:rsidTr="00A137C9">
        <w:tc>
          <w:tcPr>
            <w:tcW w:w="617" w:type="dxa"/>
            <w:shd w:val="clear" w:color="auto" w:fill="auto"/>
            <w:vAlign w:val="center"/>
          </w:tcPr>
          <w:p w14:paraId="2F002D23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4D0693D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A62149D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7B2F24" w14:paraId="79382DF7" w14:textId="77777777" w:rsidTr="00A137C9">
        <w:tc>
          <w:tcPr>
            <w:tcW w:w="617" w:type="dxa"/>
            <w:shd w:val="clear" w:color="auto" w:fill="auto"/>
            <w:vAlign w:val="center"/>
          </w:tcPr>
          <w:p w14:paraId="08E99CDF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533C3AC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DE65ADA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7B2F24" w14:paraId="3F415A29" w14:textId="77777777" w:rsidTr="00A137C9">
        <w:tc>
          <w:tcPr>
            <w:tcW w:w="617" w:type="dxa"/>
            <w:shd w:val="clear" w:color="auto" w:fill="auto"/>
            <w:vAlign w:val="center"/>
          </w:tcPr>
          <w:p w14:paraId="7B485596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B2F2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21085B3F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8A14E30" w14:textId="77777777" w:rsidR="00B641BE" w:rsidRPr="007B2F24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92C9EC0" w14:textId="77777777" w:rsidR="007A2C38" w:rsidRPr="007B2F24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4FD30D02" w14:textId="77777777" w:rsidR="007A2C38" w:rsidRPr="007B2F24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pPr w:leftFromText="141" w:rightFromText="141" w:vertAnchor="text" w:horzAnchor="margin" w:tblpY="-19"/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7B2F24" w:rsidRPr="007B2F24" w14:paraId="1A4B03CC" w14:textId="77777777" w:rsidTr="007B2F24">
        <w:tc>
          <w:tcPr>
            <w:tcW w:w="2660" w:type="dxa"/>
            <w:shd w:val="clear" w:color="auto" w:fill="auto"/>
          </w:tcPr>
          <w:p w14:paraId="5F6E57F3" w14:textId="77777777" w:rsidR="007B2F24" w:rsidRPr="007B2F24" w:rsidRDefault="007B2F24" w:rsidP="007B2F2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2730E842" w14:textId="77777777" w:rsidR="007B2F24" w:rsidRPr="00F4760E" w:rsidRDefault="007B2F24" w:rsidP="007B2F2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pl-PL"/>
              </w:rPr>
            </w:pPr>
            <w:r w:rsidRPr="00F4760E">
              <w:rPr>
                <w:rFonts w:ascii="Times New Roman" w:hAnsi="Times New Roman"/>
                <w:i/>
                <w:iCs/>
              </w:rPr>
              <w:t>Dokument musi być podpisany kwalifikowanym podpisem elektronicznym, podpisem zaufanym lub podpisem osobistym osoby uprawnionej do reprezentowania wykonawcy</w:t>
            </w:r>
          </w:p>
        </w:tc>
      </w:tr>
    </w:tbl>
    <w:p w14:paraId="54E48E60" w14:textId="77777777" w:rsidR="00A137C9" w:rsidRPr="007B2F24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7B2F24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029F4" w14:textId="77777777" w:rsidR="00ED334B" w:rsidRDefault="00ED334B" w:rsidP="00025386">
      <w:pPr>
        <w:spacing w:after="0" w:line="240" w:lineRule="auto"/>
      </w:pPr>
      <w:r>
        <w:separator/>
      </w:r>
    </w:p>
  </w:endnote>
  <w:endnote w:type="continuationSeparator" w:id="0">
    <w:p w14:paraId="13D4DB90" w14:textId="77777777" w:rsidR="00ED334B" w:rsidRDefault="00ED33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FF16C" w14:textId="77777777" w:rsidR="00531334" w:rsidRDefault="005313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A0B06" w14:textId="77777777" w:rsidR="00025386" w:rsidRPr="007B2F24" w:rsidRDefault="00025386" w:rsidP="007B2F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C746B" w14:textId="77777777" w:rsidR="00531334" w:rsidRDefault="005313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26C74" w14:textId="77777777" w:rsidR="00ED334B" w:rsidRDefault="00ED334B" w:rsidP="00025386">
      <w:pPr>
        <w:spacing w:after="0" w:line="240" w:lineRule="auto"/>
      </w:pPr>
      <w:r>
        <w:separator/>
      </w:r>
    </w:p>
  </w:footnote>
  <w:footnote w:type="continuationSeparator" w:id="0">
    <w:p w14:paraId="04D80207" w14:textId="77777777" w:rsidR="00ED334B" w:rsidRDefault="00ED33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F8650" w14:textId="77777777" w:rsidR="00531334" w:rsidRDefault="005313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BF4A8" w14:textId="77777777" w:rsidR="00531334" w:rsidRDefault="005313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46685" w14:textId="77777777" w:rsidR="00531334" w:rsidRDefault="005313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1917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34B"/>
    <w:rsid w:val="00025386"/>
    <w:rsid w:val="000423B9"/>
    <w:rsid w:val="00053927"/>
    <w:rsid w:val="00084786"/>
    <w:rsid w:val="0016158F"/>
    <w:rsid w:val="00197FAE"/>
    <w:rsid w:val="001C2314"/>
    <w:rsid w:val="00213980"/>
    <w:rsid w:val="0024648D"/>
    <w:rsid w:val="003A25BA"/>
    <w:rsid w:val="003A486D"/>
    <w:rsid w:val="004374F2"/>
    <w:rsid w:val="00460705"/>
    <w:rsid w:val="00485239"/>
    <w:rsid w:val="004A0686"/>
    <w:rsid w:val="004E27D7"/>
    <w:rsid w:val="004F10A0"/>
    <w:rsid w:val="00531334"/>
    <w:rsid w:val="0055145C"/>
    <w:rsid w:val="005624D8"/>
    <w:rsid w:val="00620476"/>
    <w:rsid w:val="00657A47"/>
    <w:rsid w:val="00745A44"/>
    <w:rsid w:val="007666D6"/>
    <w:rsid w:val="007A2C38"/>
    <w:rsid w:val="007B2F24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D334B"/>
    <w:rsid w:val="00EF3368"/>
    <w:rsid w:val="00F334B4"/>
    <w:rsid w:val="00F4760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C99C43"/>
  <w15:chartTrackingRefBased/>
  <w15:docId w15:val="{882CF191-F60D-4834-A861-554DBDE56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2023-12-07T07:15:00Z</cp:lastPrinted>
  <dcterms:created xsi:type="dcterms:W3CDTF">2023-12-07T07:15:00Z</dcterms:created>
  <dcterms:modified xsi:type="dcterms:W3CDTF">2023-12-07T07:15:00Z</dcterms:modified>
</cp:coreProperties>
</file>