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CB94BA" w14:textId="32D39C72" w:rsidR="00081D13" w:rsidRPr="00233440" w:rsidRDefault="00B006E3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233440">
        <w:rPr>
          <w:sz w:val="20"/>
          <w:szCs w:val="20"/>
        </w:rPr>
        <w:t>Niepołomice</w:t>
      </w:r>
      <w:r w:rsidR="00081D13" w:rsidRPr="00233440">
        <w:rPr>
          <w:sz w:val="20"/>
          <w:szCs w:val="20"/>
        </w:rPr>
        <w:t xml:space="preserve"> dnia: </w:t>
      </w:r>
      <w:r w:rsidRPr="00233440">
        <w:rPr>
          <w:sz w:val="20"/>
          <w:szCs w:val="20"/>
        </w:rPr>
        <w:t>2023-12-2</w:t>
      </w:r>
      <w:r w:rsidR="005D0125">
        <w:rPr>
          <w:sz w:val="20"/>
          <w:szCs w:val="20"/>
        </w:rPr>
        <w:t>8</w:t>
      </w:r>
    </w:p>
    <w:p w14:paraId="29159E74" w14:textId="77777777" w:rsidR="00081D13" w:rsidRPr="00233440" w:rsidRDefault="00B006E3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233440">
        <w:rPr>
          <w:b/>
          <w:bCs/>
          <w:sz w:val="20"/>
          <w:szCs w:val="20"/>
        </w:rPr>
        <w:t>GMINA NIEPOŁOMICE</w:t>
      </w:r>
    </w:p>
    <w:p w14:paraId="3D6C9DC9" w14:textId="77777777" w:rsidR="00081D13" w:rsidRPr="00233440" w:rsidRDefault="00B006E3" w:rsidP="00081D13">
      <w:pPr>
        <w:spacing w:line="360" w:lineRule="auto"/>
        <w:ind w:right="3969"/>
        <w:rPr>
          <w:sz w:val="20"/>
          <w:szCs w:val="20"/>
        </w:rPr>
      </w:pPr>
      <w:r w:rsidRPr="00233440">
        <w:rPr>
          <w:sz w:val="20"/>
          <w:szCs w:val="20"/>
        </w:rPr>
        <w:t>Pl. Zwycięstwa</w:t>
      </w:r>
      <w:r w:rsidR="00081D13" w:rsidRPr="00233440">
        <w:rPr>
          <w:sz w:val="20"/>
          <w:szCs w:val="20"/>
        </w:rPr>
        <w:t xml:space="preserve"> </w:t>
      </w:r>
      <w:r w:rsidRPr="00233440">
        <w:rPr>
          <w:sz w:val="20"/>
          <w:szCs w:val="20"/>
        </w:rPr>
        <w:t>13</w:t>
      </w:r>
    </w:p>
    <w:p w14:paraId="0AEDF31A" w14:textId="77777777" w:rsidR="00081D13" w:rsidRPr="00233440" w:rsidRDefault="00B006E3" w:rsidP="00081D13">
      <w:pPr>
        <w:ind w:right="3969"/>
        <w:rPr>
          <w:sz w:val="20"/>
          <w:szCs w:val="20"/>
        </w:rPr>
      </w:pPr>
      <w:r w:rsidRPr="00233440">
        <w:rPr>
          <w:sz w:val="20"/>
          <w:szCs w:val="20"/>
        </w:rPr>
        <w:t>32-005</w:t>
      </w:r>
      <w:r w:rsidR="00081D13" w:rsidRPr="00233440">
        <w:rPr>
          <w:sz w:val="20"/>
          <w:szCs w:val="20"/>
        </w:rPr>
        <w:t xml:space="preserve"> </w:t>
      </w:r>
      <w:r w:rsidRPr="00233440">
        <w:rPr>
          <w:sz w:val="20"/>
          <w:szCs w:val="20"/>
        </w:rPr>
        <w:t>Niepołomice</w:t>
      </w:r>
    </w:p>
    <w:p w14:paraId="045E6BA4" w14:textId="77777777" w:rsidR="00233440" w:rsidRPr="00233440" w:rsidRDefault="00233440" w:rsidP="00081D13">
      <w:pPr>
        <w:ind w:right="3969"/>
        <w:rPr>
          <w:sz w:val="20"/>
          <w:szCs w:val="20"/>
        </w:rPr>
      </w:pPr>
    </w:p>
    <w:p w14:paraId="4CE16CF4" w14:textId="77777777" w:rsidR="00081D13" w:rsidRPr="00233440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233440" w14:paraId="1D2E8258" w14:textId="77777777" w:rsidTr="00C13EA9">
        <w:tc>
          <w:tcPr>
            <w:tcW w:w="10065" w:type="dxa"/>
            <w:shd w:val="clear" w:color="auto" w:fill="F2F2F2"/>
            <w:hideMark/>
          </w:tcPr>
          <w:p w14:paraId="7F1D9BB0" w14:textId="77777777" w:rsidR="00081D13" w:rsidRPr="00233440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233440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2DEAA0FB" w14:textId="77777777" w:rsidR="00081D13" w:rsidRPr="00233440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233440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1C4B368C" w14:textId="77777777" w:rsidR="00081D13" w:rsidRPr="00233440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0C7864C4" w14:textId="77777777" w:rsidR="00081D13" w:rsidRPr="00233440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233440">
        <w:rPr>
          <w:rFonts w:eastAsia="Calibri"/>
          <w:sz w:val="20"/>
          <w:szCs w:val="20"/>
          <w:lang w:eastAsia="en-US"/>
        </w:rPr>
        <w:t xml:space="preserve">Dotyczy </w:t>
      </w:r>
      <w:r w:rsidRPr="00233440">
        <w:rPr>
          <w:sz w:val="20"/>
          <w:szCs w:val="20"/>
        </w:rPr>
        <w:t>postępowania o udzielenie zamówienia publicznego</w:t>
      </w:r>
      <w:r w:rsidRPr="00233440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233440" w14:paraId="363A0B63" w14:textId="77777777" w:rsidTr="00081D13">
        <w:tc>
          <w:tcPr>
            <w:tcW w:w="2269" w:type="dxa"/>
            <w:shd w:val="clear" w:color="auto" w:fill="auto"/>
          </w:tcPr>
          <w:p w14:paraId="01BE66C2" w14:textId="77777777" w:rsidR="00081D13" w:rsidRPr="00233440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233440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0078D2C2" w14:textId="77777777" w:rsidR="00081D13" w:rsidRPr="00233440" w:rsidRDefault="00B006E3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233440">
              <w:rPr>
                <w:bCs/>
                <w:sz w:val="20"/>
                <w:szCs w:val="20"/>
              </w:rPr>
              <w:t>Usługa cateringowa polegająca na przygotowywaniu i dostarczaniu dwudaniowych obiadów dla klientów MGOPS w Niepołomicach.</w:t>
            </w:r>
          </w:p>
        </w:tc>
      </w:tr>
      <w:tr w:rsidR="00B006E3" w:rsidRPr="00233440" w14:paraId="44874EA0" w14:textId="77777777" w:rsidTr="00A71749">
        <w:tc>
          <w:tcPr>
            <w:tcW w:w="2269" w:type="dxa"/>
            <w:shd w:val="clear" w:color="auto" w:fill="auto"/>
          </w:tcPr>
          <w:p w14:paraId="6BD39432" w14:textId="77777777" w:rsidR="00B006E3" w:rsidRPr="00233440" w:rsidRDefault="00B006E3" w:rsidP="00A7174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233440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2EE93AF3" w14:textId="77777777" w:rsidR="00B006E3" w:rsidRPr="00233440" w:rsidRDefault="00B006E3" w:rsidP="00A7174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233440">
              <w:rPr>
                <w:bCs/>
                <w:sz w:val="20"/>
                <w:szCs w:val="20"/>
              </w:rPr>
              <w:t>ZP.271.45.2023</w:t>
            </w:r>
          </w:p>
        </w:tc>
      </w:tr>
    </w:tbl>
    <w:p w14:paraId="15E01B81" w14:textId="77777777" w:rsidR="00081D13" w:rsidRPr="00233440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518BF35D" w14:textId="77777777" w:rsidR="00081D13" w:rsidRPr="00233440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233440">
        <w:rPr>
          <w:sz w:val="20"/>
          <w:szCs w:val="20"/>
        </w:rPr>
        <w:t xml:space="preserve">Zamawiający, </w:t>
      </w:r>
      <w:r w:rsidR="00B006E3" w:rsidRPr="00233440">
        <w:rPr>
          <w:b/>
          <w:sz w:val="20"/>
          <w:szCs w:val="20"/>
        </w:rPr>
        <w:t>GMINA NIEPOŁOMICE</w:t>
      </w:r>
      <w:r w:rsidRPr="00233440">
        <w:rPr>
          <w:sz w:val="20"/>
          <w:szCs w:val="20"/>
        </w:rPr>
        <w:t xml:space="preserve">, działając na podstawie art. 253 </w:t>
      </w:r>
      <w:r w:rsidR="00A17CDB" w:rsidRPr="00233440">
        <w:rPr>
          <w:sz w:val="20"/>
          <w:szCs w:val="20"/>
        </w:rPr>
        <w:t xml:space="preserve">ust. 1 pkt. 1 i </w:t>
      </w:r>
      <w:r w:rsidRPr="00233440">
        <w:rPr>
          <w:sz w:val="20"/>
          <w:szCs w:val="20"/>
        </w:rPr>
        <w:t xml:space="preserve">ust. </w:t>
      </w:r>
      <w:r w:rsidR="00A17CDB" w:rsidRPr="00233440">
        <w:rPr>
          <w:sz w:val="20"/>
          <w:szCs w:val="20"/>
        </w:rPr>
        <w:t>2</w:t>
      </w:r>
      <w:r w:rsidRPr="00233440">
        <w:rPr>
          <w:sz w:val="20"/>
          <w:szCs w:val="20"/>
        </w:rPr>
        <w:t xml:space="preserve"> </w:t>
      </w:r>
      <w:r w:rsidR="00081D13" w:rsidRPr="00233440">
        <w:rPr>
          <w:sz w:val="20"/>
          <w:szCs w:val="20"/>
        </w:rPr>
        <w:t xml:space="preserve">ustawy z dnia 11 września 2019r. Prawo zamówień publicznych </w:t>
      </w:r>
      <w:r w:rsidR="00B006E3" w:rsidRPr="00233440">
        <w:rPr>
          <w:sz w:val="20"/>
          <w:szCs w:val="20"/>
        </w:rPr>
        <w:t>(</w:t>
      </w:r>
      <w:proofErr w:type="spellStart"/>
      <w:r w:rsidR="00B006E3" w:rsidRPr="00233440">
        <w:rPr>
          <w:sz w:val="20"/>
          <w:szCs w:val="20"/>
        </w:rPr>
        <w:t>t.j</w:t>
      </w:r>
      <w:proofErr w:type="spellEnd"/>
      <w:r w:rsidR="00B006E3" w:rsidRPr="00233440">
        <w:rPr>
          <w:sz w:val="20"/>
          <w:szCs w:val="20"/>
        </w:rPr>
        <w:t>. Dz. U. z 2023r. poz. 1605)</w:t>
      </w:r>
      <w:r w:rsidR="00081D13" w:rsidRPr="00233440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B006E3" w:rsidRPr="00233440" w14:paraId="2F83F8F9" w14:textId="77777777" w:rsidTr="00A71749">
        <w:trPr>
          <w:cantSplit/>
        </w:trPr>
        <w:tc>
          <w:tcPr>
            <w:tcW w:w="10080" w:type="dxa"/>
          </w:tcPr>
          <w:p w14:paraId="010405EA" w14:textId="77777777" w:rsidR="00B006E3" w:rsidRPr="00233440" w:rsidRDefault="00B006E3" w:rsidP="00A71749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233440">
              <w:rPr>
                <w:b/>
                <w:sz w:val="20"/>
                <w:szCs w:val="20"/>
              </w:rPr>
              <w:t>Restauracja Smaki Świata Filipowski Grzegorz</w:t>
            </w:r>
          </w:p>
          <w:p w14:paraId="12638E4B" w14:textId="77777777" w:rsidR="00B006E3" w:rsidRPr="00233440" w:rsidRDefault="00B006E3" w:rsidP="00A71749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233440">
              <w:rPr>
                <w:bCs/>
                <w:sz w:val="20"/>
                <w:szCs w:val="20"/>
              </w:rPr>
              <w:t xml:space="preserve">Suchoraba 22 </w:t>
            </w:r>
          </w:p>
          <w:p w14:paraId="10569423" w14:textId="77777777" w:rsidR="00B006E3" w:rsidRPr="00233440" w:rsidRDefault="00B006E3" w:rsidP="00A71749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233440">
              <w:rPr>
                <w:bCs/>
                <w:sz w:val="20"/>
                <w:szCs w:val="20"/>
              </w:rPr>
              <w:t>32-005 Niepołomice</w:t>
            </w:r>
          </w:p>
          <w:p w14:paraId="647DCD3B" w14:textId="137F517B" w:rsidR="00B006E3" w:rsidRPr="00233440" w:rsidRDefault="00B006E3" w:rsidP="00A71749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233440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233440">
              <w:rPr>
                <w:sz w:val="20"/>
                <w:szCs w:val="20"/>
              </w:rPr>
              <w:t xml:space="preserve"> </w:t>
            </w:r>
            <w:bookmarkEnd w:id="1"/>
            <w:r w:rsidR="00233440" w:rsidRPr="00233440">
              <w:rPr>
                <w:b/>
                <w:sz w:val="20"/>
                <w:szCs w:val="20"/>
              </w:rPr>
              <w:t>249</w:t>
            </w:r>
            <w:r w:rsidR="00233440">
              <w:rPr>
                <w:b/>
                <w:sz w:val="20"/>
                <w:szCs w:val="20"/>
              </w:rPr>
              <w:t xml:space="preserve"> </w:t>
            </w:r>
            <w:r w:rsidR="00233440" w:rsidRPr="00233440">
              <w:rPr>
                <w:b/>
                <w:sz w:val="20"/>
                <w:szCs w:val="20"/>
              </w:rPr>
              <w:t>445,35</w:t>
            </w:r>
            <w:r w:rsidRPr="00233440">
              <w:rPr>
                <w:b/>
                <w:sz w:val="20"/>
                <w:szCs w:val="20"/>
              </w:rPr>
              <w:t xml:space="preserve"> zł brutto</w:t>
            </w:r>
            <w:r w:rsidRPr="00233440">
              <w:rPr>
                <w:bCs/>
                <w:sz w:val="20"/>
                <w:szCs w:val="20"/>
              </w:rPr>
              <w:t>.</w:t>
            </w:r>
          </w:p>
          <w:p w14:paraId="49372FB4" w14:textId="77777777" w:rsidR="00B006E3" w:rsidRPr="00233440" w:rsidRDefault="00B006E3" w:rsidP="00A71749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233440">
              <w:rPr>
                <w:color w:val="000000"/>
                <w:sz w:val="20"/>
                <w:szCs w:val="20"/>
              </w:rPr>
              <w:t>Uzasadnienie wyboru:</w:t>
            </w:r>
          </w:p>
          <w:p w14:paraId="652DF7B0" w14:textId="77777777" w:rsidR="00B006E3" w:rsidRPr="00233440" w:rsidRDefault="00B006E3" w:rsidP="00A7174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233440">
              <w:rPr>
                <w:sz w:val="20"/>
                <w:szCs w:val="20"/>
              </w:rPr>
              <w:t>Została złożona jedna oferta. Oferta spełnia warunki postawione przez zamawiającego, a opisane w SWZ i Ogłoszeniu o zamówieniu.</w:t>
            </w:r>
          </w:p>
        </w:tc>
      </w:tr>
    </w:tbl>
    <w:p w14:paraId="74F340B8" w14:textId="77777777" w:rsidR="00081D13" w:rsidRPr="00233440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233440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233440">
        <w:rPr>
          <w:color w:val="000000"/>
          <w:sz w:val="20"/>
          <w:szCs w:val="20"/>
        </w:rPr>
        <w:t>:</w:t>
      </w:r>
    </w:p>
    <w:tbl>
      <w:tblPr>
        <w:tblW w:w="100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56"/>
        <w:gridCol w:w="3559"/>
        <w:gridCol w:w="1673"/>
        <w:gridCol w:w="1882"/>
        <w:gridCol w:w="1673"/>
      </w:tblGrid>
      <w:tr w:rsidR="00233440" w:rsidRPr="00233440" w14:paraId="17275B35" w14:textId="77777777" w:rsidTr="00233440">
        <w:trPr>
          <w:trHeight w:val="511"/>
        </w:trPr>
        <w:tc>
          <w:tcPr>
            <w:tcW w:w="1256" w:type="dxa"/>
            <w:shd w:val="clear" w:color="auto" w:fill="F2F2F2"/>
            <w:vAlign w:val="center"/>
          </w:tcPr>
          <w:p w14:paraId="3306D200" w14:textId="77777777" w:rsidR="00233440" w:rsidRPr="00233440" w:rsidRDefault="00233440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233440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559" w:type="dxa"/>
            <w:shd w:val="clear" w:color="auto" w:fill="F2F2F2"/>
            <w:vAlign w:val="center"/>
          </w:tcPr>
          <w:p w14:paraId="27B306EB" w14:textId="77777777" w:rsidR="00233440" w:rsidRPr="00233440" w:rsidRDefault="00233440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33440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673" w:type="dxa"/>
            <w:shd w:val="clear" w:color="auto" w:fill="F2F2F2"/>
            <w:vAlign w:val="center"/>
          </w:tcPr>
          <w:p w14:paraId="1A1D32B3" w14:textId="77777777" w:rsidR="00233440" w:rsidRPr="00233440" w:rsidRDefault="00233440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233440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882" w:type="dxa"/>
            <w:shd w:val="clear" w:color="auto" w:fill="F2F2F2"/>
            <w:vAlign w:val="center"/>
          </w:tcPr>
          <w:p w14:paraId="6D2EC1E2" w14:textId="42D2D983" w:rsidR="00233440" w:rsidRPr="00233440" w:rsidRDefault="00233440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233440">
              <w:rPr>
                <w:rFonts w:ascii="Times New Roman" w:hAnsi="Times New Roman" w:cs="Times New Roman"/>
                <w:bCs/>
              </w:rPr>
              <w:t>Doświadczenie osoby przyg</w:t>
            </w:r>
            <w:r w:rsidR="005D0125">
              <w:rPr>
                <w:rFonts w:ascii="Times New Roman" w:hAnsi="Times New Roman" w:cs="Times New Roman"/>
                <w:bCs/>
              </w:rPr>
              <w:t xml:space="preserve">otowującej </w:t>
            </w:r>
            <w:r w:rsidRPr="00233440">
              <w:rPr>
                <w:rFonts w:ascii="Times New Roman" w:hAnsi="Times New Roman" w:cs="Times New Roman"/>
                <w:bCs/>
              </w:rPr>
              <w:t>(gotującej) posiłki</w:t>
            </w:r>
          </w:p>
        </w:tc>
        <w:tc>
          <w:tcPr>
            <w:tcW w:w="1673" w:type="dxa"/>
            <w:shd w:val="clear" w:color="auto" w:fill="F2F2F2"/>
            <w:vAlign w:val="center"/>
          </w:tcPr>
          <w:p w14:paraId="53665067" w14:textId="77777777" w:rsidR="00233440" w:rsidRPr="00233440" w:rsidRDefault="00233440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33440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233440" w:rsidRPr="00233440" w14:paraId="0B7D886D" w14:textId="77777777" w:rsidTr="00233440">
        <w:trPr>
          <w:trHeight w:val="1537"/>
        </w:trPr>
        <w:tc>
          <w:tcPr>
            <w:tcW w:w="1256" w:type="dxa"/>
            <w:vAlign w:val="center"/>
          </w:tcPr>
          <w:p w14:paraId="5BE2C749" w14:textId="77777777" w:rsidR="00233440" w:rsidRPr="00233440" w:rsidRDefault="00233440" w:rsidP="00A7174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3344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59" w:type="dxa"/>
            <w:vAlign w:val="center"/>
          </w:tcPr>
          <w:p w14:paraId="26041CDA" w14:textId="7B25A19E" w:rsidR="00233440" w:rsidRPr="00233440" w:rsidRDefault="00233440" w:rsidP="00A71749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233440">
              <w:rPr>
                <w:rFonts w:ascii="Times New Roman" w:hAnsi="Times New Roman" w:cs="Times New Roman"/>
                <w:b/>
              </w:rPr>
              <w:t xml:space="preserve">Restauracja Smaki Świata </w:t>
            </w:r>
            <w:r w:rsidR="005D0125">
              <w:rPr>
                <w:rFonts w:ascii="Times New Roman" w:hAnsi="Times New Roman" w:cs="Times New Roman"/>
                <w:b/>
              </w:rPr>
              <w:br/>
            </w:r>
            <w:r w:rsidRPr="00233440">
              <w:rPr>
                <w:rFonts w:ascii="Times New Roman" w:hAnsi="Times New Roman" w:cs="Times New Roman"/>
                <w:b/>
              </w:rPr>
              <w:t>Filipowski Grzegorz</w:t>
            </w:r>
          </w:p>
          <w:p w14:paraId="06D3AF2A" w14:textId="77777777" w:rsidR="00233440" w:rsidRPr="00233440" w:rsidRDefault="00233440" w:rsidP="00A71749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233440">
              <w:rPr>
                <w:rFonts w:ascii="Times New Roman" w:hAnsi="Times New Roman" w:cs="Times New Roman"/>
                <w:bCs/>
              </w:rPr>
              <w:t xml:space="preserve">Suchoraba 22 </w:t>
            </w:r>
          </w:p>
          <w:p w14:paraId="01F39B2E" w14:textId="77777777" w:rsidR="00233440" w:rsidRPr="00233440" w:rsidRDefault="00233440" w:rsidP="00A71749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233440">
              <w:rPr>
                <w:rFonts w:ascii="Times New Roman" w:hAnsi="Times New Roman" w:cs="Times New Roman"/>
                <w:bCs/>
              </w:rPr>
              <w:t>32-005 Niepołomice</w:t>
            </w:r>
          </w:p>
        </w:tc>
        <w:tc>
          <w:tcPr>
            <w:tcW w:w="1673" w:type="dxa"/>
            <w:vAlign w:val="center"/>
          </w:tcPr>
          <w:p w14:paraId="7994DAAC" w14:textId="77777777" w:rsidR="00233440" w:rsidRPr="00233440" w:rsidRDefault="00233440" w:rsidP="00A7174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33440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882" w:type="dxa"/>
            <w:vAlign w:val="center"/>
          </w:tcPr>
          <w:p w14:paraId="5E95E3B5" w14:textId="77777777" w:rsidR="00233440" w:rsidRPr="00233440" w:rsidRDefault="00233440" w:rsidP="00A7174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33440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73" w:type="dxa"/>
            <w:vAlign w:val="center"/>
          </w:tcPr>
          <w:p w14:paraId="526BC551" w14:textId="77777777" w:rsidR="00233440" w:rsidRPr="00233440" w:rsidRDefault="00233440" w:rsidP="00A7174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33440">
              <w:rPr>
                <w:rFonts w:ascii="Times New Roman" w:hAnsi="Times New Roman" w:cs="Times New Roman"/>
              </w:rPr>
              <w:t xml:space="preserve">  100,00</w:t>
            </w:r>
          </w:p>
        </w:tc>
      </w:tr>
    </w:tbl>
    <w:p w14:paraId="6CB930CA" w14:textId="77777777" w:rsidR="00F960D7" w:rsidRPr="00233440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sectPr w:rsidR="00F960D7" w:rsidRPr="00233440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27211E" w14:textId="77777777" w:rsidR="0042712A" w:rsidRDefault="0042712A">
      <w:r>
        <w:separator/>
      </w:r>
    </w:p>
  </w:endnote>
  <w:endnote w:type="continuationSeparator" w:id="0">
    <w:p w14:paraId="74B281C4" w14:textId="77777777" w:rsidR="0042712A" w:rsidRDefault="00427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59AF7" w14:textId="77777777" w:rsidR="00B006E3" w:rsidRDefault="00B006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C3933" w14:textId="1343B6BC" w:rsidR="000C1E6F" w:rsidRPr="00233440" w:rsidRDefault="000C1E6F" w:rsidP="0023344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9E300" w14:textId="77777777" w:rsidR="00B006E3" w:rsidRDefault="00B006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181C6D" w14:textId="77777777" w:rsidR="0042712A" w:rsidRDefault="0042712A">
      <w:r>
        <w:separator/>
      </w:r>
    </w:p>
  </w:footnote>
  <w:footnote w:type="continuationSeparator" w:id="0">
    <w:p w14:paraId="1634D5E8" w14:textId="77777777" w:rsidR="0042712A" w:rsidRDefault="004271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1B80D" w14:textId="77777777" w:rsidR="00B006E3" w:rsidRDefault="00B006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8AE01F" w14:textId="77777777" w:rsidR="00B006E3" w:rsidRDefault="00B006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D4A8E" w14:textId="77777777" w:rsidR="00B006E3" w:rsidRDefault="00B006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712A"/>
    <w:rsid w:val="00005838"/>
    <w:rsid w:val="00022322"/>
    <w:rsid w:val="00042497"/>
    <w:rsid w:val="00081D13"/>
    <w:rsid w:val="000C1E6F"/>
    <w:rsid w:val="000E4E56"/>
    <w:rsid w:val="001A1468"/>
    <w:rsid w:val="001B7815"/>
    <w:rsid w:val="00233440"/>
    <w:rsid w:val="002B1E4F"/>
    <w:rsid w:val="002B6761"/>
    <w:rsid w:val="003445A0"/>
    <w:rsid w:val="003A0AFC"/>
    <w:rsid w:val="003D611C"/>
    <w:rsid w:val="0042712A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D0125"/>
    <w:rsid w:val="005E5BFF"/>
    <w:rsid w:val="00607F9B"/>
    <w:rsid w:val="00644DCB"/>
    <w:rsid w:val="00650F53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006E3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A6D3D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C9C206"/>
  <w15:chartTrackingRefBased/>
  <w15:docId w15:val="{F30F9A62-0439-4849-BA9A-15C4AB138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173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2023-12-27T14:25:00Z</cp:lastPrinted>
  <dcterms:created xsi:type="dcterms:W3CDTF">2023-12-27T14:26:00Z</dcterms:created>
  <dcterms:modified xsi:type="dcterms:W3CDTF">2023-12-27T14:26:00Z</dcterms:modified>
</cp:coreProperties>
</file>