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C3F43B" w14:textId="12B717CC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  <w:r w:rsidR="00813A1C">
        <w:rPr>
          <w:rFonts w:ascii="Times New Roman" w:hAnsi="Times New Roman"/>
        </w:rPr>
        <w:t>A</w:t>
      </w:r>
    </w:p>
    <w:p w14:paraId="6F7D72A4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3AA3FD68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403D5420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0BD12532" w14:textId="77777777" w:rsidR="0055246F" w:rsidRPr="002E3DAE" w:rsidRDefault="0055246F" w:rsidP="005524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NAZWA WYKONAWCY:……………………………………………………………………..</w:t>
      </w:r>
    </w:p>
    <w:p w14:paraId="718CB345" w14:textId="77777777" w:rsidR="0055246F" w:rsidRPr="002E3DAE" w:rsidRDefault="0055246F" w:rsidP="005524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3DC6628A" w14:textId="77777777" w:rsidR="0055246F" w:rsidRPr="002E3DAE" w:rsidRDefault="0055246F" w:rsidP="005524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ADRES:………………………………………………………………………………………….</w:t>
      </w:r>
    </w:p>
    <w:p w14:paraId="7EBF275D" w14:textId="77777777" w:rsidR="0055246F" w:rsidRPr="002E3DAE" w:rsidRDefault="0055246F" w:rsidP="005524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65615D2" w14:textId="77777777" w:rsidR="0055246F" w:rsidRPr="002E3DAE" w:rsidRDefault="0055246F" w:rsidP="005524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TEL.………………………………………………………………………………………………</w:t>
      </w:r>
    </w:p>
    <w:p w14:paraId="2F8FD6A8" w14:textId="77777777" w:rsidR="0055246F" w:rsidRPr="002E3DAE" w:rsidRDefault="0055246F" w:rsidP="005524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FAX ……………………………………………………………………………………………..</w:t>
      </w:r>
    </w:p>
    <w:p w14:paraId="3C2ABBCE" w14:textId="77777777" w:rsidR="0055246F" w:rsidRPr="002E3DAE" w:rsidRDefault="0055246F" w:rsidP="005524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E-MAIL…………………………………………………………………………………………..</w:t>
      </w:r>
    </w:p>
    <w:p w14:paraId="4E73A055" w14:textId="77777777" w:rsidR="0055246F" w:rsidRPr="002E3DAE" w:rsidRDefault="0055246F" w:rsidP="0055246F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E3DAE">
        <w:rPr>
          <w:sz w:val="22"/>
          <w:szCs w:val="22"/>
        </w:rPr>
        <w:t>NIP…………………………………. REGON:……………………………………………….....</w:t>
      </w:r>
    </w:p>
    <w:p w14:paraId="44DAB632" w14:textId="77777777" w:rsidR="008D2AB8" w:rsidRPr="0022732C" w:rsidRDefault="0055246F" w:rsidP="0055246F">
      <w:pPr>
        <w:tabs>
          <w:tab w:val="right" w:pos="9000"/>
        </w:tabs>
        <w:spacing w:line="360" w:lineRule="auto"/>
        <w:rPr>
          <w:sz w:val="22"/>
        </w:rPr>
      </w:pPr>
      <w:r w:rsidRPr="002E3DAE">
        <w:rPr>
          <w:sz w:val="22"/>
          <w:szCs w:val="22"/>
        </w:rPr>
        <w:t>BANK/ NR KONTA …………………………………………………………………………….</w:t>
      </w:r>
    </w:p>
    <w:p w14:paraId="158C636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5CEF61C" w14:textId="77777777" w:rsidR="006516E3" w:rsidRPr="006516E3" w:rsidRDefault="006516E3" w:rsidP="008D2AB8">
      <w:pPr>
        <w:ind w:right="-110"/>
        <w:rPr>
          <w:b/>
        </w:rPr>
      </w:pPr>
      <w:r w:rsidRPr="006516E3">
        <w:rPr>
          <w:b/>
        </w:rPr>
        <w:t>Akademia Górniczo - Hutnicza</w:t>
      </w:r>
    </w:p>
    <w:p w14:paraId="2FC45BC7" w14:textId="77777777" w:rsidR="006516E3" w:rsidRPr="006516E3" w:rsidRDefault="006516E3" w:rsidP="008D2AB8">
      <w:pPr>
        <w:ind w:right="-110"/>
        <w:rPr>
          <w:b/>
        </w:rPr>
      </w:pPr>
      <w:r w:rsidRPr="006516E3">
        <w:rPr>
          <w:b/>
        </w:rPr>
        <w:t>im. Stanisława Staszica w Krakowie</w:t>
      </w:r>
    </w:p>
    <w:p w14:paraId="1B019F56" w14:textId="77777777" w:rsidR="008D2AB8" w:rsidRDefault="006516E3" w:rsidP="008D2AB8">
      <w:pPr>
        <w:ind w:right="-110"/>
        <w:rPr>
          <w:b/>
        </w:rPr>
      </w:pPr>
      <w:r w:rsidRPr="006516E3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284A6901" w14:textId="77777777" w:rsidR="008D2AB8" w:rsidRDefault="006516E3" w:rsidP="008D2AB8">
      <w:pPr>
        <w:ind w:right="-110"/>
        <w:rPr>
          <w:b/>
        </w:rPr>
      </w:pPr>
      <w:r w:rsidRPr="006516E3">
        <w:rPr>
          <w:b/>
        </w:rPr>
        <w:t>Al. Mickiewicza</w:t>
      </w:r>
      <w:r w:rsidR="008D2AB8">
        <w:rPr>
          <w:b/>
        </w:rPr>
        <w:t xml:space="preserve"> </w:t>
      </w:r>
      <w:r w:rsidRPr="006516E3">
        <w:rPr>
          <w:b/>
        </w:rPr>
        <w:t>30</w:t>
      </w:r>
      <w:r w:rsidR="008D2AB8">
        <w:rPr>
          <w:b/>
        </w:rPr>
        <w:t xml:space="preserve"> </w:t>
      </w:r>
    </w:p>
    <w:p w14:paraId="49AB1F22" w14:textId="77777777" w:rsidR="008D2AB8" w:rsidRDefault="006516E3" w:rsidP="008D2AB8">
      <w:pPr>
        <w:rPr>
          <w:b/>
        </w:rPr>
      </w:pPr>
      <w:r w:rsidRPr="006516E3">
        <w:rPr>
          <w:b/>
        </w:rPr>
        <w:t>30-059</w:t>
      </w:r>
      <w:r w:rsidR="008D2AB8">
        <w:rPr>
          <w:b/>
        </w:rPr>
        <w:t xml:space="preserve"> </w:t>
      </w:r>
      <w:r w:rsidRPr="006516E3">
        <w:rPr>
          <w:b/>
        </w:rPr>
        <w:t>Kraków</w:t>
      </w:r>
      <w:r w:rsidR="008D2AB8">
        <w:rPr>
          <w:b/>
        </w:rPr>
        <w:t xml:space="preserve">,  </w:t>
      </w:r>
    </w:p>
    <w:p w14:paraId="44D6380A" w14:textId="77777777" w:rsidR="008D2AB8" w:rsidRDefault="008D2AB8" w:rsidP="008D2AB8">
      <w:pPr>
        <w:ind w:firstLine="3969"/>
        <w:rPr>
          <w:b/>
        </w:rPr>
      </w:pPr>
    </w:p>
    <w:p w14:paraId="6930A58E" w14:textId="24A2EA26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6516E3" w:rsidRPr="006516E3">
        <w:rPr>
          <w:b/>
        </w:rPr>
        <w:t>dostawa dwukanałowego analizatora stężenia metanu z głowicami oraz oprogramowaniem - KC-zp.272-705/23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0A4C3532" w14:textId="77777777" w:rsidR="00E26131" w:rsidRDefault="00E26131" w:rsidP="008D2AB8">
      <w:pPr>
        <w:widowControl w:val="0"/>
        <w:ind w:right="1"/>
        <w:jc w:val="both"/>
      </w:pPr>
    </w:p>
    <w:p w14:paraId="28A17544" w14:textId="77777777" w:rsidR="00E26131" w:rsidRPr="0019093A" w:rsidRDefault="00E26131" w:rsidP="00E2613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Cena netto: ......................................................................... </w:t>
      </w:r>
      <w:r>
        <w:rPr>
          <w:b/>
          <w:sz w:val="22"/>
          <w:szCs w:val="22"/>
        </w:rPr>
        <w:t>PLN</w:t>
      </w:r>
      <w:r w:rsidRPr="0019093A">
        <w:rPr>
          <w:b/>
          <w:sz w:val="22"/>
          <w:szCs w:val="22"/>
        </w:rPr>
        <w:t xml:space="preserve"> </w:t>
      </w:r>
      <w:r w:rsidR="00F076B8">
        <w:rPr>
          <w:b/>
          <w:sz w:val="22"/>
          <w:szCs w:val="22"/>
        </w:rPr>
        <w:t xml:space="preserve">lub EUR lub USD </w:t>
      </w:r>
      <w:r w:rsidRPr="00E26131">
        <w:rPr>
          <w:b/>
          <w:color w:val="FF0000"/>
          <w:sz w:val="22"/>
          <w:szCs w:val="22"/>
        </w:rPr>
        <w:t>*)</w:t>
      </w:r>
    </w:p>
    <w:p w14:paraId="551C6AB9" w14:textId="77777777" w:rsidR="00E26131" w:rsidRPr="0019093A" w:rsidRDefault="00E26131" w:rsidP="00E2613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3E371DD0" w14:textId="77777777" w:rsidR="00E26131" w:rsidRPr="0019093A" w:rsidRDefault="00E26131" w:rsidP="00E2613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Cena brutto: ......................................................................... </w:t>
      </w:r>
      <w:r>
        <w:rPr>
          <w:b/>
          <w:sz w:val="22"/>
          <w:szCs w:val="22"/>
        </w:rPr>
        <w:t>PLN</w:t>
      </w:r>
      <w:r w:rsidR="00F076B8">
        <w:rPr>
          <w:b/>
          <w:sz w:val="22"/>
          <w:szCs w:val="22"/>
        </w:rPr>
        <w:t xml:space="preserve"> lub EUR lub USD </w:t>
      </w:r>
      <w:r w:rsidR="00F076B8" w:rsidRPr="00E26131">
        <w:rPr>
          <w:b/>
          <w:color w:val="FF0000"/>
          <w:sz w:val="22"/>
          <w:szCs w:val="22"/>
        </w:rPr>
        <w:t>*)</w:t>
      </w:r>
    </w:p>
    <w:p w14:paraId="637F8FE6" w14:textId="77777777" w:rsidR="00E26131" w:rsidRPr="0019093A" w:rsidRDefault="00E26131" w:rsidP="00E2613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FC05481" w14:textId="77777777" w:rsidR="00E26131" w:rsidRPr="0019093A" w:rsidRDefault="00E26131" w:rsidP="00E2613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19093A">
        <w:rPr>
          <w:sz w:val="22"/>
          <w:szCs w:val="22"/>
        </w:rPr>
        <w:t>Słownie brutto: .......................................................................................................................</w:t>
      </w:r>
      <w:r>
        <w:rPr>
          <w:sz w:val="22"/>
          <w:szCs w:val="22"/>
        </w:rPr>
        <w:t>.................</w:t>
      </w:r>
    </w:p>
    <w:p w14:paraId="0076AC90" w14:textId="77777777" w:rsidR="00E26131" w:rsidRPr="0019093A" w:rsidRDefault="00E26131" w:rsidP="00E26131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3C6BFAA" w14:textId="77777777" w:rsidR="00E26131" w:rsidRPr="0019093A" w:rsidRDefault="00E26131" w:rsidP="00E26131">
      <w:pPr>
        <w:widowControl w:val="0"/>
        <w:spacing w:line="360" w:lineRule="auto"/>
        <w:rPr>
          <w:b/>
          <w:sz w:val="22"/>
          <w:szCs w:val="22"/>
        </w:rPr>
      </w:pPr>
      <w:r w:rsidRPr="0019093A">
        <w:rPr>
          <w:b/>
          <w:sz w:val="22"/>
          <w:szCs w:val="22"/>
        </w:rPr>
        <w:t xml:space="preserve">Powyższa cena zawiera podatek VAT w wysokości .......... % tj. ……………… </w:t>
      </w:r>
      <w:r>
        <w:rPr>
          <w:b/>
          <w:sz w:val="22"/>
          <w:szCs w:val="22"/>
        </w:rPr>
        <w:t>PLN</w:t>
      </w:r>
      <w:r w:rsidR="00F076B8">
        <w:rPr>
          <w:b/>
          <w:sz w:val="22"/>
          <w:szCs w:val="22"/>
        </w:rPr>
        <w:t xml:space="preserve"> lub EUR lub USD</w:t>
      </w:r>
      <w:r w:rsidRPr="0019093A">
        <w:rPr>
          <w:b/>
          <w:sz w:val="22"/>
          <w:szCs w:val="22"/>
        </w:rPr>
        <w:t xml:space="preserve"> </w:t>
      </w:r>
      <w:r w:rsidRPr="00E26131">
        <w:rPr>
          <w:b/>
          <w:color w:val="FF0000"/>
          <w:sz w:val="22"/>
          <w:szCs w:val="22"/>
        </w:rPr>
        <w:t>*)</w:t>
      </w:r>
    </w:p>
    <w:p w14:paraId="5AB3D52B" w14:textId="77777777" w:rsidR="00D03061" w:rsidRDefault="00E81FD3" w:rsidP="00D03061">
      <w:pPr>
        <w:jc w:val="both"/>
        <w:rPr>
          <w:sz w:val="18"/>
          <w:szCs w:val="18"/>
        </w:rPr>
      </w:pPr>
      <w:r w:rsidRPr="003969F5">
        <w:rPr>
          <w:color w:val="FF0000"/>
          <w:sz w:val="22"/>
          <w:szCs w:val="22"/>
        </w:rPr>
        <w:t>*)</w:t>
      </w:r>
      <w:r w:rsidRPr="003969F5">
        <w:rPr>
          <w:sz w:val="22"/>
          <w:szCs w:val="22"/>
        </w:rPr>
        <w:t xml:space="preserve"> </w:t>
      </w:r>
      <w:r w:rsidR="00D03061">
        <w:rPr>
          <w:b/>
          <w:sz w:val="22"/>
          <w:szCs w:val="22"/>
        </w:rPr>
        <w:t>*</w:t>
      </w:r>
      <w:r w:rsidR="00D03061">
        <w:rPr>
          <w:sz w:val="18"/>
          <w:szCs w:val="18"/>
        </w:rPr>
        <w:t xml:space="preserve">Do oceny i porównania ofert Zamawiający przeliczy w dniu otwarcia ofert cenę netto wg. kursu NBP z dnia otwarcia ofert. </w:t>
      </w:r>
      <w:r w:rsidR="00D03061">
        <w:rPr>
          <w:b/>
          <w:bCs/>
          <w:sz w:val="18"/>
          <w:szCs w:val="18"/>
        </w:rPr>
        <w:t xml:space="preserve"> **) </w:t>
      </w:r>
      <w:r w:rsidR="00D03061"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zamówienia netto wyrażoną </w:t>
      </w:r>
      <w:r w:rsidR="00D03061">
        <w:rPr>
          <w:b/>
          <w:bCs/>
          <w:sz w:val="18"/>
          <w:szCs w:val="18"/>
        </w:rPr>
        <w:t xml:space="preserve">w </w:t>
      </w:r>
      <w:r w:rsidR="00F076B8">
        <w:rPr>
          <w:b/>
          <w:sz w:val="20"/>
          <w:szCs w:val="20"/>
        </w:rPr>
        <w:t>PLN</w:t>
      </w:r>
      <w:r w:rsidR="00D03061">
        <w:rPr>
          <w:b/>
          <w:sz w:val="20"/>
          <w:szCs w:val="20"/>
        </w:rPr>
        <w:t xml:space="preserve"> lub </w:t>
      </w:r>
      <w:r w:rsidR="00F076B8">
        <w:rPr>
          <w:b/>
          <w:sz w:val="20"/>
          <w:szCs w:val="20"/>
        </w:rPr>
        <w:t>EUR lub USD</w:t>
      </w:r>
      <w:r w:rsidR="00D03061">
        <w:rPr>
          <w:sz w:val="18"/>
          <w:szCs w:val="18"/>
        </w:rPr>
        <w:t>. Wyłącznie do oceny i porównania ofert Zamawiający doliczy na etapie oceny ofert należnego podatku VAT. Umowa zostanie podpisana na kwotę netto, podatek VAT Zamawiający odprowadzi we własnym zakresie.</w:t>
      </w:r>
    </w:p>
    <w:p w14:paraId="4005B3F4" w14:textId="77777777" w:rsidR="00E81FD3" w:rsidRDefault="00E81FD3" w:rsidP="008D2AB8">
      <w:pPr>
        <w:tabs>
          <w:tab w:val="right" w:pos="9000"/>
        </w:tabs>
        <w:rPr>
          <w:sz w:val="22"/>
          <w:szCs w:val="22"/>
        </w:rPr>
      </w:pPr>
    </w:p>
    <w:p w14:paraId="35D56F9B" w14:textId="77777777" w:rsidR="00F076B8" w:rsidRDefault="00F076B8" w:rsidP="008D2AB8">
      <w:pPr>
        <w:tabs>
          <w:tab w:val="right" w:pos="9000"/>
        </w:tabs>
      </w:pPr>
    </w:p>
    <w:p w14:paraId="58277096" w14:textId="77777777" w:rsidR="00FE545C" w:rsidRDefault="00991009" w:rsidP="008D2AB8">
      <w:pPr>
        <w:pStyle w:val="Tekstpodstawowy"/>
      </w:pPr>
      <w:r>
        <w:t>P</w:t>
      </w:r>
      <w:r w:rsidR="00FE545C">
        <w:t xml:space="preserve">roducent/model zaoferowanego </w:t>
      </w:r>
      <w:r>
        <w:t>analizatora:</w:t>
      </w:r>
      <w:r w:rsidR="00FE545C">
        <w:t xml:space="preserve"> </w:t>
      </w:r>
      <w:r w:rsidR="00FE545C" w:rsidRPr="00FE545C">
        <w:rPr>
          <w:b w:val="0"/>
        </w:rPr>
        <w:t>…………………………………………..</w:t>
      </w:r>
    </w:p>
    <w:p w14:paraId="7C171E2E" w14:textId="77777777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lastRenderedPageBreak/>
        <w:t xml:space="preserve">Termin realizacji umowy: </w:t>
      </w:r>
      <w:r w:rsidR="00977F35" w:rsidRPr="00977F35">
        <w:rPr>
          <w:b/>
          <w:bCs/>
        </w:rPr>
        <w:t>do 112 dni od daty podpisania umowy.</w:t>
      </w:r>
    </w:p>
    <w:p w14:paraId="1DEDB5F0" w14:textId="77777777" w:rsidR="008D2AB8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>
        <w:rPr>
          <w:b/>
        </w:rPr>
        <w:t>Okres udzielonej gwarancji wynosi:</w:t>
      </w:r>
      <w:r w:rsidRPr="00FB1B4F">
        <w:t xml:space="preserve"> </w:t>
      </w:r>
      <w:r w:rsidR="00C008B9" w:rsidRPr="00C008B9">
        <w:rPr>
          <w:b/>
          <w:bCs/>
        </w:rPr>
        <w:t>…………… miesięcy</w:t>
      </w:r>
      <w:r w:rsidR="00C008B9">
        <w:t xml:space="preserve"> </w:t>
      </w:r>
      <w:r w:rsidRPr="007A5695">
        <w:rPr>
          <w:highlight w:val="yellow"/>
        </w:rPr>
        <w:t>(</w:t>
      </w:r>
      <w:r w:rsidRPr="0022732C">
        <w:rPr>
          <w:i/>
          <w:highlight w:val="yellow"/>
        </w:rPr>
        <w:t>kryterium oceny ofert)</w:t>
      </w:r>
    </w:p>
    <w:p w14:paraId="436968F7" w14:textId="77777777" w:rsidR="004507DA" w:rsidRDefault="00C008B9" w:rsidP="008D2AB8">
      <w:pPr>
        <w:widowControl w:val="0"/>
        <w:spacing w:line="360" w:lineRule="auto"/>
        <w:ind w:right="1"/>
        <w:jc w:val="both"/>
        <w:rPr>
          <w:b/>
          <w:bCs/>
          <w:iCs/>
        </w:rPr>
      </w:pPr>
      <w:r w:rsidRPr="00C008B9">
        <w:rPr>
          <w:b/>
          <w:bCs/>
          <w:iCs/>
        </w:rPr>
        <w:t>Udokumentowana instalacja na szybie kopalnianym</w:t>
      </w:r>
      <w:r w:rsidR="005B51C6">
        <w:rPr>
          <w:b/>
          <w:bCs/>
          <w:iCs/>
        </w:rPr>
        <w:t xml:space="preserve"> </w:t>
      </w:r>
      <w:r w:rsidR="005B51C6" w:rsidRPr="005B51C6">
        <w:rPr>
          <w:i/>
          <w:highlight w:val="yellow"/>
        </w:rPr>
        <w:t>(kryterium oceny ofert)</w:t>
      </w:r>
      <w:r w:rsidRPr="005B51C6">
        <w:rPr>
          <w:i/>
          <w:highlight w:val="yellow"/>
        </w:rPr>
        <w:t>:</w:t>
      </w:r>
    </w:p>
    <w:p w14:paraId="3DECAF16" w14:textId="77777777" w:rsidR="00C008B9" w:rsidRDefault="004507DA" w:rsidP="008D2AB8">
      <w:pPr>
        <w:widowControl w:val="0"/>
        <w:spacing w:line="360" w:lineRule="auto"/>
        <w:ind w:right="1"/>
        <w:jc w:val="both"/>
        <w:rPr>
          <w:iCs/>
        </w:rPr>
      </w:pPr>
      <w:r>
        <w:rPr>
          <w:b/>
          <w:bCs/>
          <w:iCs/>
        </w:rPr>
        <w:t xml:space="preserve">- </w:t>
      </w:r>
      <w:r w:rsidR="00C008B9">
        <w:rPr>
          <w:iCs/>
        </w:rPr>
        <w:t>istnieje dokume</w:t>
      </w:r>
      <w:r>
        <w:rPr>
          <w:iCs/>
        </w:rPr>
        <w:t>ntacja</w:t>
      </w:r>
      <w:r w:rsidR="008D2AA9">
        <w:rPr>
          <w:iCs/>
        </w:rPr>
        <w:t xml:space="preserve"> tj. protokół z instalacji</w:t>
      </w:r>
      <w:r>
        <w:rPr>
          <w:iCs/>
        </w:rPr>
        <w:t xml:space="preserve"> </w:t>
      </w:r>
      <w:r w:rsidRPr="009B15FC">
        <w:rPr>
          <w:iCs/>
          <w:color w:val="FF0000"/>
        </w:rPr>
        <w:t>*)</w:t>
      </w:r>
    </w:p>
    <w:p w14:paraId="3C05B349" w14:textId="77777777" w:rsidR="004507DA" w:rsidRDefault="004507DA" w:rsidP="008D2AB8">
      <w:pPr>
        <w:widowControl w:val="0"/>
        <w:spacing w:line="360" w:lineRule="auto"/>
        <w:ind w:right="1"/>
        <w:jc w:val="both"/>
        <w:rPr>
          <w:iCs/>
        </w:rPr>
      </w:pPr>
      <w:r>
        <w:rPr>
          <w:iCs/>
        </w:rPr>
        <w:t xml:space="preserve">- brak dokumentacji </w:t>
      </w:r>
      <w:r w:rsidRPr="009B15FC">
        <w:rPr>
          <w:iCs/>
          <w:color w:val="FF0000"/>
        </w:rPr>
        <w:t>*)</w:t>
      </w:r>
    </w:p>
    <w:p w14:paraId="41BBDE9F" w14:textId="77777777" w:rsidR="004507DA" w:rsidRDefault="004507DA" w:rsidP="008D2AB8">
      <w:pPr>
        <w:widowControl w:val="0"/>
        <w:spacing w:line="360" w:lineRule="auto"/>
        <w:ind w:right="1"/>
        <w:jc w:val="both"/>
        <w:rPr>
          <w:iCs/>
        </w:rPr>
      </w:pPr>
      <w:r w:rsidRPr="009B15FC">
        <w:rPr>
          <w:iCs/>
          <w:color w:val="FF0000"/>
        </w:rPr>
        <w:t>*)</w:t>
      </w:r>
      <w:r>
        <w:rPr>
          <w:iCs/>
        </w:rPr>
        <w:t xml:space="preserve"> należy zaznaczyć odpowiednią opcję</w:t>
      </w:r>
    </w:p>
    <w:p w14:paraId="5F585134" w14:textId="3572293E" w:rsidR="009C431C" w:rsidRPr="004665B9" w:rsidRDefault="009C431C" w:rsidP="009C431C">
      <w:pPr>
        <w:suppressAutoHyphens/>
        <w:autoSpaceDN w:val="0"/>
        <w:jc w:val="both"/>
        <w:textAlignment w:val="baseline"/>
        <w:rPr>
          <w:color w:val="FF0000"/>
        </w:rPr>
      </w:pPr>
      <w:r w:rsidRPr="004665B9">
        <w:rPr>
          <w:color w:val="FF0000"/>
        </w:rPr>
        <w:t xml:space="preserve">- w </w:t>
      </w:r>
      <w:r w:rsidR="008D2AA9" w:rsidRPr="004665B9">
        <w:rPr>
          <w:color w:val="FF0000"/>
        </w:rPr>
        <w:t>przypadku zaznaczenia opcji „istnieje dokumentacja”</w:t>
      </w:r>
      <w:r w:rsidRPr="004665B9">
        <w:rPr>
          <w:color w:val="FF0000"/>
        </w:rPr>
        <w:t xml:space="preserve"> </w:t>
      </w:r>
      <w:r w:rsidR="008D2AA9" w:rsidRPr="004665B9">
        <w:rPr>
          <w:color w:val="FF0000"/>
        </w:rPr>
        <w:t xml:space="preserve">należy dołączyć do oferty </w:t>
      </w:r>
      <w:r w:rsidRPr="004665B9">
        <w:rPr>
          <w:color w:val="FF0000"/>
        </w:rPr>
        <w:t>protokół z instalacji</w:t>
      </w:r>
      <w:r w:rsidR="00F71E1C">
        <w:rPr>
          <w:color w:val="FF0000"/>
        </w:rPr>
        <w:t xml:space="preserve"> lub inny dokument potwierdzający, że zaoferowany model urządzenia był zainstalowany w szybie kopalnianym.</w:t>
      </w:r>
    </w:p>
    <w:p w14:paraId="5A3010C1" w14:textId="77777777" w:rsidR="005E2F1B" w:rsidRPr="00EF3E15" w:rsidRDefault="005E2F1B" w:rsidP="008D2AB8">
      <w:pPr>
        <w:widowControl w:val="0"/>
        <w:spacing w:line="360" w:lineRule="auto"/>
        <w:ind w:right="1"/>
        <w:jc w:val="both"/>
        <w:rPr>
          <w:b/>
          <w:bCs/>
          <w:iCs/>
        </w:rPr>
      </w:pPr>
      <w:r w:rsidRPr="00EF3E15">
        <w:rPr>
          <w:b/>
          <w:bCs/>
          <w:iCs/>
        </w:rPr>
        <w:t>Posiadany Certyfikat ATEX II</w:t>
      </w:r>
      <w:r w:rsidR="005B51C6">
        <w:rPr>
          <w:b/>
          <w:bCs/>
          <w:iCs/>
        </w:rPr>
        <w:t xml:space="preserve"> </w:t>
      </w:r>
      <w:r w:rsidR="005B51C6" w:rsidRPr="005B51C6">
        <w:rPr>
          <w:i/>
          <w:highlight w:val="yellow"/>
        </w:rPr>
        <w:t>(kryterium oceny ofer</w:t>
      </w:r>
      <w:r w:rsidR="005B51C6" w:rsidRPr="00E81FD3">
        <w:rPr>
          <w:i/>
          <w:highlight w:val="yellow"/>
        </w:rPr>
        <w:t>t)</w:t>
      </w:r>
      <w:r w:rsidRPr="00E81FD3">
        <w:rPr>
          <w:b/>
          <w:bCs/>
          <w:iCs/>
          <w:highlight w:val="yellow"/>
        </w:rPr>
        <w:t>:</w:t>
      </w:r>
    </w:p>
    <w:p w14:paraId="00FFA64A" w14:textId="77777777" w:rsidR="005E2F1B" w:rsidRDefault="005E2F1B" w:rsidP="008D2AB8">
      <w:pPr>
        <w:widowControl w:val="0"/>
        <w:spacing w:line="360" w:lineRule="auto"/>
        <w:ind w:right="1"/>
        <w:jc w:val="both"/>
        <w:rPr>
          <w:iCs/>
        </w:rPr>
      </w:pPr>
      <w:r>
        <w:rPr>
          <w:iCs/>
        </w:rPr>
        <w:t xml:space="preserve">- istnieje certyfikat </w:t>
      </w:r>
      <w:r w:rsidRPr="009B15FC">
        <w:rPr>
          <w:iCs/>
          <w:color w:val="FF0000"/>
        </w:rPr>
        <w:t>*)</w:t>
      </w:r>
    </w:p>
    <w:p w14:paraId="6A9B271E" w14:textId="77777777" w:rsidR="005E2F1B" w:rsidRDefault="005E2F1B" w:rsidP="008D2AB8">
      <w:pPr>
        <w:widowControl w:val="0"/>
        <w:spacing w:line="360" w:lineRule="auto"/>
        <w:ind w:right="1"/>
        <w:jc w:val="both"/>
        <w:rPr>
          <w:iCs/>
        </w:rPr>
      </w:pPr>
      <w:r>
        <w:rPr>
          <w:iCs/>
        </w:rPr>
        <w:t xml:space="preserve">- brak certyfikatu </w:t>
      </w:r>
      <w:r w:rsidRPr="009B15FC">
        <w:rPr>
          <w:iCs/>
          <w:color w:val="FF0000"/>
        </w:rPr>
        <w:t>*)</w:t>
      </w:r>
    </w:p>
    <w:p w14:paraId="5D38999E" w14:textId="77777777" w:rsidR="005E2F1B" w:rsidRDefault="005E2F1B" w:rsidP="005E2F1B">
      <w:pPr>
        <w:widowControl w:val="0"/>
        <w:spacing w:line="360" w:lineRule="auto"/>
        <w:ind w:right="1"/>
        <w:jc w:val="both"/>
        <w:rPr>
          <w:iCs/>
        </w:rPr>
      </w:pPr>
      <w:r w:rsidRPr="009B15FC">
        <w:rPr>
          <w:iCs/>
          <w:color w:val="FF0000"/>
        </w:rPr>
        <w:t>*)</w:t>
      </w:r>
      <w:r>
        <w:rPr>
          <w:iCs/>
        </w:rPr>
        <w:t xml:space="preserve"> należy zaznaczyć odpowiednią opcję</w:t>
      </w:r>
    </w:p>
    <w:p w14:paraId="5F6A2108" w14:textId="77777777" w:rsidR="009C431C" w:rsidRPr="004665B9" w:rsidRDefault="009C431C" w:rsidP="009C431C">
      <w:pPr>
        <w:suppressAutoHyphens/>
        <w:autoSpaceDN w:val="0"/>
        <w:jc w:val="both"/>
        <w:textAlignment w:val="baseline"/>
        <w:rPr>
          <w:color w:val="FF0000"/>
        </w:rPr>
      </w:pPr>
      <w:r w:rsidRPr="004665B9">
        <w:rPr>
          <w:color w:val="FF0000"/>
        </w:rPr>
        <w:t xml:space="preserve">- </w:t>
      </w:r>
      <w:r w:rsidR="000F6C8F" w:rsidRPr="004665B9">
        <w:rPr>
          <w:color w:val="FF0000"/>
        </w:rPr>
        <w:t xml:space="preserve">w przypadku zaznaczenia opcji „istnieje certyfikat” należy dołączyć do oferty </w:t>
      </w:r>
      <w:r w:rsidRPr="004665B9">
        <w:rPr>
          <w:color w:val="FF0000"/>
        </w:rPr>
        <w:t>dokument potwierdzający, że urządzenie spełnia wymogi ATEX II wydany przez uprawniony organ nadający taki certyfikat</w:t>
      </w:r>
    </w:p>
    <w:p w14:paraId="0582198F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B1B3AC5" w14:textId="77777777" w:rsidR="008D2AB8" w:rsidRPr="00990AA5" w:rsidRDefault="008D2AB8" w:rsidP="00990AA5">
      <w:pPr>
        <w:ind w:right="-47"/>
        <w:jc w:val="both"/>
        <w:rPr>
          <w:bCs/>
          <w:sz w:val="22"/>
          <w:szCs w:val="22"/>
        </w:rPr>
      </w:pPr>
      <w:r w:rsidRPr="00FE545C">
        <w:rPr>
          <w:b/>
          <w:sz w:val="22"/>
        </w:rPr>
        <w:t xml:space="preserve">Termin płatności: </w:t>
      </w:r>
      <w:r w:rsidR="00923AB0" w:rsidRPr="002E3DAE">
        <w:rPr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0EAA7DC6" w14:textId="77777777" w:rsidR="008D2AB8" w:rsidRDefault="008D2AB8" w:rsidP="008D2AB8">
      <w:pPr>
        <w:jc w:val="both"/>
        <w:rPr>
          <w:sz w:val="18"/>
          <w:szCs w:val="18"/>
        </w:rPr>
      </w:pPr>
    </w:p>
    <w:p w14:paraId="3DA7BF1D" w14:textId="77777777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14:paraId="675B9F7D" w14:textId="77777777" w:rsidR="00214895" w:rsidRPr="002E3DAE" w:rsidRDefault="00214895" w:rsidP="0021489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41026417" w14:textId="77777777" w:rsidR="00214895" w:rsidRPr="002E3DAE" w:rsidRDefault="00214895" w:rsidP="0021489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E3DAE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990AA5">
        <w:rPr>
          <w:color w:val="000000"/>
          <w:sz w:val="22"/>
          <w:szCs w:val="22"/>
          <w:lang w:eastAsia="ar-SA"/>
        </w:rPr>
        <w:t>, akceptujemy je</w:t>
      </w:r>
      <w:r w:rsidRPr="002E3DAE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2E3DAE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2E3DAE">
        <w:rPr>
          <w:color w:val="000000"/>
          <w:sz w:val="22"/>
          <w:szCs w:val="22"/>
        </w:rPr>
        <w:t xml:space="preserve"> i nie wnosimy do nich żadnych zastrzeżeń.</w:t>
      </w:r>
    </w:p>
    <w:p w14:paraId="13C68C7E" w14:textId="77777777" w:rsidR="00214895" w:rsidRPr="002E3DAE" w:rsidRDefault="00214895" w:rsidP="00214895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0871D9" w14:textId="77777777" w:rsidR="00214895" w:rsidRPr="002E3DAE" w:rsidRDefault="00214895" w:rsidP="00214895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0474E3" w14:textId="77777777" w:rsidR="00214895" w:rsidRPr="002E3DAE" w:rsidRDefault="00214895" w:rsidP="00214895">
      <w:pPr>
        <w:ind w:left="360"/>
        <w:jc w:val="both"/>
        <w:rPr>
          <w:i/>
          <w:sz w:val="22"/>
          <w:szCs w:val="22"/>
        </w:rPr>
      </w:pPr>
      <w:r w:rsidRPr="002E3DAE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05073F" w14:textId="77777777" w:rsidR="00214895" w:rsidRDefault="00214895" w:rsidP="0021489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Oświadczam/y, że zamierzam/y /nie zamierzam/y powierzyć realizację następujących części zamówienia podwykonawcom*:</w:t>
      </w:r>
    </w:p>
    <w:p w14:paraId="2FF3F379" w14:textId="77777777" w:rsidR="002E64F9" w:rsidRDefault="002E64F9" w:rsidP="002E64F9">
      <w:pPr>
        <w:spacing w:before="120" w:after="120"/>
        <w:jc w:val="both"/>
        <w:rPr>
          <w:sz w:val="22"/>
          <w:szCs w:val="22"/>
        </w:rPr>
      </w:pPr>
    </w:p>
    <w:p w14:paraId="3CD03EE6" w14:textId="77777777" w:rsidR="002E64F9" w:rsidRPr="002E3DAE" w:rsidRDefault="002E64F9" w:rsidP="002E64F9">
      <w:pPr>
        <w:spacing w:before="120" w:after="120"/>
        <w:jc w:val="both"/>
        <w:rPr>
          <w:sz w:val="22"/>
          <w:szCs w:val="22"/>
        </w:rPr>
      </w:pP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14895" w:rsidRPr="002E3DAE" w14:paraId="191A04BB" w14:textId="77777777" w:rsidTr="00B14F1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C09E482" w14:textId="77777777" w:rsidR="00214895" w:rsidRPr="002E3DAE" w:rsidRDefault="00214895" w:rsidP="00B14F1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9018BB" w14:textId="77777777" w:rsidR="00214895" w:rsidRPr="002E3DAE" w:rsidRDefault="00214895" w:rsidP="00B14F1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 xml:space="preserve">Opis części zamówienia, którą wykonawca </w:t>
            </w:r>
          </w:p>
          <w:p w14:paraId="2D119F0B" w14:textId="77777777" w:rsidR="00214895" w:rsidRPr="002E3DAE" w:rsidRDefault="00214895" w:rsidP="00B14F1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F2C0F" w14:textId="77777777" w:rsidR="00214895" w:rsidRPr="002E3DAE" w:rsidRDefault="00214895" w:rsidP="00B14F1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E3DAE">
              <w:rPr>
                <w:sz w:val="22"/>
                <w:szCs w:val="22"/>
              </w:rPr>
              <w:t>Nazwa podwykonawcy</w:t>
            </w:r>
            <w:r w:rsidRPr="002E3DAE">
              <w:rPr>
                <w:sz w:val="22"/>
                <w:szCs w:val="22"/>
              </w:rPr>
              <w:br/>
              <w:t>(o ile jest znana)</w:t>
            </w:r>
          </w:p>
        </w:tc>
      </w:tr>
      <w:tr w:rsidR="00214895" w:rsidRPr="002E3DAE" w14:paraId="229689A4" w14:textId="77777777" w:rsidTr="00B14F1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44623" w14:textId="77777777" w:rsidR="00214895" w:rsidRPr="002E3DAE" w:rsidRDefault="00214895" w:rsidP="00B14F1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37C23" w14:textId="77777777" w:rsidR="00214895" w:rsidRPr="002E3DAE" w:rsidRDefault="00214895" w:rsidP="00B14F1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6E393C" w14:textId="77777777" w:rsidR="00214895" w:rsidRPr="002E3DAE" w:rsidRDefault="00214895" w:rsidP="00B14F1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14895" w:rsidRPr="002E3DAE" w14:paraId="1BD367A7" w14:textId="77777777" w:rsidTr="00B14F1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2B2010" w14:textId="77777777" w:rsidR="00214895" w:rsidRPr="002E3DAE" w:rsidRDefault="00214895" w:rsidP="00B14F1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79C43B" w14:textId="77777777" w:rsidR="00214895" w:rsidRDefault="00214895" w:rsidP="00B14F1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  <w:p w14:paraId="2B69CAAD" w14:textId="77777777" w:rsidR="00990AA5" w:rsidRPr="002E3DAE" w:rsidRDefault="00990AA5" w:rsidP="00B14F1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10E04" w14:textId="77777777" w:rsidR="00214895" w:rsidRPr="002E3DAE" w:rsidRDefault="00214895" w:rsidP="00B14F1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83C2DFD" w14:textId="77777777" w:rsidR="00990AA5" w:rsidRDefault="00990AA5" w:rsidP="00990AA5">
      <w:pPr>
        <w:jc w:val="both"/>
        <w:rPr>
          <w:sz w:val="22"/>
          <w:szCs w:val="22"/>
        </w:rPr>
      </w:pPr>
    </w:p>
    <w:p w14:paraId="57BCFEDA" w14:textId="77777777" w:rsidR="00990AA5" w:rsidRDefault="00990AA5" w:rsidP="00990AA5">
      <w:pPr>
        <w:jc w:val="both"/>
        <w:rPr>
          <w:sz w:val="22"/>
          <w:szCs w:val="22"/>
        </w:rPr>
      </w:pPr>
    </w:p>
    <w:p w14:paraId="0889D707" w14:textId="77777777" w:rsidR="00214895" w:rsidRPr="002E3DAE" w:rsidRDefault="00214895" w:rsidP="00990AA5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Upoważnionymi do reprezentowania naszej firmy są następujące osoby:</w:t>
      </w:r>
    </w:p>
    <w:p w14:paraId="2B0AD540" w14:textId="77777777" w:rsidR="00214895" w:rsidRPr="002E3DAE" w:rsidRDefault="00214895" w:rsidP="00214895">
      <w:pPr>
        <w:keepNext/>
        <w:spacing w:before="240" w:after="60"/>
        <w:outlineLvl w:val="0"/>
        <w:rPr>
          <w:b/>
          <w:bCs/>
          <w:kern w:val="32"/>
          <w:sz w:val="22"/>
          <w:szCs w:val="22"/>
        </w:rPr>
      </w:pPr>
      <w:r w:rsidRPr="002E3DAE">
        <w:rPr>
          <w:b/>
          <w:bCs/>
          <w:kern w:val="32"/>
          <w:sz w:val="22"/>
          <w:szCs w:val="22"/>
        </w:rPr>
        <w:tab/>
        <w:t>Imię i Nazwisko</w:t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  <w:r w:rsidRPr="002E3DAE">
        <w:rPr>
          <w:b/>
          <w:bCs/>
          <w:kern w:val="32"/>
          <w:sz w:val="22"/>
          <w:szCs w:val="22"/>
        </w:rPr>
        <w:tab/>
      </w:r>
    </w:p>
    <w:p w14:paraId="59A3CA72" w14:textId="77777777" w:rsidR="00214895" w:rsidRPr="002E3DAE" w:rsidRDefault="00214895" w:rsidP="0021489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</w:r>
    </w:p>
    <w:p w14:paraId="7B9A5B37" w14:textId="77777777" w:rsidR="00214895" w:rsidRPr="002E3DAE" w:rsidRDefault="00214895" w:rsidP="0021489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BAA4B15" w14:textId="77777777" w:rsidR="00214895" w:rsidRPr="002E3DAE" w:rsidRDefault="00214895" w:rsidP="0021489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E3DAE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E3DAE">
        <w:rPr>
          <w:sz w:val="22"/>
          <w:szCs w:val="22"/>
        </w:rPr>
        <w:tab/>
      </w:r>
      <w:r w:rsidRPr="002E3DAE">
        <w:rPr>
          <w:sz w:val="22"/>
          <w:szCs w:val="22"/>
        </w:rPr>
        <w:tab/>
        <w:t xml:space="preserve"> </w:t>
      </w:r>
    </w:p>
    <w:p w14:paraId="7F0F5970" w14:textId="77777777" w:rsidR="00214895" w:rsidRPr="002E3DAE" w:rsidRDefault="00214895" w:rsidP="0021489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0AE724C9" w14:textId="77777777" w:rsidR="00214895" w:rsidRPr="002E3DAE" w:rsidRDefault="00214895" w:rsidP="00214895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upoważnienie dla powyżej wskazanych osób wynika z następującego (ych) dokumentu(ów)</w:t>
      </w:r>
    </w:p>
    <w:p w14:paraId="607AF9AD" w14:textId="77777777" w:rsidR="00214895" w:rsidRPr="002E3DAE" w:rsidRDefault="00214895" w:rsidP="00214895">
      <w:p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C946B3" w14:textId="77777777" w:rsidR="00214895" w:rsidRPr="002E3DAE" w:rsidRDefault="00214895" w:rsidP="00214895">
      <w:pPr>
        <w:numPr>
          <w:ilvl w:val="0"/>
          <w:numId w:val="1"/>
        </w:numPr>
        <w:jc w:val="both"/>
        <w:rPr>
          <w:sz w:val="22"/>
          <w:szCs w:val="22"/>
        </w:rPr>
      </w:pPr>
      <w:r w:rsidRPr="002E3DAE">
        <w:rPr>
          <w:sz w:val="22"/>
          <w:szCs w:val="22"/>
        </w:rPr>
        <w:t>załącznikami do niniejszej oferty są:</w:t>
      </w:r>
    </w:p>
    <w:p w14:paraId="0CAA2D9A" w14:textId="77777777" w:rsidR="00214895" w:rsidRPr="002E3DAE" w:rsidRDefault="00214895" w:rsidP="002148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77A427FC" w14:textId="77777777" w:rsidR="00214895" w:rsidRPr="002E3DAE" w:rsidRDefault="00214895" w:rsidP="002148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6F9EF3D7" w14:textId="77777777" w:rsidR="00214895" w:rsidRPr="002E3DAE" w:rsidRDefault="00214895" w:rsidP="002148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FFD84B4" w14:textId="77777777" w:rsidR="00214895" w:rsidRPr="002E3DAE" w:rsidRDefault="00214895" w:rsidP="002148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………………………………………………………………………………………….</w:t>
      </w:r>
    </w:p>
    <w:p w14:paraId="7BD8C222" w14:textId="77777777" w:rsidR="00214895" w:rsidRPr="002E3DAE" w:rsidRDefault="00214895" w:rsidP="0021489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E3DAE">
        <w:rPr>
          <w:sz w:val="22"/>
          <w:szCs w:val="22"/>
        </w:rPr>
        <w:t>……………………………………………..……………………………………………</w:t>
      </w:r>
    </w:p>
    <w:p w14:paraId="459C7CE6" w14:textId="77777777" w:rsidR="00214895" w:rsidRPr="002E3DAE" w:rsidRDefault="00214895" w:rsidP="00214895">
      <w:pPr>
        <w:jc w:val="both"/>
        <w:rPr>
          <w:sz w:val="22"/>
          <w:szCs w:val="22"/>
        </w:rPr>
      </w:pPr>
    </w:p>
    <w:p w14:paraId="1F7068C9" w14:textId="77777777" w:rsidR="00214895" w:rsidRPr="002E3DAE" w:rsidRDefault="00214895" w:rsidP="00214895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2E3DAE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2E3DAE">
        <w:rPr>
          <w:color w:val="FF0000"/>
          <w:sz w:val="22"/>
          <w:szCs w:val="22"/>
          <w:lang w:eastAsia="zh-CN"/>
        </w:rPr>
        <w:t>.</w:t>
      </w:r>
    </w:p>
    <w:p w14:paraId="3670A9B5" w14:textId="77777777" w:rsidR="00214895" w:rsidRDefault="00214895" w:rsidP="00FE545C">
      <w:pPr>
        <w:rPr>
          <w:b/>
          <w:sz w:val="22"/>
          <w:szCs w:val="22"/>
          <w:u w:val="single"/>
        </w:rPr>
      </w:pPr>
    </w:p>
    <w:p w14:paraId="1B2B518F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C82A37" w14:textId="77777777" w:rsidR="00813A1C" w:rsidRDefault="00813A1C">
      <w:r>
        <w:separator/>
      </w:r>
    </w:p>
  </w:endnote>
  <w:endnote w:type="continuationSeparator" w:id="0">
    <w:p w14:paraId="57D55132" w14:textId="77777777" w:rsidR="00813A1C" w:rsidRDefault="00813A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51B79" w14:textId="77777777" w:rsidR="006516E3" w:rsidRDefault="006516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FD4156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8A2920" w14:textId="77777777" w:rsidR="006516E3" w:rsidRDefault="006516E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4113E" w14:textId="77777777" w:rsidR="00813A1C" w:rsidRDefault="00813A1C">
      <w:r>
        <w:separator/>
      </w:r>
    </w:p>
  </w:footnote>
  <w:footnote w:type="continuationSeparator" w:id="0">
    <w:p w14:paraId="1F794E97" w14:textId="77777777" w:rsidR="00813A1C" w:rsidRDefault="00813A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0E01C" w14:textId="77777777" w:rsidR="006516E3" w:rsidRDefault="006516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67A9C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50EC0" w14:textId="77777777" w:rsidR="006516E3" w:rsidRDefault="006516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1623584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049552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459180296">
    <w:abstractNumId w:val="0"/>
  </w:num>
  <w:num w:numId="4" w16cid:durableId="36079050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D5A46"/>
    <w:rsid w:val="00012286"/>
    <w:rsid w:val="000704FC"/>
    <w:rsid w:val="00071CCC"/>
    <w:rsid w:val="000B731D"/>
    <w:rsid w:val="000D6134"/>
    <w:rsid w:val="000E09C7"/>
    <w:rsid w:val="000F6589"/>
    <w:rsid w:val="000F6C8F"/>
    <w:rsid w:val="00106636"/>
    <w:rsid w:val="00116EC6"/>
    <w:rsid w:val="00164AF2"/>
    <w:rsid w:val="001801DD"/>
    <w:rsid w:val="001D4612"/>
    <w:rsid w:val="00207E98"/>
    <w:rsid w:val="00214895"/>
    <w:rsid w:val="002723B0"/>
    <w:rsid w:val="002E64F9"/>
    <w:rsid w:val="00315A4A"/>
    <w:rsid w:val="004507DA"/>
    <w:rsid w:val="004665B9"/>
    <w:rsid w:val="004B7300"/>
    <w:rsid w:val="004C6753"/>
    <w:rsid w:val="0055246F"/>
    <w:rsid w:val="00595C87"/>
    <w:rsid w:val="005B51C6"/>
    <w:rsid w:val="005D2C65"/>
    <w:rsid w:val="005E2F1B"/>
    <w:rsid w:val="005E6D94"/>
    <w:rsid w:val="0063384F"/>
    <w:rsid w:val="00643C6F"/>
    <w:rsid w:val="00646202"/>
    <w:rsid w:val="006516E3"/>
    <w:rsid w:val="0065290F"/>
    <w:rsid w:val="006815F6"/>
    <w:rsid w:val="007748F0"/>
    <w:rsid w:val="007A4321"/>
    <w:rsid w:val="007A5695"/>
    <w:rsid w:val="007D5A46"/>
    <w:rsid w:val="00813A1C"/>
    <w:rsid w:val="00833933"/>
    <w:rsid w:val="00853083"/>
    <w:rsid w:val="008B2F0C"/>
    <w:rsid w:val="008B4928"/>
    <w:rsid w:val="008D2AA9"/>
    <w:rsid w:val="008D2AB8"/>
    <w:rsid w:val="008F1C66"/>
    <w:rsid w:val="00923AB0"/>
    <w:rsid w:val="00970FE4"/>
    <w:rsid w:val="00977F35"/>
    <w:rsid w:val="00990AA5"/>
    <w:rsid w:val="00991009"/>
    <w:rsid w:val="009B15FC"/>
    <w:rsid w:val="009C431C"/>
    <w:rsid w:val="00A0022B"/>
    <w:rsid w:val="00A346FE"/>
    <w:rsid w:val="00A47B4D"/>
    <w:rsid w:val="00A83018"/>
    <w:rsid w:val="00B774DC"/>
    <w:rsid w:val="00BE6D66"/>
    <w:rsid w:val="00C008B9"/>
    <w:rsid w:val="00C969A6"/>
    <w:rsid w:val="00CA7D36"/>
    <w:rsid w:val="00D03061"/>
    <w:rsid w:val="00D24208"/>
    <w:rsid w:val="00D60C38"/>
    <w:rsid w:val="00D66893"/>
    <w:rsid w:val="00D90ACB"/>
    <w:rsid w:val="00DC1500"/>
    <w:rsid w:val="00E26131"/>
    <w:rsid w:val="00E44371"/>
    <w:rsid w:val="00E81FD3"/>
    <w:rsid w:val="00E949B0"/>
    <w:rsid w:val="00EC0BEA"/>
    <w:rsid w:val="00EF3E15"/>
    <w:rsid w:val="00F00591"/>
    <w:rsid w:val="00F076B8"/>
    <w:rsid w:val="00F51688"/>
    <w:rsid w:val="00F53146"/>
    <w:rsid w:val="00F71E1C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22506B"/>
  <w15:chartTrackingRefBased/>
  <w15:docId w15:val="{A30E3E26-1A35-4AFD-AA30-7B49FEC2C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699</Words>
  <Characters>5559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2024-01-18T12:41:00Z</dcterms:created>
  <dcterms:modified xsi:type="dcterms:W3CDTF">2024-01-22T10:20:00Z</dcterms:modified>
</cp:coreProperties>
</file>