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EB84E" w14:textId="77777777" w:rsidR="00BC54FD" w:rsidRPr="002245BE" w:rsidRDefault="00BC54FD" w:rsidP="00BC54FD">
      <w:pPr>
        <w:spacing w:after="240"/>
        <w:jc w:val="right"/>
        <w:rPr>
          <w:sz w:val="22"/>
          <w:szCs w:val="22"/>
        </w:rPr>
      </w:pPr>
      <w:bookmarkStart w:id="0" w:name="_Hlk53520193"/>
      <w:r w:rsidRPr="00453D7B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453D7B">
        <w:rPr>
          <w:sz w:val="22"/>
          <w:szCs w:val="22"/>
        </w:rPr>
        <w:t>2024-01-</w:t>
      </w:r>
      <w:r>
        <w:rPr>
          <w:sz w:val="22"/>
          <w:szCs w:val="22"/>
        </w:rPr>
        <w:t>31</w:t>
      </w:r>
    </w:p>
    <w:p w14:paraId="26317821" w14:textId="77777777" w:rsidR="00BC54FD" w:rsidRPr="00453D7B" w:rsidRDefault="00BC54FD" w:rsidP="00BC54FD">
      <w:pPr>
        <w:spacing w:after="40"/>
        <w:rPr>
          <w:b/>
          <w:bCs/>
          <w:sz w:val="22"/>
          <w:szCs w:val="22"/>
        </w:rPr>
      </w:pPr>
      <w:r w:rsidRPr="00453D7B">
        <w:rPr>
          <w:b/>
          <w:bCs/>
          <w:sz w:val="22"/>
          <w:szCs w:val="22"/>
        </w:rPr>
        <w:t>Akademia Górniczo - Hutnicza</w:t>
      </w:r>
    </w:p>
    <w:p w14:paraId="52DA6420" w14:textId="77777777" w:rsidR="00BC54FD" w:rsidRPr="00453D7B" w:rsidRDefault="00BC54FD" w:rsidP="00BC54FD">
      <w:pPr>
        <w:spacing w:after="40"/>
        <w:rPr>
          <w:b/>
          <w:bCs/>
          <w:sz w:val="22"/>
          <w:szCs w:val="22"/>
        </w:rPr>
      </w:pPr>
      <w:r w:rsidRPr="00453D7B">
        <w:rPr>
          <w:b/>
          <w:bCs/>
          <w:sz w:val="22"/>
          <w:szCs w:val="22"/>
        </w:rPr>
        <w:t>im. Stanisława Staszica w Krakowie</w:t>
      </w:r>
    </w:p>
    <w:p w14:paraId="1F400D2C" w14:textId="77777777" w:rsidR="00BC54FD" w:rsidRPr="002245BE" w:rsidRDefault="00BC54FD" w:rsidP="00BC54FD">
      <w:pPr>
        <w:spacing w:after="40"/>
        <w:rPr>
          <w:b/>
          <w:bCs/>
          <w:sz w:val="22"/>
          <w:szCs w:val="22"/>
        </w:rPr>
      </w:pPr>
      <w:r w:rsidRPr="00453D7B">
        <w:rPr>
          <w:b/>
          <w:bCs/>
          <w:sz w:val="22"/>
          <w:szCs w:val="22"/>
        </w:rPr>
        <w:t>Dział Zamówień Publicznych</w:t>
      </w:r>
    </w:p>
    <w:p w14:paraId="774619E3" w14:textId="77777777" w:rsidR="00BC54FD" w:rsidRPr="002245BE" w:rsidRDefault="00BC54FD" w:rsidP="00BC54FD">
      <w:pPr>
        <w:rPr>
          <w:sz w:val="22"/>
          <w:szCs w:val="22"/>
        </w:rPr>
      </w:pPr>
      <w:r w:rsidRPr="00453D7B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453D7B">
        <w:rPr>
          <w:sz w:val="22"/>
          <w:szCs w:val="22"/>
        </w:rPr>
        <w:t>30</w:t>
      </w:r>
    </w:p>
    <w:p w14:paraId="575C0F8D" w14:textId="77777777" w:rsidR="00BC54FD" w:rsidRPr="002245BE" w:rsidRDefault="00BC54FD" w:rsidP="00BC54FD">
      <w:pPr>
        <w:rPr>
          <w:sz w:val="22"/>
          <w:szCs w:val="22"/>
        </w:rPr>
      </w:pPr>
      <w:r w:rsidRPr="00453D7B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453D7B">
        <w:rPr>
          <w:sz w:val="22"/>
          <w:szCs w:val="22"/>
        </w:rPr>
        <w:t>Kraków</w:t>
      </w:r>
    </w:p>
    <w:p w14:paraId="01CD7842" w14:textId="77777777" w:rsidR="00BC54FD" w:rsidRDefault="00BC54FD" w:rsidP="00BC54FD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453D7B">
        <w:rPr>
          <w:bCs/>
          <w:sz w:val="22"/>
          <w:szCs w:val="22"/>
        </w:rPr>
        <w:t>KC-zp.272-769/23</w:t>
      </w:r>
    </w:p>
    <w:p w14:paraId="428B1BE5" w14:textId="77777777" w:rsidR="00BC54FD" w:rsidRPr="00F42325" w:rsidRDefault="00BC54FD" w:rsidP="00BC54F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F42325">
        <w:rPr>
          <w:b/>
          <w:sz w:val="22"/>
          <w:szCs w:val="22"/>
        </w:rPr>
        <w:t>WYKONAWCY</w:t>
      </w:r>
    </w:p>
    <w:p w14:paraId="6DBA0891" w14:textId="77777777" w:rsidR="00BC54FD" w:rsidRPr="00F42325" w:rsidRDefault="00BC54FD" w:rsidP="00BC54F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F42325">
        <w:rPr>
          <w:sz w:val="22"/>
          <w:szCs w:val="22"/>
        </w:rPr>
        <w:t>ubiegający się o zamówienie</w:t>
      </w:r>
    </w:p>
    <w:p w14:paraId="14E7947F" w14:textId="77777777" w:rsidR="00BC54FD" w:rsidRDefault="00BC54FD" w:rsidP="00BC54FD">
      <w:pPr>
        <w:pStyle w:val="Nagwek1"/>
        <w:spacing w:before="0" w:after="0"/>
        <w:rPr>
          <w:sz w:val="22"/>
          <w:szCs w:val="22"/>
        </w:rPr>
      </w:pPr>
    </w:p>
    <w:p w14:paraId="13387C52" w14:textId="1CD979C0" w:rsidR="00BC54FD" w:rsidRPr="00F42325" w:rsidRDefault="00BC54FD" w:rsidP="00BC54FD">
      <w:pPr>
        <w:pStyle w:val="Nagwek1"/>
        <w:spacing w:before="0" w:after="0"/>
        <w:rPr>
          <w:sz w:val="22"/>
          <w:szCs w:val="22"/>
        </w:rPr>
      </w:pPr>
      <w:r>
        <w:rPr>
          <w:sz w:val="22"/>
          <w:szCs w:val="22"/>
        </w:rPr>
        <w:t>OGŁOSZENIE</w:t>
      </w:r>
    </w:p>
    <w:p w14:paraId="79060165" w14:textId="77777777" w:rsidR="00BC54FD" w:rsidRDefault="00BC54FD" w:rsidP="00BC54FD">
      <w:pPr>
        <w:jc w:val="center"/>
        <w:rPr>
          <w:b/>
          <w:sz w:val="22"/>
          <w:szCs w:val="22"/>
        </w:rPr>
      </w:pPr>
      <w:r w:rsidRPr="00F42325">
        <w:rPr>
          <w:b/>
          <w:sz w:val="22"/>
          <w:szCs w:val="22"/>
        </w:rPr>
        <w:t>o wyborze najkorzystniejszej oferty</w:t>
      </w:r>
    </w:p>
    <w:p w14:paraId="767074F4" w14:textId="77777777" w:rsidR="00BC54FD" w:rsidRPr="00BB2CC2" w:rsidRDefault="00BC54FD" w:rsidP="00BC54FD">
      <w:pPr>
        <w:jc w:val="center"/>
        <w:rPr>
          <w:b/>
          <w:color w:val="FF0000"/>
          <w:sz w:val="22"/>
          <w:szCs w:val="22"/>
        </w:rPr>
      </w:pPr>
      <w:r w:rsidRPr="00BB2CC2">
        <w:rPr>
          <w:b/>
          <w:color w:val="FF0000"/>
          <w:sz w:val="22"/>
          <w:szCs w:val="22"/>
        </w:rPr>
        <w:t xml:space="preserve">- czynności powtórzone -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54FD" w:rsidRPr="00F42325" w14:paraId="3CCD2F3B" w14:textId="77777777" w:rsidTr="00E11CF8">
        <w:trPr>
          <w:trHeight w:val="638"/>
        </w:trPr>
        <w:tc>
          <w:tcPr>
            <w:tcW w:w="1023" w:type="dxa"/>
            <w:shd w:val="clear" w:color="auto" w:fill="auto"/>
          </w:tcPr>
          <w:p w14:paraId="534398D2" w14:textId="77777777" w:rsidR="00BC54FD" w:rsidRPr="00F42325" w:rsidRDefault="00BC54FD" w:rsidP="00E11CF8">
            <w:pPr>
              <w:jc w:val="both"/>
              <w:rPr>
                <w:sz w:val="22"/>
                <w:szCs w:val="22"/>
              </w:rPr>
            </w:pPr>
            <w:r w:rsidRPr="00F4232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A8495" w14:textId="77777777" w:rsidR="00BC54FD" w:rsidRPr="00F42325" w:rsidRDefault="00BC54FD" w:rsidP="00E11CF8">
            <w:pPr>
              <w:jc w:val="both"/>
              <w:rPr>
                <w:sz w:val="22"/>
                <w:szCs w:val="22"/>
              </w:rPr>
            </w:pPr>
            <w:r w:rsidRPr="00F42325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F42325">
              <w:rPr>
                <w:sz w:val="22"/>
                <w:szCs w:val="22"/>
              </w:rPr>
              <w:t>Pzp</w:t>
            </w:r>
            <w:proofErr w:type="spellEnd"/>
            <w:r w:rsidRPr="00F42325">
              <w:rPr>
                <w:b/>
                <w:sz w:val="22"/>
                <w:szCs w:val="22"/>
              </w:rPr>
              <w:t xml:space="preserve"> </w:t>
            </w:r>
            <w:r w:rsidRPr="00F42325">
              <w:rPr>
                <w:bCs/>
                <w:sz w:val="22"/>
                <w:szCs w:val="22"/>
              </w:rPr>
              <w:t>na</w:t>
            </w:r>
            <w:r w:rsidRPr="00F42325">
              <w:rPr>
                <w:b/>
                <w:sz w:val="22"/>
                <w:szCs w:val="22"/>
              </w:rPr>
              <w:t xml:space="preserve"> </w:t>
            </w:r>
            <w:r w:rsidRPr="00F42325">
              <w:rPr>
                <w:bCs/>
                <w:sz w:val="22"/>
                <w:szCs w:val="22"/>
              </w:rPr>
              <w:t>”</w:t>
            </w:r>
            <w:r w:rsidRPr="00F42325">
              <w:rPr>
                <w:b/>
                <w:bCs/>
                <w:sz w:val="22"/>
                <w:szCs w:val="22"/>
              </w:rPr>
              <w:t>Dostawa 5 szt. laptopów dla CDSI - KC-zp.272-769/23</w:t>
            </w:r>
            <w:r w:rsidRPr="00F42325">
              <w:rPr>
                <w:bCs/>
                <w:sz w:val="22"/>
                <w:szCs w:val="22"/>
              </w:rPr>
              <w:t>”.</w:t>
            </w:r>
          </w:p>
        </w:tc>
      </w:tr>
    </w:tbl>
    <w:p w14:paraId="2699C1E0" w14:textId="77777777" w:rsidR="00BC54FD" w:rsidRDefault="00BC54FD" w:rsidP="00BC54FD">
      <w:pPr>
        <w:ind w:right="108"/>
        <w:rPr>
          <w:sz w:val="22"/>
          <w:szCs w:val="22"/>
        </w:rPr>
      </w:pPr>
    </w:p>
    <w:p w14:paraId="73AF873D" w14:textId="77777777" w:rsidR="00BC54FD" w:rsidRPr="00BB2CC2" w:rsidRDefault="00BC54FD" w:rsidP="00BC54FD">
      <w:pPr>
        <w:ind w:right="108"/>
        <w:rPr>
          <w:sz w:val="22"/>
          <w:szCs w:val="22"/>
        </w:rPr>
      </w:pPr>
      <w:r w:rsidRPr="00BB2CC2">
        <w:rPr>
          <w:sz w:val="22"/>
          <w:szCs w:val="22"/>
        </w:rPr>
        <w:t xml:space="preserve">Zamawiający na podstawie zapisów art. 263 </w:t>
      </w:r>
      <w:proofErr w:type="spellStart"/>
      <w:r w:rsidRPr="00BB2CC2">
        <w:rPr>
          <w:sz w:val="22"/>
          <w:szCs w:val="22"/>
        </w:rPr>
        <w:t>Pzp</w:t>
      </w:r>
      <w:proofErr w:type="spellEnd"/>
      <w:r w:rsidRPr="00BB2CC2">
        <w:rPr>
          <w:sz w:val="22"/>
          <w:szCs w:val="22"/>
        </w:rPr>
        <w:t xml:space="preserve"> wraca do ponownej oceny ofert. </w:t>
      </w:r>
    </w:p>
    <w:p w14:paraId="2FE41956" w14:textId="77777777" w:rsidR="00BC54FD" w:rsidRDefault="00BC54FD" w:rsidP="00BC54F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5CACBA8D" w14:textId="77777777" w:rsidR="00BC54FD" w:rsidRDefault="00BC54FD" w:rsidP="00BC54F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F42325">
        <w:rPr>
          <w:sz w:val="22"/>
          <w:szCs w:val="22"/>
        </w:rPr>
        <w:t>Zamawiający, działając na podstawie art. 253 ust. 1 ustawy z dnia 11 września 2019r. Prawo zamówień publicznych (Dz.U. z 202</w:t>
      </w:r>
      <w:r>
        <w:rPr>
          <w:sz w:val="22"/>
          <w:szCs w:val="22"/>
        </w:rPr>
        <w:t>3</w:t>
      </w:r>
      <w:r w:rsidRPr="00F42325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F42325">
        <w:rPr>
          <w:sz w:val="22"/>
          <w:szCs w:val="22"/>
        </w:rPr>
        <w:t xml:space="preserve">), zwanej dalej „ustawą </w:t>
      </w:r>
      <w:proofErr w:type="spellStart"/>
      <w:r w:rsidRPr="00F42325">
        <w:rPr>
          <w:sz w:val="22"/>
          <w:szCs w:val="22"/>
        </w:rPr>
        <w:t>Pzp</w:t>
      </w:r>
      <w:proofErr w:type="spellEnd"/>
      <w:r w:rsidRPr="00F42325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p w14:paraId="697DA9E8" w14:textId="77777777" w:rsidR="00BC54FD" w:rsidRPr="00F42325" w:rsidRDefault="00BC54FD" w:rsidP="00BC54FD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54FD" w:rsidRPr="00F42325" w14:paraId="3A57BF1D" w14:textId="77777777" w:rsidTr="00E11CF8">
        <w:trPr>
          <w:cantSplit/>
        </w:trPr>
        <w:tc>
          <w:tcPr>
            <w:tcW w:w="10150" w:type="dxa"/>
          </w:tcPr>
          <w:p w14:paraId="14EC1EB2" w14:textId="77777777" w:rsidR="00BC54FD" w:rsidRPr="00BB2CC2" w:rsidRDefault="00BC54FD" w:rsidP="00E11CF8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BB2CC2">
              <w:rPr>
                <w:b/>
                <w:bCs/>
                <w:sz w:val="22"/>
                <w:szCs w:val="22"/>
              </w:rPr>
              <w:t>Redicreo</w:t>
            </w:r>
            <w:proofErr w:type="spellEnd"/>
            <w:r w:rsidRPr="00BB2CC2">
              <w:rPr>
                <w:b/>
                <w:bCs/>
                <w:sz w:val="22"/>
                <w:szCs w:val="22"/>
              </w:rPr>
              <w:t xml:space="preserve"> Chmiela Sylwestrzak Majda </w:t>
            </w:r>
            <w:proofErr w:type="spellStart"/>
            <w:r w:rsidRPr="00BB2CC2">
              <w:rPr>
                <w:b/>
                <w:bCs/>
                <w:sz w:val="22"/>
                <w:szCs w:val="22"/>
              </w:rPr>
              <w:t>sp.j</w:t>
            </w:r>
            <w:proofErr w:type="spellEnd"/>
            <w:r w:rsidRPr="00BB2CC2">
              <w:rPr>
                <w:b/>
                <w:bCs/>
                <w:sz w:val="22"/>
                <w:szCs w:val="22"/>
              </w:rPr>
              <w:t>.</w:t>
            </w:r>
          </w:p>
          <w:p w14:paraId="41625E58" w14:textId="77777777" w:rsidR="00BC54FD" w:rsidRPr="00BB2CC2" w:rsidRDefault="00BC54FD" w:rsidP="00E11CF8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r w:rsidRPr="00BB2CC2">
              <w:rPr>
                <w:b/>
                <w:bCs/>
                <w:sz w:val="22"/>
                <w:szCs w:val="22"/>
              </w:rPr>
              <w:t>Zygmuntowska 12</w:t>
            </w:r>
          </w:p>
          <w:p w14:paraId="75CA1AFA" w14:textId="77777777" w:rsidR="00BC54FD" w:rsidRPr="00BB2CC2" w:rsidRDefault="00BC54FD" w:rsidP="00E11CF8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r w:rsidRPr="00BB2CC2">
              <w:rPr>
                <w:b/>
                <w:bCs/>
                <w:sz w:val="22"/>
                <w:szCs w:val="22"/>
              </w:rPr>
              <w:t xml:space="preserve">31-314 Kraków </w:t>
            </w:r>
          </w:p>
          <w:p w14:paraId="6579CDD2" w14:textId="77777777" w:rsidR="00BC54FD" w:rsidRPr="00F42325" w:rsidRDefault="00BC54FD" w:rsidP="00E11CF8">
            <w:pPr>
              <w:jc w:val="both"/>
              <w:rPr>
                <w:sz w:val="22"/>
                <w:szCs w:val="22"/>
              </w:rPr>
            </w:pPr>
            <w:r w:rsidRPr="00F42325">
              <w:rPr>
                <w:sz w:val="22"/>
                <w:szCs w:val="22"/>
              </w:rPr>
              <w:t>na:</w:t>
            </w:r>
          </w:p>
          <w:p w14:paraId="0CD9EBCD" w14:textId="77777777" w:rsidR="00BC54FD" w:rsidRPr="00BB2CC2" w:rsidRDefault="00BC54FD" w:rsidP="00E11CF8">
            <w:pPr>
              <w:jc w:val="both"/>
              <w:rPr>
                <w:sz w:val="22"/>
                <w:szCs w:val="22"/>
              </w:rPr>
            </w:pPr>
            <w:r w:rsidRPr="00F42325">
              <w:rPr>
                <w:sz w:val="22"/>
                <w:szCs w:val="22"/>
              </w:rPr>
              <w:t xml:space="preserve">dostawa 5 szt. laptopów dla CDSI - KC-zp.272-769/23 za cenę brutto </w:t>
            </w:r>
            <w:r w:rsidRPr="00BB2CC2">
              <w:rPr>
                <w:b/>
                <w:bCs/>
                <w:sz w:val="22"/>
                <w:szCs w:val="22"/>
              </w:rPr>
              <w:t>Cena: 79 212.00 zł</w:t>
            </w:r>
          </w:p>
          <w:p w14:paraId="1F37CA47" w14:textId="77777777" w:rsidR="00BC54FD" w:rsidRPr="00F42325" w:rsidRDefault="00BC54FD" w:rsidP="00E11CF8">
            <w:pPr>
              <w:jc w:val="both"/>
              <w:rPr>
                <w:sz w:val="22"/>
                <w:szCs w:val="22"/>
              </w:rPr>
            </w:pPr>
            <w:r w:rsidRPr="00BB2CC2">
              <w:rPr>
                <w:sz w:val="22"/>
                <w:szCs w:val="22"/>
              </w:rPr>
              <w:t>Uzasadnienie wyboru:</w:t>
            </w:r>
            <w:r w:rsidRPr="00F42325">
              <w:rPr>
                <w:sz w:val="22"/>
                <w:szCs w:val="22"/>
              </w:rPr>
              <w:t xml:space="preserve"> </w:t>
            </w:r>
            <w:r w:rsidRPr="00BB2CC2">
              <w:rPr>
                <w:sz w:val="22"/>
                <w:szCs w:val="22"/>
              </w:rPr>
              <w:t>Oferta najkorzystniejsza zgodnie z kryterium oceny ofert.</w:t>
            </w:r>
            <w:r w:rsidRPr="00F42325">
              <w:rPr>
                <w:sz w:val="22"/>
                <w:szCs w:val="22"/>
              </w:rPr>
              <w:t xml:space="preserve"> </w:t>
            </w:r>
          </w:p>
        </w:tc>
      </w:tr>
    </w:tbl>
    <w:p w14:paraId="534B93A6" w14:textId="77777777" w:rsidR="00BC54FD" w:rsidRDefault="00BC54FD" w:rsidP="00BC54FD">
      <w:pPr>
        <w:jc w:val="both"/>
        <w:rPr>
          <w:color w:val="000000"/>
          <w:sz w:val="22"/>
          <w:szCs w:val="22"/>
        </w:rPr>
      </w:pPr>
    </w:p>
    <w:p w14:paraId="156C3886" w14:textId="77777777" w:rsidR="00BC54FD" w:rsidRPr="00F42325" w:rsidRDefault="00BC54FD" w:rsidP="00BC54FD">
      <w:pPr>
        <w:jc w:val="both"/>
        <w:rPr>
          <w:color w:val="000000"/>
          <w:sz w:val="22"/>
          <w:szCs w:val="22"/>
        </w:rPr>
      </w:pPr>
      <w:r w:rsidRPr="00F42325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BC54FD" w:rsidRPr="00BB2CC2" w14:paraId="571FD540" w14:textId="77777777" w:rsidTr="00E11CF8">
        <w:trPr>
          <w:trHeight w:val="510"/>
        </w:trPr>
        <w:tc>
          <w:tcPr>
            <w:tcW w:w="595" w:type="pct"/>
            <w:vAlign w:val="center"/>
          </w:tcPr>
          <w:p w14:paraId="73C131C3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59EF1CF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DAF88A9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vAlign w:val="center"/>
          </w:tcPr>
          <w:p w14:paraId="621A9BE7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31DBC4F6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BC54FD" w:rsidRPr="00BB2CC2" w14:paraId="63F5AFC1" w14:textId="77777777" w:rsidTr="00E11CF8">
        <w:tc>
          <w:tcPr>
            <w:tcW w:w="595" w:type="pct"/>
            <w:vAlign w:val="center"/>
          </w:tcPr>
          <w:p w14:paraId="7B44E7D1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vAlign w:val="center"/>
          </w:tcPr>
          <w:p w14:paraId="1D7E2886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Redicreo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Chmiela Sylwestrzak Majda spółka jawna</w:t>
            </w:r>
          </w:p>
          <w:p w14:paraId="0BE5703A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Zygmuntowska 12 </w:t>
            </w:r>
          </w:p>
          <w:p w14:paraId="7C0F28D9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31-314 Kraków</w:t>
            </w:r>
          </w:p>
        </w:tc>
        <w:tc>
          <w:tcPr>
            <w:tcW w:w="952" w:type="pct"/>
            <w:vAlign w:val="center"/>
          </w:tcPr>
          <w:p w14:paraId="6C9F0D7B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60.00</w:t>
            </w:r>
          </w:p>
        </w:tc>
        <w:tc>
          <w:tcPr>
            <w:tcW w:w="952" w:type="pct"/>
            <w:vAlign w:val="center"/>
          </w:tcPr>
          <w:p w14:paraId="2CD5233E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7B5C93C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100.00</w:t>
            </w:r>
          </w:p>
        </w:tc>
      </w:tr>
      <w:tr w:rsidR="00BC54FD" w:rsidRPr="00BB2CC2" w14:paraId="2E215E0A" w14:textId="77777777" w:rsidTr="00E11CF8">
        <w:tc>
          <w:tcPr>
            <w:tcW w:w="595" w:type="pct"/>
            <w:vAlign w:val="center"/>
          </w:tcPr>
          <w:p w14:paraId="6364585A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86" w:type="pct"/>
            <w:vAlign w:val="center"/>
          </w:tcPr>
          <w:p w14:paraId="1B9E5B5A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o.o.</w:t>
            </w:r>
          </w:p>
          <w:p w14:paraId="25233954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535B16BE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952" w:type="pct"/>
            <w:vAlign w:val="center"/>
          </w:tcPr>
          <w:p w14:paraId="68845EF2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59.78</w:t>
            </w:r>
          </w:p>
        </w:tc>
        <w:tc>
          <w:tcPr>
            <w:tcW w:w="952" w:type="pct"/>
            <w:vAlign w:val="center"/>
          </w:tcPr>
          <w:p w14:paraId="393B67A5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703F6D7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99.78</w:t>
            </w:r>
          </w:p>
        </w:tc>
      </w:tr>
      <w:tr w:rsidR="00BC54FD" w:rsidRPr="00BB2CC2" w14:paraId="21EDD204" w14:textId="77777777" w:rsidTr="00E11CF8">
        <w:tc>
          <w:tcPr>
            <w:tcW w:w="595" w:type="pct"/>
            <w:vAlign w:val="center"/>
          </w:tcPr>
          <w:p w14:paraId="5121677E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6" w:type="pct"/>
            <w:vAlign w:val="center"/>
          </w:tcPr>
          <w:p w14:paraId="098C4004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CPU ZETO Sp.  z o.o.</w:t>
            </w:r>
          </w:p>
          <w:p w14:paraId="64809ADD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Powstańców Wielkopolskich 20 </w:t>
            </w:r>
          </w:p>
          <w:p w14:paraId="34C20014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</w:tc>
        <w:tc>
          <w:tcPr>
            <w:tcW w:w="952" w:type="pct"/>
            <w:vAlign w:val="center"/>
          </w:tcPr>
          <w:p w14:paraId="1189D968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59.65</w:t>
            </w:r>
          </w:p>
        </w:tc>
        <w:tc>
          <w:tcPr>
            <w:tcW w:w="952" w:type="pct"/>
            <w:vAlign w:val="center"/>
          </w:tcPr>
          <w:p w14:paraId="706631F6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B9799A3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99.65</w:t>
            </w:r>
          </w:p>
        </w:tc>
      </w:tr>
      <w:tr w:rsidR="00BC54FD" w:rsidRPr="00BB2CC2" w14:paraId="688BB051" w14:textId="77777777" w:rsidTr="00E11CF8">
        <w:tc>
          <w:tcPr>
            <w:tcW w:w="595" w:type="pct"/>
            <w:vAlign w:val="center"/>
          </w:tcPr>
          <w:p w14:paraId="3B9EA817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86" w:type="pct"/>
            <w:vAlign w:val="center"/>
          </w:tcPr>
          <w:p w14:paraId="50A33C84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Alltech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sp.j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. Zdzisław Pająk Artur Pająk</w:t>
            </w:r>
          </w:p>
          <w:p w14:paraId="21557CB4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Spółdzielcza 33 </w:t>
            </w:r>
          </w:p>
          <w:p w14:paraId="679DDCAE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09-407 Płock</w:t>
            </w:r>
          </w:p>
        </w:tc>
        <w:tc>
          <w:tcPr>
            <w:tcW w:w="952" w:type="pct"/>
            <w:vAlign w:val="center"/>
          </w:tcPr>
          <w:p w14:paraId="2E27F081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59.02</w:t>
            </w:r>
          </w:p>
        </w:tc>
        <w:tc>
          <w:tcPr>
            <w:tcW w:w="952" w:type="pct"/>
            <w:vAlign w:val="center"/>
          </w:tcPr>
          <w:p w14:paraId="4D4250EA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42708DD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99.02</w:t>
            </w:r>
          </w:p>
        </w:tc>
      </w:tr>
      <w:tr w:rsidR="00BC54FD" w:rsidRPr="00BB2CC2" w14:paraId="46B90589" w14:textId="77777777" w:rsidTr="00E11CF8">
        <w:tc>
          <w:tcPr>
            <w:tcW w:w="595" w:type="pct"/>
            <w:vAlign w:val="center"/>
          </w:tcPr>
          <w:p w14:paraId="51F80FCE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86" w:type="pct"/>
            <w:vAlign w:val="center"/>
          </w:tcPr>
          <w:p w14:paraId="34833FC2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PIXEL Centrum Komputerowe Tomasz Dziedzic</w:t>
            </w:r>
          </w:p>
          <w:p w14:paraId="2A31BADD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Wolica 60 </w:t>
            </w:r>
          </w:p>
          <w:p w14:paraId="50DA6B67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28-232 Łubnice</w:t>
            </w:r>
          </w:p>
        </w:tc>
        <w:tc>
          <w:tcPr>
            <w:tcW w:w="952" w:type="pct"/>
            <w:vAlign w:val="center"/>
          </w:tcPr>
          <w:p w14:paraId="66573452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57.76</w:t>
            </w:r>
          </w:p>
        </w:tc>
        <w:tc>
          <w:tcPr>
            <w:tcW w:w="952" w:type="pct"/>
            <w:vAlign w:val="center"/>
          </w:tcPr>
          <w:p w14:paraId="3A7F08D4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6827B18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97.76</w:t>
            </w:r>
          </w:p>
        </w:tc>
      </w:tr>
      <w:tr w:rsidR="00BC54FD" w:rsidRPr="00BB2CC2" w14:paraId="00C8CEF9" w14:textId="77777777" w:rsidTr="00E11CF8">
        <w:tc>
          <w:tcPr>
            <w:tcW w:w="595" w:type="pct"/>
            <w:vAlign w:val="center"/>
          </w:tcPr>
          <w:p w14:paraId="43162CFD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86" w:type="pct"/>
            <w:vAlign w:val="center"/>
          </w:tcPr>
          <w:p w14:paraId="44C8C60B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CEZAR Cezary </w:t>
            </w: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Machnio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Piotr Gębka Sp. z o.o.</w:t>
            </w:r>
          </w:p>
          <w:p w14:paraId="65626F8E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ul. Wolność 8 lok. 4, 8 /4</w:t>
            </w:r>
          </w:p>
          <w:p w14:paraId="0C5E9971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26-600 Radom</w:t>
            </w:r>
          </w:p>
        </w:tc>
        <w:tc>
          <w:tcPr>
            <w:tcW w:w="952" w:type="pct"/>
            <w:vAlign w:val="center"/>
          </w:tcPr>
          <w:p w14:paraId="24314B62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56.62</w:t>
            </w:r>
          </w:p>
        </w:tc>
        <w:tc>
          <w:tcPr>
            <w:tcW w:w="952" w:type="pct"/>
            <w:vAlign w:val="center"/>
          </w:tcPr>
          <w:p w14:paraId="1225C572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E146DE5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 xml:space="preserve">  96.62</w:t>
            </w:r>
          </w:p>
        </w:tc>
      </w:tr>
      <w:tr w:rsidR="00BC54FD" w:rsidRPr="00BB2CC2" w14:paraId="421965C3" w14:textId="77777777" w:rsidTr="00E11CF8">
        <w:tc>
          <w:tcPr>
            <w:tcW w:w="595" w:type="pct"/>
            <w:vAlign w:val="center"/>
          </w:tcPr>
          <w:p w14:paraId="32B8E5B3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86" w:type="pct"/>
            <w:vAlign w:val="center"/>
          </w:tcPr>
          <w:p w14:paraId="7A50C331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NKK SYSTEM sp. z o.o.</w:t>
            </w:r>
          </w:p>
          <w:p w14:paraId="075D18DE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Tatarska 5 </w:t>
            </w:r>
          </w:p>
          <w:p w14:paraId="198FA14B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30-103 Kraków</w:t>
            </w:r>
          </w:p>
        </w:tc>
        <w:tc>
          <w:tcPr>
            <w:tcW w:w="952" w:type="pct"/>
          </w:tcPr>
          <w:p w14:paraId="362B66E7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</w:tcPr>
          <w:p w14:paraId="3A178FA6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</w:tcPr>
          <w:p w14:paraId="34EEA414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BC54FD" w:rsidRPr="00BB2CC2" w14:paraId="58EFBE9B" w14:textId="77777777" w:rsidTr="00E11CF8">
        <w:tc>
          <w:tcPr>
            <w:tcW w:w="595" w:type="pct"/>
            <w:vAlign w:val="center"/>
          </w:tcPr>
          <w:p w14:paraId="6361C327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86" w:type="pct"/>
            <w:vAlign w:val="center"/>
          </w:tcPr>
          <w:p w14:paraId="38889CCA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Atut Centrum </w:t>
            </w: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Sp.z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o.o.</w:t>
            </w:r>
          </w:p>
          <w:p w14:paraId="6BF3C141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Ks. Prymasa A. Hlonda 10 /134</w:t>
            </w:r>
          </w:p>
          <w:p w14:paraId="0149CC95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02-972 Warszawa</w:t>
            </w:r>
          </w:p>
        </w:tc>
        <w:tc>
          <w:tcPr>
            <w:tcW w:w="952" w:type="pct"/>
          </w:tcPr>
          <w:p w14:paraId="073A2E40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pct"/>
          </w:tcPr>
          <w:p w14:paraId="5E0CF09E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</w:tcPr>
          <w:p w14:paraId="3177B88D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BC54FD" w:rsidRPr="00BB2CC2" w14:paraId="0293AA24" w14:textId="77777777" w:rsidTr="00E11CF8">
        <w:tc>
          <w:tcPr>
            <w:tcW w:w="595" w:type="pct"/>
            <w:vAlign w:val="center"/>
          </w:tcPr>
          <w:p w14:paraId="007021CB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86" w:type="pct"/>
            <w:vAlign w:val="center"/>
          </w:tcPr>
          <w:p w14:paraId="68CD2848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Prime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>Computers</w:t>
            </w:r>
            <w:proofErr w:type="spellEnd"/>
            <w:r w:rsidRPr="00BB2C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Dariusz Leszczyński</w:t>
            </w:r>
          </w:p>
          <w:p w14:paraId="218F5390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Kraszewskiego 15A </w:t>
            </w:r>
          </w:p>
          <w:p w14:paraId="12856E7E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50-229 Wrocław</w:t>
            </w:r>
          </w:p>
        </w:tc>
        <w:tc>
          <w:tcPr>
            <w:tcW w:w="952" w:type="pct"/>
          </w:tcPr>
          <w:p w14:paraId="23EC8D93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</w:tcPr>
          <w:p w14:paraId="450003EA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</w:tcPr>
          <w:p w14:paraId="2CA2F4BC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BC54FD" w:rsidRPr="00BB2CC2" w14:paraId="60E73FF4" w14:textId="77777777" w:rsidTr="00E11CF8">
        <w:tc>
          <w:tcPr>
            <w:tcW w:w="595" w:type="pct"/>
            <w:vAlign w:val="center"/>
          </w:tcPr>
          <w:p w14:paraId="75F2D262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86" w:type="pct"/>
            <w:vAlign w:val="center"/>
          </w:tcPr>
          <w:p w14:paraId="7F7DF95A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BB2CC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New Life Property Sp. z </w:t>
            </w:r>
            <w:proofErr w:type="spellStart"/>
            <w:r w:rsidRPr="00BB2CC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1ED3FD4A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Nowogrodzka 64 /43</w:t>
            </w:r>
          </w:p>
          <w:p w14:paraId="45A8C2A5" w14:textId="77777777" w:rsidR="00BC54FD" w:rsidRPr="00BB2CC2" w:rsidRDefault="00BC54FD" w:rsidP="00E11CF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bCs/>
                <w:sz w:val="22"/>
                <w:szCs w:val="22"/>
              </w:rPr>
              <w:t>02-014 Warszawa</w:t>
            </w:r>
          </w:p>
        </w:tc>
        <w:tc>
          <w:tcPr>
            <w:tcW w:w="952" w:type="pct"/>
          </w:tcPr>
          <w:p w14:paraId="764007B5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</w:tcPr>
          <w:p w14:paraId="1174ADCF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</w:tcPr>
          <w:p w14:paraId="443C85D6" w14:textId="77777777" w:rsidR="00BC54FD" w:rsidRPr="00BB2CC2" w:rsidRDefault="00BC54FD" w:rsidP="00E11CF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2CC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228D4BFC" w14:textId="77777777" w:rsidR="00BC54FD" w:rsidRDefault="00BC54FD" w:rsidP="00BC54FD">
      <w:pPr>
        <w:spacing w:before="120"/>
        <w:ind w:firstLine="709"/>
        <w:jc w:val="both"/>
        <w:rPr>
          <w:color w:val="000000"/>
        </w:rPr>
      </w:pPr>
      <w:r>
        <w:rPr>
          <w:sz w:val="18"/>
          <w:szCs w:val="18"/>
        </w:rPr>
        <w:t>*Zamawiający nie przyznawał punktów. Oferta wykonawcy została odrzucona.</w:t>
      </w:r>
    </w:p>
    <w:p w14:paraId="11D0BDBB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1E9A7587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3639FA29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1FFA58AC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46A86505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1AD16980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32CCA318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7452ACE5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3273F63C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70A342AC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6EE0593D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4E790339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5258003E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5C70201E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40B34AE0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3C470AAA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65EC5058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03071888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666BD524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1C7917CC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538B851B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4A282BC4" w14:textId="77777777" w:rsidR="00BC54FD" w:rsidRDefault="00BC54FD" w:rsidP="00FB7F50">
      <w:pPr>
        <w:spacing w:after="240"/>
        <w:jc w:val="right"/>
        <w:rPr>
          <w:sz w:val="22"/>
          <w:szCs w:val="22"/>
        </w:rPr>
      </w:pPr>
    </w:p>
    <w:p w14:paraId="0FAB6DB9" w14:textId="2A7E4BA1" w:rsidR="00FB7F50" w:rsidRPr="002245BE" w:rsidRDefault="00393DE2" w:rsidP="00FB7F50">
      <w:pPr>
        <w:spacing w:after="240"/>
        <w:jc w:val="right"/>
        <w:rPr>
          <w:sz w:val="22"/>
          <w:szCs w:val="22"/>
        </w:rPr>
      </w:pPr>
      <w:r w:rsidRPr="00393D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93DE2">
        <w:rPr>
          <w:sz w:val="22"/>
          <w:szCs w:val="22"/>
        </w:rPr>
        <w:t>2024-01-25</w:t>
      </w:r>
    </w:p>
    <w:p w14:paraId="3E9D0AB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B07395" w14:textId="77777777" w:rsidR="00393DE2" w:rsidRPr="00393DE2" w:rsidRDefault="00393DE2" w:rsidP="00FB7F50">
      <w:pPr>
        <w:spacing w:after="40"/>
        <w:rPr>
          <w:b/>
          <w:bCs/>
          <w:sz w:val="22"/>
          <w:szCs w:val="22"/>
        </w:rPr>
      </w:pPr>
      <w:r w:rsidRPr="00393DE2">
        <w:rPr>
          <w:b/>
          <w:bCs/>
          <w:sz w:val="22"/>
          <w:szCs w:val="22"/>
        </w:rPr>
        <w:t>Akademia Górniczo - Hutnicza</w:t>
      </w:r>
    </w:p>
    <w:p w14:paraId="714EECF3" w14:textId="77777777" w:rsidR="00393DE2" w:rsidRPr="00393DE2" w:rsidRDefault="00393DE2" w:rsidP="00FB7F50">
      <w:pPr>
        <w:spacing w:after="40"/>
        <w:rPr>
          <w:b/>
          <w:bCs/>
          <w:sz w:val="22"/>
          <w:szCs w:val="22"/>
        </w:rPr>
      </w:pPr>
      <w:r w:rsidRPr="00393DE2">
        <w:rPr>
          <w:b/>
          <w:bCs/>
          <w:sz w:val="22"/>
          <w:szCs w:val="22"/>
        </w:rPr>
        <w:t>im. Stanisława Staszica w Krakowie</w:t>
      </w:r>
    </w:p>
    <w:p w14:paraId="7BE50D9A" w14:textId="77777777" w:rsidR="00FB7F50" w:rsidRPr="002245BE" w:rsidRDefault="00393DE2" w:rsidP="00FB7F50">
      <w:pPr>
        <w:spacing w:after="40"/>
        <w:rPr>
          <w:b/>
          <w:bCs/>
          <w:sz w:val="22"/>
          <w:szCs w:val="22"/>
        </w:rPr>
      </w:pPr>
      <w:r w:rsidRPr="00393DE2">
        <w:rPr>
          <w:b/>
          <w:bCs/>
          <w:sz w:val="22"/>
          <w:szCs w:val="22"/>
        </w:rPr>
        <w:t>Dział Zamówień Publicznych</w:t>
      </w:r>
    </w:p>
    <w:p w14:paraId="1D47B95E" w14:textId="77777777" w:rsidR="00FB7F50" w:rsidRPr="002245BE" w:rsidRDefault="00393DE2" w:rsidP="00FB7F50">
      <w:pPr>
        <w:rPr>
          <w:sz w:val="22"/>
          <w:szCs w:val="22"/>
        </w:rPr>
      </w:pPr>
      <w:r w:rsidRPr="00393D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93DE2">
        <w:rPr>
          <w:sz w:val="22"/>
          <w:szCs w:val="22"/>
        </w:rPr>
        <w:t>30</w:t>
      </w:r>
    </w:p>
    <w:p w14:paraId="639F1EB1" w14:textId="77777777" w:rsidR="00FB7F50" w:rsidRPr="002245BE" w:rsidRDefault="00393DE2" w:rsidP="00FB7F50">
      <w:pPr>
        <w:rPr>
          <w:sz w:val="22"/>
          <w:szCs w:val="22"/>
        </w:rPr>
      </w:pPr>
      <w:r w:rsidRPr="00393D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93DE2">
        <w:rPr>
          <w:sz w:val="22"/>
          <w:szCs w:val="22"/>
        </w:rPr>
        <w:t>Kraków</w:t>
      </w:r>
    </w:p>
    <w:p w14:paraId="6A695A7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BFA1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3DE2" w:rsidRPr="00607F9B" w14:paraId="16430B17" w14:textId="77777777" w:rsidTr="00FE12EE">
        <w:trPr>
          <w:trHeight w:val="638"/>
        </w:trPr>
        <w:tc>
          <w:tcPr>
            <w:tcW w:w="959" w:type="dxa"/>
            <w:shd w:val="clear" w:color="auto" w:fill="auto"/>
          </w:tcPr>
          <w:p w14:paraId="60AB4B82" w14:textId="77777777" w:rsidR="00393DE2" w:rsidRPr="00607F9B" w:rsidRDefault="00393DE2" w:rsidP="00FE12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7CA141" w14:textId="6CD13E83" w:rsidR="00393DE2" w:rsidRPr="00607F9B" w:rsidRDefault="00393DE2" w:rsidP="00FE12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93DE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3DE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1B1A03">
              <w:rPr>
                <w:b/>
                <w:bCs/>
                <w:sz w:val="22"/>
                <w:szCs w:val="22"/>
              </w:rPr>
              <w:t>D</w:t>
            </w:r>
            <w:r w:rsidRPr="00393DE2">
              <w:rPr>
                <w:b/>
                <w:bCs/>
                <w:sz w:val="22"/>
                <w:szCs w:val="22"/>
              </w:rPr>
              <w:t>ostawa 5 szt. laptopów dla CDSI - KC-zp.272-769/23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50D27FB" w14:textId="44119BC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1B1A0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1B1A0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3DE2" w14:paraId="4A744CA6" w14:textId="77777777" w:rsidTr="00FE12EE">
        <w:trPr>
          <w:cantSplit/>
        </w:trPr>
        <w:tc>
          <w:tcPr>
            <w:tcW w:w="10150" w:type="dxa"/>
          </w:tcPr>
          <w:p w14:paraId="04C38B9F" w14:textId="77777777" w:rsidR="00393DE2" w:rsidRPr="00D26ED6" w:rsidRDefault="00393DE2" w:rsidP="00FE12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93DE2">
              <w:rPr>
                <w:b/>
                <w:sz w:val="22"/>
                <w:szCs w:val="22"/>
              </w:rPr>
              <w:t>Prime</w:t>
            </w:r>
            <w:proofErr w:type="spellEnd"/>
            <w:r w:rsidRPr="00393D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3DE2">
              <w:rPr>
                <w:b/>
                <w:sz w:val="22"/>
                <w:szCs w:val="22"/>
              </w:rPr>
              <w:t>Computers</w:t>
            </w:r>
            <w:proofErr w:type="spellEnd"/>
            <w:r w:rsidRPr="00393DE2">
              <w:rPr>
                <w:b/>
                <w:sz w:val="22"/>
                <w:szCs w:val="22"/>
              </w:rPr>
              <w:t xml:space="preserve"> Dariusz Leszczyński</w:t>
            </w:r>
          </w:p>
          <w:p w14:paraId="5CD01885" w14:textId="77777777" w:rsidR="00393DE2" w:rsidRPr="009F0E5C" w:rsidRDefault="00393DE2" w:rsidP="00FE12EE">
            <w:pPr>
              <w:jc w:val="both"/>
              <w:rPr>
                <w:bCs/>
                <w:sz w:val="22"/>
                <w:szCs w:val="22"/>
              </w:rPr>
            </w:pPr>
            <w:r w:rsidRPr="00393DE2">
              <w:rPr>
                <w:bCs/>
                <w:sz w:val="22"/>
                <w:szCs w:val="22"/>
              </w:rPr>
              <w:t>Kraszewskiego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3DE2">
              <w:rPr>
                <w:bCs/>
                <w:sz w:val="22"/>
                <w:szCs w:val="22"/>
              </w:rPr>
              <w:t>15A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498447" w14:textId="77777777" w:rsidR="00393DE2" w:rsidRPr="009F0E5C" w:rsidRDefault="00393DE2" w:rsidP="00FE12EE">
            <w:pPr>
              <w:jc w:val="both"/>
              <w:rPr>
                <w:bCs/>
                <w:sz w:val="22"/>
                <w:szCs w:val="22"/>
              </w:rPr>
            </w:pPr>
            <w:r w:rsidRPr="00393DE2">
              <w:rPr>
                <w:bCs/>
                <w:sz w:val="22"/>
                <w:szCs w:val="22"/>
              </w:rPr>
              <w:t>50-229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3DE2">
              <w:rPr>
                <w:bCs/>
                <w:sz w:val="22"/>
                <w:szCs w:val="22"/>
              </w:rPr>
              <w:t>Wrocław</w:t>
            </w:r>
          </w:p>
          <w:p w14:paraId="3D646917" w14:textId="77777777" w:rsidR="00393DE2" w:rsidRPr="00D26ED6" w:rsidRDefault="00393DE2" w:rsidP="00FE12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207444" w14:textId="77777777" w:rsidR="00393DE2" w:rsidRPr="00D26ED6" w:rsidRDefault="00393DE2" w:rsidP="00FE12E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93DE2">
              <w:rPr>
                <w:sz w:val="22"/>
                <w:szCs w:val="22"/>
              </w:rPr>
              <w:t>dostawa 5 szt. laptopów dla CDSI - KC-zp.272-769/23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93DE2">
              <w:rPr>
                <w:b/>
                <w:sz w:val="22"/>
                <w:szCs w:val="22"/>
              </w:rPr>
              <w:t>76 936.50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19378A" w14:textId="77777777" w:rsidR="00393DE2" w:rsidRDefault="00393DE2" w:rsidP="00FE12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AAD59E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B1A03" w:rsidRPr="008567C7" w14:paraId="06BA0F7A" w14:textId="77777777" w:rsidTr="001B1A03">
        <w:trPr>
          <w:trHeight w:val="510"/>
        </w:trPr>
        <w:tc>
          <w:tcPr>
            <w:tcW w:w="595" w:type="pct"/>
            <w:vAlign w:val="center"/>
          </w:tcPr>
          <w:p w14:paraId="175E54A6" w14:textId="77777777" w:rsidR="001B1A03" w:rsidRPr="008567C7" w:rsidRDefault="001B1A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8E22F76" w14:textId="77777777" w:rsidR="001B1A03" w:rsidRPr="008567C7" w:rsidRDefault="001B1A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8437C76" w14:textId="77777777" w:rsidR="001B1A03" w:rsidRPr="008567C7" w:rsidRDefault="001B1A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00A965C" w14:textId="59183DA9" w:rsidR="001B1A03" w:rsidRPr="008567C7" w:rsidRDefault="00CC6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3EE588B3" w14:textId="77777777" w:rsidR="001B1A03" w:rsidRPr="008567C7" w:rsidRDefault="001B1A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B1A03" w:rsidRPr="008567C7" w14:paraId="08F969C8" w14:textId="77777777" w:rsidTr="001B1A03">
        <w:tc>
          <w:tcPr>
            <w:tcW w:w="595" w:type="pct"/>
            <w:vAlign w:val="center"/>
          </w:tcPr>
          <w:p w14:paraId="2AF063A2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32B0D0D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Prime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Dariusz Leszczyński</w:t>
            </w:r>
          </w:p>
          <w:p w14:paraId="05A08557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Kraszewskiego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15A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28175E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50-229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6F157D43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67366F5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616EFC7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B1A03" w:rsidRPr="008567C7" w14:paraId="057F2071" w14:textId="77777777" w:rsidTr="001B1A03">
        <w:tc>
          <w:tcPr>
            <w:tcW w:w="595" w:type="pct"/>
            <w:vAlign w:val="center"/>
          </w:tcPr>
          <w:p w14:paraId="635BD1E1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548F95BB" w14:textId="77777777" w:rsidR="001B1A03" w:rsidRPr="001B1A03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B1A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New Life Property Sp. z </w:t>
            </w:r>
            <w:proofErr w:type="spellStart"/>
            <w:r w:rsidRPr="001B1A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36FFD7A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Nowogrodzka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/43</w:t>
            </w:r>
          </w:p>
          <w:p w14:paraId="1A5C034B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02-014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56F72325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58,43</w:t>
            </w:r>
          </w:p>
        </w:tc>
        <w:tc>
          <w:tcPr>
            <w:tcW w:w="952" w:type="pct"/>
            <w:vAlign w:val="center"/>
          </w:tcPr>
          <w:p w14:paraId="620C268B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700D1D8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98,43</w:t>
            </w:r>
          </w:p>
        </w:tc>
      </w:tr>
      <w:tr w:rsidR="001B1A03" w:rsidRPr="008567C7" w14:paraId="0E3E58C5" w14:textId="77777777" w:rsidTr="001B1A03">
        <w:tc>
          <w:tcPr>
            <w:tcW w:w="595" w:type="pct"/>
            <w:vAlign w:val="center"/>
          </w:tcPr>
          <w:p w14:paraId="790C41C6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6444802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14:paraId="648B50F6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ADDE35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C328639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58,28</w:t>
            </w:r>
          </w:p>
        </w:tc>
        <w:tc>
          <w:tcPr>
            <w:tcW w:w="952" w:type="pct"/>
            <w:vAlign w:val="center"/>
          </w:tcPr>
          <w:p w14:paraId="195412EC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EF73F26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98,28</w:t>
            </w:r>
          </w:p>
        </w:tc>
      </w:tr>
      <w:tr w:rsidR="001B1A03" w:rsidRPr="008567C7" w14:paraId="5D9D34B5" w14:textId="77777777" w:rsidTr="001B1A03">
        <w:tc>
          <w:tcPr>
            <w:tcW w:w="595" w:type="pct"/>
            <w:vAlign w:val="center"/>
          </w:tcPr>
          <w:p w14:paraId="08E02761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1A53755B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EC9D19E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7B5EA8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AEB3F13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58,07</w:t>
            </w:r>
          </w:p>
        </w:tc>
        <w:tc>
          <w:tcPr>
            <w:tcW w:w="952" w:type="pct"/>
            <w:vAlign w:val="center"/>
          </w:tcPr>
          <w:p w14:paraId="5DDFB968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C73084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98,07</w:t>
            </w:r>
          </w:p>
        </w:tc>
      </w:tr>
      <w:tr w:rsidR="001B1A03" w:rsidRPr="008567C7" w14:paraId="4E82C0C1" w14:textId="77777777" w:rsidTr="001B1A03">
        <w:tc>
          <w:tcPr>
            <w:tcW w:w="595" w:type="pct"/>
            <w:vAlign w:val="center"/>
          </w:tcPr>
          <w:p w14:paraId="72FBEE39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45EF052E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14:paraId="7DA694F1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ACDC94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952" w:type="pct"/>
            <w:vAlign w:val="center"/>
          </w:tcPr>
          <w:p w14:paraId="549723DC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57,94</w:t>
            </w:r>
          </w:p>
        </w:tc>
        <w:tc>
          <w:tcPr>
            <w:tcW w:w="952" w:type="pct"/>
            <w:vAlign w:val="center"/>
          </w:tcPr>
          <w:p w14:paraId="45477FC5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09F68C3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97,94</w:t>
            </w:r>
          </w:p>
        </w:tc>
      </w:tr>
      <w:tr w:rsidR="001B1A03" w:rsidRPr="008567C7" w14:paraId="6F2CC2FB" w14:textId="77777777" w:rsidTr="001B1A03">
        <w:tc>
          <w:tcPr>
            <w:tcW w:w="595" w:type="pct"/>
            <w:vAlign w:val="center"/>
          </w:tcPr>
          <w:p w14:paraId="092983A2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786" w:type="pct"/>
            <w:vAlign w:val="center"/>
          </w:tcPr>
          <w:p w14:paraId="18AB9753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Alltech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 Zdzisław Pająk Artur Pająk</w:t>
            </w:r>
          </w:p>
          <w:p w14:paraId="09D90AD8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81C314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</w:tc>
        <w:tc>
          <w:tcPr>
            <w:tcW w:w="952" w:type="pct"/>
            <w:vAlign w:val="center"/>
          </w:tcPr>
          <w:p w14:paraId="1B25C277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57,32</w:t>
            </w:r>
          </w:p>
        </w:tc>
        <w:tc>
          <w:tcPr>
            <w:tcW w:w="952" w:type="pct"/>
            <w:vAlign w:val="center"/>
          </w:tcPr>
          <w:p w14:paraId="12A20DCC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CC07A9E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97,32</w:t>
            </w:r>
          </w:p>
        </w:tc>
      </w:tr>
      <w:tr w:rsidR="001B1A03" w:rsidRPr="008567C7" w14:paraId="783A2AA5" w14:textId="77777777" w:rsidTr="001B1A03">
        <w:tc>
          <w:tcPr>
            <w:tcW w:w="595" w:type="pct"/>
            <w:vAlign w:val="center"/>
          </w:tcPr>
          <w:p w14:paraId="2341113E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123F4D52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2185F571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B25C1CD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952" w:type="pct"/>
            <w:vAlign w:val="center"/>
          </w:tcPr>
          <w:p w14:paraId="62888F77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56,10</w:t>
            </w:r>
          </w:p>
        </w:tc>
        <w:tc>
          <w:tcPr>
            <w:tcW w:w="952" w:type="pct"/>
            <w:vAlign w:val="center"/>
          </w:tcPr>
          <w:p w14:paraId="2BF4B8B3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8BA256A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96,10</w:t>
            </w:r>
          </w:p>
        </w:tc>
      </w:tr>
      <w:tr w:rsidR="001B1A03" w:rsidRPr="008567C7" w14:paraId="5D697D01" w14:textId="77777777" w:rsidTr="001B1A03">
        <w:tc>
          <w:tcPr>
            <w:tcW w:w="595" w:type="pct"/>
            <w:vAlign w:val="center"/>
          </w:tcPr>
          <w:p w14:paraId="6A8305A8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3F7CF8D7" w14:textId="77777777" w:rsidR="001B1A03" w:rsidRPr="002B6761" w:rsidRDefault="001B1A03" w:rsidP="00FE12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14:paraId="38631EC8" w14:textId="77777777" w:rsidR="001B1A03" w:rsidRPr="008567C7" w:rsidRDefault="001B1A03" w:rsidP="00FE12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4DA0ADDB" w14:textId="77777777" w:rsidR="001B1A03" w:rsidRPr="001B7815" w:rsidRDefault="001B1A03" w:rsidP="00FE12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52" w:type="pct"/>
            <w:vAlign w:val="center"/>
          </w:tcPr>
          <w:p w14:paraId="283A842D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54,99</w:t>
            </w:r>
          </w:p>
        </w:tc>
        <w:tc>
          <w:tcPr>
            <w:tcW w:w="952" w:type="pct"/>
            <w:vAlign w:val="center"/>
          </w:tcPr>
          <w:p w14:paraId="67ED6F1D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4DC95BE" w14:textId="77777777" w:rsidR="001B1A03" w:rsidRPr="008567C7" w:rsidRDefault="001B1A03" w:rsidP="00FE12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 xml:space="preserve">  94,99</w:t>
            </w:r>
          </w:p>
        </w:tc>
      </w:tr>
      <w:tr w:rsidR="0012743F" w:rsidRPr="008567C7" w14:paraId="0880D499" w14:textId="77777777" w:rsidTr="000464A2">
        <w:tc>
          <w:tcPr>
            <w:tcW w:w="595" w:type="pct"/>
            <w:vAlign w:val="center"/>
          </w:tcPr>
          <w:p w14:paraId="32ED672E" w14:textId="77777777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589C250E" w14:textId="77777777" w:rsidR="0012743F" w:rsidRPr="002B6761" w:rsidRDefault="0012743F" w:rsidP="001274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9465FA7" w14:textId="77777777" w:rsidR="0012743F" w:rsidRPr="008567C7" w:rsidRDefault="0012743F" w:rsidP="001274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D07425" w14:textId="77777777" w:rsidR="0012743F" w:rsidRPr="001B7815" w:rsidRDefault="0012743F" w:rsidP="001274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</w:tcPr>
          <w:p w14:paraId="27046744" w14:textId="5A001543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6EFA5B8A" w14:textId="57AF6926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19B67A5C" w14:textId="581A74CB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2743F" w:rsidRPr="008567C7" w14:paraId="3CC4BC81" w14:textId="77777777" w:rsidTr="000464A2">
        <w:tc>
          <w:tcPr>
            <w:tcW w:w="595" w:type="pct"/>
            <w:vAlign w:val="center"/>
          </w:tcPr>
          <w:p w14:paraId="51689566" w14:textId="77777777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34383D27" w14:textId="77777777" w:rsidR="0012743F" w:rsidRPr="002B6761" w:rsidRDefault="0012743F" w:rsidP="001274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Atut Centrum </w:t>
            </w:r>
            <w:proofErr w:type="spellStart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393D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6C8EC580" w14:textId="77777777" w:rsidR="0012743F" w:rsidRPr="008567C7" w:rsidRDefault="0012743F" w:rsidP="001274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Ks. Prymasa A. Hlonda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/134</w:t>
            </w:r>
          </w:p>
          <w:p w14:paraId="3C3BB284" w14:textId="77777777" w:rsidR="0012743F" w:rsidRPr="001B7815" w:rsidRDefault="0012743F" w:rsidP="001274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3D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</w:tcPr>
          <w:p w14:paraId="593C44E6" w14:textId="3D01C50E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782C0850" w14:textId="61A5BCE8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4C99A110" w14:textId="29AD0CB2" w:rsidR="0012743F" w:rsidRPr="008567C7" w:rsidRDefault="0012743F" w:rsidP="001274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2806499" w14:textId="35561127" w:rsidR="00E85D70" w:rsidRDefault="0012743F" w:rsidP="004E7234">
      <w:pPr>
        <w:spacing w:before="120"/>
        <w:ind w:firstLine="709"/>
        <w:jc w:val="both"/>
        <w:rPr>
          <w:color w:val="000000"/>
        </w:rPr>
      </w:pPr>
      <w:r>
        <w:rPr>
          <w:sz w:val="18"/>
          <w:szCs w:val="18"/>
        </w:rPr>
        <w:t>*Zamawiający nie przyznawał punktów. Oferta wykonawcy została odrzucona.</w:t>
      </w:r>
    </w:p>
    <w:p w14:paraId="72A0233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473C27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345A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CF63" w14:textId="77777777" w:rsidR="00345ADE" w:rsidRDefault="00345ADE">
      <w:r>
        <w:separator/>
      </w:r>
    </w:p>
  </w:endnote>
  <w:endnote w:type="continuationSeparator" w:id="0">
    <w:p w14:paraId="26E79BF4" w14:textId="77777777" w:rsidR="00345ADE" w:rsidRDefault="0034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F0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CC5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3C48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B41FA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AB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B599C" w14:textId="77777777" w:rsidR="00345ADE" w:rsidRDefault="00345ADE">
      <w:r>
        <w:separator/>
      </w:r>
    </w:p>
  </w:footnote>
  <w:footnote w:type="continuationSeparator" w:id="0">
    <w:p w14:paraId="1792C8C7" w14:textId="77777777" w:rsidR="00345ADE" w:rsidRDefault="00345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8629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24C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31F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ADE"/>
    <w:rsid w:val="00005838"/>
    <w:rsid w:val="00022322"/>
    <w:rsid w:val="00042497"/>
    <w:rsid w:val="000C1E6F"/>
    <w:rsid w:val="000E4E56"/>
    <w:rsid w:val="0012743F"/>
    <w:rsid w:val="001A1468"/>
    <w:rsid w:val="001B1A03"/>
    <w:rsid w:val="001B7815"/>
    <w:rsid w:val="001C31ED"/>
    <w:rsid w:val="002B1E4F"/>
    <w:rsid w:val="002B6761"/>
    <w:rsid w:val="003445A0"/>
    <w:rsid w:val="00345ADE"/>
    <w:rsid w:val="00393DE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4FD"/>
    <w:rsid w:val="00BD2174"/>
    <w:rsid w:val="00C423DD"/>
    <w:rsid w:val="00C60D7B"/>
    <w:rsid w:val="00C65E53"/>
    <w:rsid w:val="00CA0B33"/>
    <w:rsid w:val="00CA3511"/>
    <w:rsid w:val="00CC324B"/>
    <w:rsid w:val="00CC61A7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0BCA9"/>
  <w15:chartTrackingRefBased/>
  <w15:docId w15:val="{AB36B6DD-7298-4DF8-81CE-90305D0D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2024-01-31T12:59:00Z</cp:lastPrinted>
  <dcterms:created xsi:type="dcterms:W3CDTF">2024-01-31T12:59:00Z</dcterms:created>
  <dcterms:modified xsi:type="dcterms:W3CDTF">2024-01-31T12:59:00Z</dcterms:modified>
</cp:coreProperties>
</file>