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96D26" w:rsidRDefault="00396D26" w:rsidP="00396D2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396D26" w:rsidRDefault="00396D26" w:rsidP="00396D26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396D26" w:rsidRDefault="00396D26" w:rsidP="00396D2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396D26" w:rsidRDefault="00396D26" w:rsidP="00396D2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396D26" w:rsidRDefault="00396D26" w:rsidP="00396D2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396D26" w:rsidRDefault="00396D26" w:rsidP="00396D2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396D26" w:rsidRDefault="00396D26" w:rsidP="00396D2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396D26" w:rsidRDefault="00396D26" w:rsidP="00396D2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396D26" w:rsidRDefault="00396D26" w:rsidP="00396D26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396D26" w:rsidRDefault="00396D26" w:rsidP="00396D2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396D26" w:rsidRDefault="00396D26" w:rsidP="00396D26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396D26" w:rsidRDefault="00396D26" w:rsidP="00396D26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396D26" w:rsidRDefault="00396D26" w:rsidP="00396D26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396D26" w:rsidRDefault="00396D26" w:rsidP="00396D26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396D26" w:rsidRDefault="00396D26" w:rsidP="00396D26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44A74" w:rsidRPr="00F44A74">
        <w:rPr>
          <w:b/>
        </w:rPr>
        <w:t xml:space="preserve">Sukcesywne dostawy ciekłego azotu do zbiornika Zamawiającego w ilości 40 ton w okresie 12 miesięcy na potrzeby </w:t>
      </w:r>
      <w:proofErr w:type="spellStart"/>
      <w:r w:rsidR="00F44A74" w:rsidRPr="00F44A74">
        <w:rPr>
          <w:b/>
        </w:rPr>
        <w:t>WFiIS</w:t>
      </w:r>
      <w:proofErr w:type="spellEnd"/>
      <w:r w:rsidR="00F44A74" w:rsidRPr="00F44A74">
        <w:rPr>
          <w:b/>
        </w:rPr>
        <w:t xml:space="preserve"> - DE-dzp.272-34/24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396D26" w:rsidRDefault="00396D26" w:rsidP="00396D26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netto za 1 tonę ciekłego azotu:   </w:t>
      </w:r>
      <w:r>
        <w:rPr>
          <w:sz w:val="22"/>
          <w:szCs w:val="22"/>
        </w:rPr>
        <w:t>.........................................................................PLN</w:t>
      </w:r>
    </w:p>
    <w:p w:rsidR="00396D26" w:rsidRDefault="00396D26" w:rsidP="00396D2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396D26" w:rsidRDefault="00396D26" w:rsidP="00396D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Cena brutto za 1 tonę ciekłego azotu:</w:t>
      </w:r>
      <w:r>
        <w:rPr>
          <w:sz w:val="22"/>
          <w:szCs w:val="22"/>
        </w:rPr>
        <w:t xml:space="preserve"> ………………………………………..………..PLN </w:t>
      </w:r>
    </w:p>
    <w:p w:rsidR="00396D26" w:rsidRDefault="00396D26" w:rsidP="00396D2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396D26" w:rsidRDefault="00396D26" w:rsidP="00396D26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Powyższa cena zawiera podatek VAT w wysokości </w:t>
      </w:r>
      <w:r w:rsidR="0021027D">
        <w:rPr>
          <w:sz w:val="22"/>
          <w:szCs w:val="22"/>
        </w:rPr>
        <w:t>…….</w:t>
      </w:r>
      <w:bookmarkStart w:id="0" w:name="_GoBack"/>
      <w:bookmarkEnd w:id="0"/>
      <w:r>
        <w:rPr>
          <w:sz w:val="22"/>
          <w:szCs w:val="22"/>
        </w:rPr>
        <w:t xml:space="preserve"> % tj.…………………….PLN</w:t>
      </w:r>
    </w:p>
    <w:p w:rsidR="00396D26" w:rsidRDefault="00396D26" w:rsidP="00396D26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Cena netto za 40 ton ciekłego azotu:  </w:t>
      </w:r>
      <w:r>
        <w:rPr>
          <w:b w:val="0"/>
          <w:sz w:val="22"/>
          <w:szCs w:val="22"/>
        </w:rPr>
        <w:t>.........................................................................PLN</w:t>
      </w:r>
    </w:p>
    <w:p w:rsidR="00396D26" w:rsidRDefault="00396D26" w:rsidP="00396D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Cena brutto za 40 ton ciekłego azotu:</w:t>
      </w:r>
      <w:r>
        <w:rPr>
          <w:sz w:val="22"/>
          <w:szCs w:val="22"/>
        </w:rPr>
        <w:t xml:space="preserve"> ………………………………………..……….. PLN </w:t>
      </w:r>
    </w:p>
    <w:p w:rsidR="00396D26" w:rsidRDefault="00396D26" w:rsidP="00396D2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396D26" w:rsidRDefault="00396D26" w:rsidP="00396D26">
      <w:pPr>
        <w:widowControl w:val="0"/>
        <w:spacing w:before="120"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Nazwa, producent oferowanego azotu :</w:t>
      </w:r>
      <w:r>
        <w:rPr>
          <w:sz w:val="22"/>
          <w:szCs w:val="22"/>
        </w:rPr>
        <w:t>..............................................</w:t>
      </w:r>
    </w:p>
    <w:p w:rsidR="00396D26" w:rsidRDefault="00396D26" w:rsidP="00396D26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="00BD2EE7" w:rsidRPr="00BD2EE7">
        <w:rPr>
          <w:sz w:val="22"/>
          <w:szCs w:val="22"/>
        </w:rPr>
        <w:t>sukcesywnie przez</w:t>
      </w:r>
      <w:r w:rsidR="00BD2EE7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12 m-</w:t>
      </w:r>
      <w:proofErr w:type="spellStart"/>
      <w:r>
        <w:rPr>
          <w:sz w:val="22"/>
          <w:szCs w:val="22"/>
        </w:rPr>
        <w:t>cy</w:t>
      </w:r>
      <w:proofErr w:type="spellEnd"/>
      <w:r>
        <w:rPr>
          <w:sz w:val="22"/>
          <w:szCs w:val="22"/>
        </w:rPr>
        <w:t xml:space="preserve">  od daty podpisania umowy.                               </w:t>
      </w:r>
    </w:p>
    <w:p w:rsidR="00396D26" w:rsidRDefault="00396D26" w:rsidP="00396D26">
      <w:pPr>
        <w:pStyle w:val="Tekstpodstawowy"/>
        <w:rPr>
          <w:b w:val="0"/>
          <w:sz w:val="22"/>
          <w:szCs w:val="22"/>
        </w:rPr>
      </w:pPr>
      <w:r>
        <w:rPr>
          <w:sz w:val="22"/>
          <w:szCs w:val="22"/>
        </w:rPr>
        <w:t>Termin dostawy zamówień cząstkowych</w:t>
      </w:r>
      <w:r>
        <w:rPr>
          <w:b w:val="0"/>
          <w:sz w:val="22"/>
          <w:szCs w:val="22"/>
        </w:rPr>
        <w:t xml:space="preserve"> ……………………dni </w:t>
      </w:r>
      <w:r w:rsidR="008E176F">
        <w:rPr>
          <w:b w:val="0"/>
          <w:sz w:val="22"/>
          <w:szCs w:val="22"/>
        </w:rPr>
        <w:t xml:space="preserve">roboczych </w:t>
      </w:r>
      <w:r>
        <w:rPr>
          <w:b w:val="0"/>
          <w:sz w:val="22"/>
          <w:szCs w:val="22"/>
        </w:rPr>
        <w:t>(kryterium oceny ofert)</w:t>
      </w:r>
    </w:p>
    <w:p w:rsidR="00396D26" w:rsidRDefault="00396D26" w:rsidP="00396D2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396D26" w:rsidRDefault="00396D26" w:rsidP="00396D2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396D26" w:rsidRDefault="00396D26" w:rsidP="00396D2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396D26" w:rsidRDefault="00396D26" w:rsidP="00396D2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396D26" w:rsidRDefault="00396D26" w:rsidP="00396D2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396D26" w:rsidRDefault="00396D26" w:rsidP="00396D26">
      <w:pPr>
        <w:numPr>
          <w:ilvl w:val="0"/>
          <w:numId w:val="1"/>
        </w:numPr>
        <w:suppressAutoHyphens/>
        <w:autoSpaceDN w:val="0"/>
        <w:jc w:val="both"/>
        <w:rPr>
          <w:b/>
          <w:bCs/>
          <w:spacing w:val="-3"/>
          <w:sz w:val="22"/>
          <w:szCs w:val="22"/>
          <w:lang w:eastAsia="ar-SA"/>
        </w:rPr>
      </w:pPr>
      <w:r>
        <w:rPr>
          <w:rFonts w:eastAsia="Noto Sans CJK SC Regular"/>
          <w:b/>
          <w:bCs/>
          <w:kern w:val="3"/>
          <w:sz w:val="22"/>
          <w:szCs w:val="22"/>
          <w:lang w:eastAsia="zh-CN" w:bidi="hi-IN"/>
        </w:rPr>
        <w:t>Oświadczamy, że zaoferowany przez nas azot ciekły spełnia wymagania zgodnie z normą: PN-C-84919:1997 lub równoważną tj. ……………………….</w:t>
      </w:r>
    </w:p>
    <w:p w:rsidR="00396D26" w:rsidRDefault="00396D26" w:rsidP="00396D2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96D26" w:rsidRDefault="00396D26" w:rsidP="00396D2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96D26" w:rsidRDefault="00396D26" w:rsidP="00396D2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96D26" w:rsidRDefault="00396D26" w:rsidP="00396D2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96D26" w:rsidTr="00396D2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6D26" w:rsidRDefault="00396D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6D26" w:rsidRDefault="00396D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396D26" w:rsidRDefault="00396D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6D26" w:rsidRDefault="00396D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396D26" w:rsidTr="00396D2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6D26" w:rsidRDefault="00396D2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6D26" w:rsidRDefault="00396D2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6D26" w:rsidRDefault="00396D2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96D26" w:rsidTr="00396D2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6D26" w:rsidRDefault="00396D2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6D26" w:rsidRDefault="00396D2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6D26" w:rsidRDefault="00396D2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396D26" w:rsidRDefault="00396D26" w:rsidP="00396D2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396D26" w:rsidRDefault="00396D26" w:rsidP="00396D26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396D26" w:rsidRDefault="00396D26" w:rsidP="00396D2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396D26" w:rsidRDefault="00396D26" w:rsidP="00396D2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396D26" w:rsidRDefault="00396D26" w:rsidP="00396D2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396D26" w:rsidRDefault="00396D26" w:rsidP="00396D2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96D26" w:rsidRDefault="00396D26" w:rsidP="00396D2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96D26" w:rsidRDefault="00396D26" w:rsidP="00396D2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96D26" w:rsidRDefault="00396D26" w:rsidP="00396D2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96D26" w:rsidRDefault="00396D26" w:rsidP="00396D2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96D26" w:rsidRDefault="00396D26" w:rsidP="00396D2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396D26" w:rsidP="00396D2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6E2" w:rsidRDefault="00B336E2">
      <w:r>
        <w:separator/>
      </w:r>
    </w:p>
  </w:endnote>
  <w:endnote w:type="continuationSeparator" w:id="0">
    <w:p w:rsidR="00B336E2" w:rsidRDefault="00B33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oto Sans CJK SC Regular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A74" w:rsidRDefault="00F44A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A74" w:rsidRDefault="00F44A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6E2" w:rsidRDefault="00B336E2">
      <w:r>
        <w:separator/>
      </w:r>
    </w:p>
  </w:footnote>
  <w:footnote w:type="continuationSeparator" w:id="0">
    <w:p w:rsidR="00B336E2" w:rsidRDefault="00B33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A74" w:rsidRDefault="00F44A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A74" w:rsidRDefault="00F44A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36E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027D"/>
    <w:rsid w:val="002723B0"/>
    <w:rsid w:val="00315A4A"/>
    <w:rsid w:val="00396D2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176F"/>
    <w:rsid w:val="008F1C66"/>
    <w:rsid w:val="00970FE4"/>
    <w:rsid w:val="00A0022B"/>
    <w:rsid w:val="00A346FE"/>
    <w:rsid w:val="00A47B4D"/>
    <w:rsid w:val="00A83018"/>
    <w:rsid w:val="00B336E2"/>
    <w:rsid w:val="00B774DC"/>
    <w:rsid w:val="00BD2EE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4A7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203B20"/>
  <w15:chartTrackingRefBased/>
  <w15:docId w15:val="{4A7BD829-43A8-4AB5-9E92-9DF0D6B7E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396D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94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982DF-D0AF-45B4-BB26-AF8D520DA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543</Words>
  <Characters>4706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2024-01-25T10:04:00Z</dcterms:created>
  <dcterms:modified xsi:type="dcterms:W3CDTF">2024-02-12T11:48:00Z</dcterms:modified>
</cp:coreProperties>
</file>