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DF259B" w14:textId="178CA75F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B01310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9B29F9A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74A186D2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73BE291C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13C1D11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5A3405CB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18CF16D0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5BAAE9C6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6D74452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4B64CD23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751E9F43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32D0CE98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0F925D70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D173859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7ED9A40A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7E77219E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3B51B2B2" w14:textId="77777777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4563D7" w:rsidRPr="004563D7">
        <w:rPr>
          <w:rFonts w:eastAsia="Times New Roman" w:cs="Calibri"/>
          <w:b/>
          <w:lang w:eastAsia="pl-PL"/>
        </w:rPr>
        <w:t xml:space="preserve">Dostawa materiałów reklamowych dla </w:t>
      </w:r>
      <w:proofErr w:type="spellStart"/>
      <w:r w:rsidR="004563D7" w:rsidRPr="004563D7">
        <w:rPr>
          <w:rFonts w:eastAsia="Times New Roman" w:cs="Calibri"/>
          <w:b/>
          <w:lang w:eastAsia="pl-PL"/>
        </w:rPr>
        <w:t>WIEiT</w:t>
      </w:r>
      <w:proofErr w:type="spellEnd"/>
      <w:r w:rsidR="004563D7" w:rsidRPr="004563D7">
        <w:rPr>
          <w:rFonts w:eastAsia="Times New Roman" w:cs="Calibri"/>
          <w:b/>
          <w:lang w:eastAsia="pl-PL"/>
        </w:rPr>
        <w:t xml:space="preserve"> - DE-dzp.272-89/24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484119BA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0484BDDB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7374206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90BB87A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61B10ED6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609324DF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7FA65E4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C239E5E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6D7F3B0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507CB24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708F107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0D13884A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14:paraId="41604431" w14:textId="77777777" w:rsidR="005103B9" w:rsidRPr="009475A8" w:rsidRDefault="005103B9" w:rsidP="009475A8"/>
    <w:sectPr w:rsidR="005103B9" w:rsidRPr="009475A8" w:rsidSect="000E56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F176BB" w14:textId="77777777" w:rsidR="000E56D1" w:rsidRDefault="000E56D1" w:rsidP="0038231F">
      <w:pPr>
        <w:spacing w:after="0" w:line="240" w:lineRule="auto"/>
      </w:pPr>
      <w:r>
        <w:separator/>
      </w:r>
    </w:p>
  </w:endnote>
  <w:endnote w:type="continuationSeparator" w:id="0">
    <w:p w14:paraId="67900EA2" w14:textId="77777777" w:rsidR="000E56D1" w:rsidRDefault="000E56D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8AE0C2" w14:textId="77777777" w:rsidR="004563D7" w:rsidRDefault="004563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A518F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8BBCA0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B40F30" w14:textId="77777777" w:rsidR="004563D7" w:rsidRDefault="004563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2CA7A8" w14:textId="77777777" w:rsidR="000E56D1" w:rsidRDefault="000E56D1" w:rsidP="0038231F">
      <w:pPr>
        <w:spacing w:after="0" w:line="240" w:lineRule="auto"/>
      </w:pPr>
      <w:r>
        <w:separator/>
      </w:r>
    </w:p>
  </w:footnote>
  <w:footnote w:type="continuationSeparator" w:id="0">
    <w:p w14:paraId="6E0057E8" w14:textId="77777777" w:rsidR="000E56D1" w:rsidRDefault="000E56D1" w:rsidP="0038231F">
      <w:pPr>
        <w:spacing w:after="0" w:line="240" w:lineRule="auto"/>
      </w:pPr>
      <w:r>
        <w:continuationSeparator/>
      </w:r>
    </w:p>
  </w:footnote>
  <w:footnote w:id="1">
    <w:p w14:paraId="3E58568E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DFD5FB9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8F3688" w14:textId="77777777" w:rsidR="004563D7" w:rsidRDefault="004563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8276DC" w14:textId="77777777" w:rsidR="004563D7" w:rsidRDefault="004563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0151F9" w14:textId="77777777" w:rsidR="004563D7" w:rsidRDefault="004563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7717274">
    <w:abstractNumId w:val="7"/>
  </w:num>
  <w:num w:numId="2" w16cid:durableId="2099128901">
    <w:abstractNumId w:val="0"/>
  </w:num>
  <w:num w:numId="3" w16cid:durableId="1551651552">
    <w:abstractNumId w:val="6"/>
  </w:num>
  <w:num w:numId="4" w16cid:durableId="298071464">
    <w:abstractNumId w:val="9"/>
  </w:num>
  <w:num w:numId="5" w16cid:durableId="457183649">
    <w:abstractNumId w:val="8"/>
  </w:num>
  <w:num w:numId="6" w16cid:durableId="104470162">
    <w:abstractNumId w:val="5"/>
  </w:num>
  <w:num w:numId="7" w16cid:durableId="556278357">
    <w:abstractNumId w:val="1"/>
  </w:num>
  <w:num w:numId="8" w16cid:durableId="1098328539">
    <w:abstractNumId w:val="3"/>
  </w:num>
  <w:num w:numId="9" w16cid:durableId="1880043367">
    <w:abstractNumId w:val="2"/>
  </w:num>
  <w:num w:numId="10" w16cid:durableId="1343239839">
    <w:abstractNumId w:val="4"/>
  </w:num>
  <w:num w:numId="11" w16cid:durableId="7444482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56D1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E56D1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563D7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1310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376F2A"/>
  <w15:chartTrackingRefBased/>
  <w15:docId w15:val="{4498A140-C14E-4215-8132-660CDA078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305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2024-02-22T12:12:00Z</dcterms:created>
  <dcterms:modified xsi:type="dcterms:W3CDTF">2024-02-22T12:12:00Z</dcterms:modified>
</cp:coreProperties>
</file>