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AE0" w:rsidRPr="00BC234A" w:rsidRDefault="003330EA" w:rsidP="00081AE0">
      <w:pPr>
        <w:rPr>
          <w:rFonts w:ascii="Verdana" w:hAnsi="Verdana"/>
          <w:b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ab/>
      </w:r>
      <w:r w:rsidRPr="00BC234A">
        <w:rPr>
          <w:rFonts w:ascii="Verdana" w:hAnsi="Verdana"/>
          <w:sz w:val="20"/>
          <w:szCs w:val="20"/>
        </w:rPr>
        <w:tab/>
      </w:r>
      <w:r w:rsidRPr="00BC234A">
        <w:rPr>
          <w:rFonts w:ascii="Verdana" w:hAnsi="Verdana"/>
          <w:sz w:val="20"/>
          <w:szCs w:val="20"/>
        </w:rPr>
        <w:tab/>
      </w:r>
      <w:r w:rsidRPr="00BC234A">
        <w:rPr>
          <w:rFonts w:ascii="Verdana" w:hAnsi="Verdana"/>
          <w:sz w:val="20"/>
          <w:szCs w:val="20"/>
        </w:rPr>
        <w:tab/>
      </w:r>
      <w:r w:rsidRPr="00BC234A">
        <w:rPr>
          <w:rFonts w:ascii="Verdana" w:hAnsi="Verdana"/>
          <w:sz w:val="20"/>
          <w:szCs w:val="20"/>
        </w:rPr>
        <w:tab/>
      </w:r>
      <w:r w:rsidRPr="00BC234A">
        <w:rPr>
          <w:rFonts w:ascii="Verdana" w:hAnsi="Verdana"/>
          <w:sz w:val="20"/>
          <w:szCs w:val="20"/>
        </w:rPr>
        <w:tab/>
      </w:r>
      <w:r w:rsidR="00081AE0" w:rsidRPr="00BC234A">
        <w:rPr>
          <w:rFonts w:ascii="Verdana" w:hAnsi="Verdana"/>
          <w:sz w:val="20"/>
          <w:szCs w:val="20"/>
        </w:rPr>
        <w:t xml:space="preserve">                </w:t>
      </w:r>
      <w:r w:rsidR="00B4011E" w:rsidRPr="00BC234A">
        <w:rPr>
          <w:rFonts w:ascii="Verdana" w:hAnsi="Verdana"/>
          <w:sz w:val="20"/>
          <w:szCs w:val="20"/>
        </w:rPr>
        <w:t xml:space="preserve">   </w:t>
      </w:r>
      <w:r w:rsidR="000E339E" w:rsidRPr="00BC234A">
        <w:rPr>
          <w:rFonts w:ascii="Verdana" w:hAnsi="Verdana"/>
          <w:sz w:val="20"/>
          <w:szCs w:val="20"/>
        </w:rPr>
        <w:t xml:space="preserve">       </w:t>
      </w:r>
      <w:r w:rsidR="00B4011E" w:rsidRPr="00BC234A">
        <w:rPr>
          <w:rFonts w:ascii="Verdana" w:hAnsi="Verdana"/>
          <w:sz w:val="20"/>
          <w:szCs w:val="20"/>
        </w:rPr>
        <w:t xml:space="preserve">  </w:t>
      </w:r>
      <w:r w:rsidR="00081AE0" w:rsidRPr="00BC234A">
        <w:rPr>
          <w:rFonts w:ascii="Verdana" w:hAnsi="Verdana"/>
          <w:b/>
          <w:sz w:val="20"/>
          <w:szCs w:val="20"/>
        </w:rPr>
        <w:tab/>
      </w:r>
      <w:r w:rsidR="00081AE0" w:rsidRPr="00BC234A">
        <w:rPr>
          <w:rFonts w:ascii="Verdana" w:hAnsi="Verdana"/>
          <w:b/>
          <w:sz w:val="20"/>
          <w:szCs w:val="20"/>
        </w:rPr>
        <w:tab/>
      </w:r>
    </w:p>
    <w:p w:rsidR="002678DC" w:rsidRPr="002678DC" w:rsidRDefault="002678DC" w:rsidP="002678DC">
      <w:pPr>
        <w:spacing w:after="240"/>
        <w:jc w:val="right"/>
        <w:rPr>
          <w:rFonts w:ascii="Verdana" w:hAnsi="Verdana"/>
          <w:sz w:val="16"/>
          <w:szCs w:val="16"/>
        </w:rPr>
      </w:pPr>
      <w:r w:rsidRPr="002678DC">
        <w:rPr>
          <w:rFonts w:ascii="Verdana" w:hAnsi="Verdana"/>
          <w:sz w:val="16"/>
          <w:szCs w:val="16"/>
        </w:rPr>
        <w:t>Kraków dnia: 2024-03-08</w:t>
      </w:r>
    </w:p>
    <w:p w:rsidR="002678DC" w:rsidRPr="002678DC" w:rsidRDefault="002678DC" w:rsidP="002678DC">
      <w:pPr>
        <w:tabs>
          <w:tab w:val="left" w:pos="708"/>
          <w:tab w:val="center" w:pos="4536"/>
          <w:tab w:val="right" w:pos="9072"/>
        </w:tabs>
        <w:ind w:left="1134"/>
        <w:rPr>
          <w:rFonts w:ascii="Verdana" w:hAnsi="Verdana"/>
          <w:sz w:val="16"/>
          <w:szCs w:val="16"/>
        </w:rPr>
      </w:pPr>
    </w:p>
    <w:p w:rsidR="002678DC" w:rsidRPr="002678DC" w:rsidRDefault="002678DC" w:rsidP="002678DC">
      <w:pPr>
        <w:tabs>
          <w:tab w:val="right" w:pos="9072"/>
        </w:tabs>
        <w:ind w:left="1134"/>
        <w:rPr>
          <w:rFonts w:ascii="Verdana" w:hAnsi="Verdana"/>
          <w:sz w:val="20"/>
          <w:szCs w:val="20"/>
        </w:rPr>
      </w:pPr>
      <w:r w:rsidRPr="002678DC">
        <w:rPr>
          <w:rFonts w:ascii="Verdana" w:hAnsi="Verdana"/>
          <w:bCs/>
          <w:sz w:val="16"/>
          <w:szCs w:val="16"/>
        </w:rPr>
        <w:t>DE-dzp.272-28/24</w:t>
      </w:r>
      <w:r w:rsidRPr="002678DC">
        <w:rPr>
          <w:rFonts w:ascii="Verdana" w:hAnsi="Verdana"/>
          <w:sz w:val="20"/>
          <w:szCs w:val="20"/>
        </w:rPr>
        <w:tab/>
        <w:t xml:space="preserve"> </w:t>
      </w:r>
    </w:p>
    <w:p w:rsidR="002678DC" w:rsidRPr="002678DC" w:rsidRDefault="002678DC" w:rsidP="002678DC">
      <w:pPr>
        <w:tabs>
          <w:tab w:val="left" w:pos="708"/>
          <w:tab w:val="center" w:pos="4536"/>
          <w:tab w:val="right" w:pos="9072"/>
        </w:tabs>
        <w:ind w:left="709"/>
        <w:rPr>
          <w:rFonts w:ascii="Verdana" w:hAnsi="Verdana"/>
          <w:sz w:val="20"/>
          <w:szCs w:val="20"/>
        </w:rPr>
      </w:pPr>
    </w:p>
    <w:p w:rsidR="002678DC" w:rsidRPr="002678DC" w:rsidRDefault="002678DC" w:rsidP="002678DC">
      <w:pPr>
        <w:tabs>
          <w:tab w:val="left" w:pos="708"/>
          <w:tab w:val="center" w:pos="4536"/>
          <w:tab w:val="right" w:pos="9072"/>
        </w:tabs>
        <w:spacing w:after="20"/>
        <w:ind w:left="709" w:firstLine="3969"/>
        <w:rPr>
          <w:rFonts w:ascii="Verdana" w:hAnsi="Verdana"/>
          <w:b/>
          <w:sz w:val="20"/>
          <w:szCs w:val="20"/>
        </w:rPr>
      </w:pPr>
      <w:r w:rsidRPr="002678DC">
        <w:rPr>
          <w:rFonts w:ascii="Verdana" w:hAnsi="Verdana"/>
          <w:b/>
          <w:sz w:val="20"/>
          <w:szCs w:val="20"/>
        </w:rPr>
        <w:t>WYKONAWCY</w:t>
      </w:r>
    </w:p>
    <w:p w:rsidR="002678DC" w:rsidRPr="002678DC" w:rsidRDefault="002678DC" w:rsidP="002678DC">
      <w:pPr>
        <w:tabs>
          <w:tab w:val="left" w:pos="708"/>
          <w:tab w:val="center" w:pos="4536"/>
          <w:tab w:val="right" w:pos="9072"/>
        </w:tabs>
        <w:spacing w:after="20"/>
        <w:ind w:left="709" w:firstLine="3969"/>
        <w:rPr>
          <w:rFonts w:ascii="Verdana" w:hAnsi="Verdana"/>
          <w:sz w:val="20"/>
          <w:szCs w:val="20"/>
        </w:rPr>
      </w:pPr>
      <w:r w:rsidRPr="002678DC">
        <w:rPr>
          <w:rFonts w:ascii="Verdana" w:hAnsi="Verdana"/>
          <w:sz w:val="20"/>
          <w:szCs w:val="20"/>
        </w:rPr>
        <w:t>ubiegający się o zamówienie publiczne</w:t>
      </w:r>
    </w:p>
    <w:p w:rsidR="002678DC" w:rsidRPr="002678DC" w:rsidRDefault="002678DC" w:rsidP="002678DC">
      <w:pPr>
        <w:tabs>
          <w:tab w:val="left" w:pos="708"/>
          <w:tab w:val="center" w:pos="4536"/>
          <w:tab w:val="right" w:pos="9072"/>
        </w:tabs>
        <w:ind w:left="1134"/>
        <w:rPr>
          <w:rFonts w:ascii="Verdana" w:hAnsi="Verdana"/>
          <w:sz w:val="20"/>
          <w:szCs w:val="20"/>
        </w:rPr>
      </w:pPr>
    </w:p>
    <w:p w:rsidR="002678DC" w:rsidRPr="002678DC" w:rsidRDefault="002678DC" w:rsidP="002678DC">
      <w:pPr>
        <w:spacing w:after="360" w:line="276" w:lineRule="auto"/>
        <w:ind w:left="1134"/>
        <w:jc w:val="center"/>
        <w:rPr>
          <w:rFonts w:ascii="Verdana" w:hAnsi="Verdana"/>
          <w:b/>
          <w:kern w:val="28"/>
          <w:sz w:val="20"/>
          <w:szCs w:val="20"/>
        </w:rPr>
      </w:pPr>
      <w:r w:rsidRPr="002678DC">
        <w:rPr>
          <w:rFonts w:ascii="Verdana" w:hAnsi="Verdana"/>
          <w:b/>
          <w:kern w:val="28"/>
          <w:sz w:val="20"/>
          <w:szCs w:val="20"/>
        </w:rPr>
        <w:t>WYJAŚNIENIA TREŚCI SWZ (2</w:t>
      </w:r>
      <w:r>
        <w:rPr>
          <w:rFonts w:ascii="Verdana" w:hAnsi="Verdana"/>
          <w:b/>
          <w:kern w:val="28"/>
          <w:sz w:val="20"/>
          <w:szCs w:val="20"/>
        </w:rPr>
        <w:t>7</w:t>
      </w:r>
      <w:r w:rsidRPr="002678DC">
        <w:rPr>
          <w:rFonts w:ascii="Verdana" w:hAnsi="Verdana"/>
          <w:b/>
          <w:kern w:val="28"/>
          <w:sz w:val="20"/>
          <w:szCs w:val="20"/>
        </w:rPr>
        <w:t xml:space="preserve"> -</w:t>
      </w:r>
      <w:r>
        <w:rPr>
          <w:rFonts w:ascii="Verdana" w:hAnsi="Verdana"/>
          <w:b/>
          <w:kern w:val="28"/>
          <w:sz w:val="20"/>
          <w:szCs w:val="20"/>
        </w:rPr>
        <w:t>7</w:t>
      </w:r>
      <w:r w:rsidRPr="002678DC">
        <w:rPr>
          <w:rFonts w:ascii="Verdana" w:hAnsi="Verdana"/>
          <w:b/>
          <w:kern w:val="28"/>
          <w:sz w:val="20"/>
          <w:szCs w:val="20"/>
        </w:rPr>
        <w:t xml:space="preserve">) </w:t>
      </w:r>
    </w:p>
    <w:p w:rsidR="002678DC" w:rsidRPr="002678DC" w:rsidRDefault="002678DC" w:rsidP="002678DC">
      <w:pPr>
        <w:jc w:val="both"/>
        <w:rPr>
          <w:rFonts w:ascii="Verdana" w:hAnsi="Verdana"/>
          <w:b/>
          <w:sz w:val="20"/>
          <w:szCs w:val="20"/>
        </w:rPr>
      </w:pPr>
      <w:r w:rsidRPr="002678DC">
        <w:rPr>
          <w:rFonts w:ascii="Verdana" w:hAnsi="Verdana"/>
          <w:sz w:val="20"/>
          <w:szCs w:val="20"/>
        </w:rPr>
        <w:t>Dotyczy: postępowania o udzielenie zamówienia publicznego, prowadzonego w trybie: przetarg nieograniczony</w:t>
      </w:r>
      <w:r w:rsidRPr="002678DC">
        <w:rPr>
          <w:rFonts w:ascii="Verdana" w:hAnsi="Verdana"/>
          <w:b/>
          <w:sz w:val="20"/>
          <w:szCs w:val="20"/>
        </w:rPr>
        <w:t xml:space="preserve"> </w:t>
      </w:r>
      <w:r w:rsidRPr="002678DC">
        <w:rPr>
          <w:rFonts w:ascii="Verdana" w:hAnsi="Verdana"/>
          <w:bCs/>
          <w:sz w:val="20"/>
          <w:szCs w:val="20"/>
        </w:rPr>
        <w:t>na</w:t>
      </w:r>
      <w:r w:rsidRPr="002678DC">
        <w:rPr>
          <w:rFonts w:ascii="Verdana" w:hAnsi="Verdana"/>
          <w:b/>
          <w:sz w:val="20"/>
          <w:szCs w:val="20"/>
        </w:rPr>
        <w:t xml:space="preserve"> </w:t>
      </w:r>
      <w:r w:rsidRPr="002678DC">
        <w:rPr>
          <w:rFonts w:ascii="Verdana" w:hAnsi="Verdana"/>
          <w:bCs/>
          <w:sz w:val="20"/>
          <w:szCs w:val="20"/>
        </w:rPr>
        <w:t>”</w:t>
      </w:r>
      <w:r w:rsidRPr="002678DC">
        <w:rPr>
          <w:rFonts w:ascii="Verdana" w:hAnsi="Verdana"/>
          <w:b/>
          <w:bCs/>
          <w:sz w:val="20"/>
          <w:szCs w:val="20"/>
        </w:rPr>
        <w:t>Przebudowa, nadbudowa i rozbudowa centralnej części budynku S-1 na terenie AGH w Krakowie - DE-dzp.272-28/24</w:t>
      </w:r>
      <w:r w:rsidRPr="002678DC">
        <w:rPr>
          <w:rFonts w:ascii="Verdana" w:hAnsi="Verdana"/>
          <w:bCs/>
          <w:sz w:val="20"/>
          <w:szCs w:val="20"/>
        </w:rPr>
        <w:t>”</w:t>
      </w:r>
      <w:r w:rsidRPr="002678DC">
        <w:rPr>
          <w:rFonts w:ascii="Verdana" w:hAnsi="Verdana"/>
          <w:b/>
          <w:sz w:val="20"/>
          <w:szCs w:val="20"/>
        </w:rPr>
        <w:t xml:space="preserve"> </w:t>
      </w:r>
      <w:r w:rsidRPr="002678DC">
        <w:rPr>
          <w:rFonts w:ascii="Verdana" w:hAnsi="Verdana"/>
          <w:bCs/>
          <w:sz w:val="20"/>
          <w:szCs w:val="20"/>
        </w:rPr>
        <w:t>– znak sprawy</w:t>
      </w:r>
      <w:r w:rsidRPr="002678DC">
        <w:rPr>
          <w:rFonts w:ascii="Verdana" w:hAnsi="Verdana"/>
          <w:b/>
          <w:sz w:val="20"/>
          <w:szCs w:val="20"/>
        </w:rPr>
        <w:t xml:space="preserve"> DE-dzp.272-28/24.</w:t>
      </w:r>
    </w:p>
    <w:p w:rsidR="002678DC" w:rsidRPr="002678DC" w:rsidRDefault="002678DC" w:rsidP="002678DC">
      <w:pPr>
        <w:jc w:val="both"/>
        <w:rPr>
          <w:rFonts w:ascii="Verdana" w:hAnsi="Verdana"/>
          <w:sz w:val="20"/>
          <w:szCs w:val="20"/>
        </w:rPr>
      </w:pPr>
    </w:p>
    <w:p w:rsidR="002678DC" w:rsidRPr="002678DC" w:rsidRDefault="002678DC" w:rsidP="002678DC">
      <w:pPr>
        <w:jc w:val="both"/>
        <w:rPr>
          <w:rFonts w:ascii="Verdana" w:hAnsi="Verdana"/>
          <w:sz w:val="20"/>
          <w:szCs w:val="20"/>
        </w:rPr>
      </w:pPr>
      <w:r w:rsidRPr="002678DC">
        <w:rPr>
          <w:rFonts w:ascii="Verdana" w:hAnsi="Verdana"/>
          <w:sz w:val="20"/>
          <w:szCs w:val="20"/>
        </w:rPr>
        <w:t xml:space="preserve">Zamawiający, </w:t>
      </w:r>
      <w:r w:rsidRPr="002678DC">
        <w:rPr>
          <w:rFonts w:ascii="Verdana" w:hAnsi="Verdana"/>
          <w:b/>
          <w:bCs/>
          <w:sz w:val="20"/>
          <w:szCs w:val="20"/>
        </w:rPr>
        <w:t xml:space="preserve">Akademia Górniczo-Hutnicza im. Stanisława Staszica w Krakowie, </w:t>
      </w:r>
      <w:r w:rsidRPr="002678DC">
        <w:rPr>
          <w:rFonts w:ascii="Verdana" w:hAnsi="Verdana"/>
          <w:sz w:val="20"/>
          <w:szCs w:val="20"/>
        </w:rPr>
        <w:t>działając na podstawie art. 135 ust. 6 ustawy z dnia 11 września 2019 r. Prawo zamówień publicznych (Dz.U. z 2023r. poz. 1605), udostępnia poniżej treść zapytań do Specyfikacji Warunków Zamówienia (zwanej dalej</w:t>
      </w:r>
      <w:r w:rsidRPr="002678DC">
        <w:rPr>
          <w:rFonts w:ascii="Verdana" w:hAnsi="Verdana"/>
          <w:b/>
          <w:sz w:val="20"/>
          <w:szCs w:val="20"/>
        </w:rPr>
        <w:t xml:space="preserve"> </w:t>
      </w:r>
      <w:r w:rsidRPr="002678DC">
        <w:rPr>
          <w:rFonts w:ascii="Verdana" w:hAnsi="Verdana"/>
          <w:bCs/>
          <w:sz w:val="20"/>
          <w:szCs w:val="20"/>
        </w:rPr>
        <w:t xml:space="preserve">”SWZ”) </w:t>
      </w:r>
      <w:r w:rsidRPr="002678DC">
        <w:rPr>
          <w:rFonts w:ascii="Verdana" w:hAnsi="Verdana"/>
          <w:sz w:val="20"/>
          <w:szCs w:val="20"/>
        </w:rPr>
        <w:t>wraz z wyjaśnieniami:</w:t>
      </w:r>
    </w:p>
    <w:p w:rsidR="00CF429D" w:rsidRPr="00BC234A" w:rsidRDefault="00CF429D" w:rsidP="002678DC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pStyle w:val="paragraph"/>
        <w:numPr>
          <w:ilvl w:val="0"/>
          <w:numId w:val="25"/>
        </w:numPr>
        <w:spacing w:before="0" w:beforeAutospacing="0" w:after="0" w:afterAutospacing="0"/>
        <w:textAlignment w:val="baseline"/>
        <w:rPr>
          <w:rStyle w:val="eop"/>
          <w:rFonts w:ascii="Verdana" w:hAnsi="Verdana" w:cs="Calibri"/>
          <w:sz w:val="20"/>
          <w:szCs w:val="20"/>
        </w:rPr>
      </w:pPr>
      <w:r w:rsidRPr="00BC234A">
        <w:rPr>
          <w:rStyle w:val="normaltextrun"/>
          <w:rFonts w:ascii="Verdana" w:hAnsi="Verdana" w:cs="Calibri"/>
          <w:sz w:val="20"/>
          <w:szCs w:val="20"/>
        </w:rPr>
        <w:t>Brak określonych warstw podbudowy nawierzchni zewnętrznych, poprosimy o uzupełnienie dokumentacji.</w:t>
      </w:r>
      <w:r w:rsidRPr="00BC234A">
        <w:rPr>
          <w:rStyle w:val="eop"/>
          <w:rFonts w:ascii="Verdana" w:hAnsi="Verdana" w:cs="Calibri"/>
          <w:sz w:val="20"/>
          <w:szCs w:val="20"/>
        </w:rPr>
        <w:t> </w:t>
      </w:r>
    </w:p>
    <w:p w:rsidR="004427A8" w:rsidRDefault="004427A8" w:rsidP="004427A8">
      <w:pPr>
        <w:pStyle w:val="paragraph"/>
        <w:spacing w:before="0" w:beforeAutospacing="0" w:after="0" w:afterAutospacing="0"/>
        <w:ind w:left="360"/>
        <w:textAlignment w:val="baseline"/>
      </w:pPr>
      <w:r w:rsidRPr="004427A8">
        <w:rPr>
          <w:rStyle w:val="eop"/>
          <w:rFonts w:ascii="Verdana" w:hAnsi="Verdana" w:cs="Calibri"/>
          <w:b/>
          <w:sz w:val="20"/>
          <w:szCs w:val="20"/>
        </w:rPr>
        <w:t xml:space="preserve">Odp.: </w:t>
      </w:r>
      <w:r w:rsidRPr="004427A8">
        <w:rPr>
          <w:rFonts w:ascii="Verdana" w:hAnsi="Verdana"/>
          <w:b/>
          <w:sz w:val="20"/>
          <w:szCs w:val="20"/>
        </w:rPr>
        <w:t>Projektowane warstwy wymienianej nawierzchni drogi oraz warstw chodnikowych wg rys. PZT-03a rev.7 pod linkiem</w:t>
      </w:r>
      <w:r>
        <w:t xml:space="preserve"> </w:t>
      </w:r>
      <w:hyperlink r:id="rId8" w:history="1">
        <w:r w:rsidRPr="00D13F3F">
          <w:rPr>
            <w:rStyle w:val="Hipercze"/>
          </w:rPr>
          <w:t>https://di.adm.agh.edu.pl/przetargi/di/zj/2024/zp-028-24/Uzupelnione/Rewizja-projektu/1/</w:t>
        </w:r>
      </w:hyperlink>
    </w:p>
    <w:p w:rsidR="004427A8" w:rsidRPr="00BC234A" w:rsidRDefault="004427A8" w:rsidP="004427A8">
      <w:pPr>
        <w:pStyle w:val="paragraph"/>
        <w:spacing w:before="0" w:beforeAutospacing="0" w:after="0" w:afterAutospacing="0"/>
        <w:ind w:left="360"/>
        <w:textAlignment w:val="baseline"/>
        <w:rPr>
          <w:rFonts w:ascii="Verdana" w:hAnsi="Verdana" w:cs="Calibri"/>
          <w:sz w:val="20"/>
          <w:szCs w:val="20"/>
        </w:rPr>
      </w:pPr>
    </w:p>
    <w:p w:rsidR="00623C05" w:rsidRDefault="00623C05" w:rsidP="00623C05">
      <w:pPr>
        <w:pStyle w:val="paragraph"/>
        <w:numPr>
          <w:ilvl w:val="0"/>
          <w:numId w:val="25"/>
        </w:numPr>
        <w:spacing w:before="0" w:beforeAutospacing="0" w:after="0" w:afterAutospacing="0"/>
        <w:textAlignment w:val="baseline"/>
        <w:rPr>
          <w:rStyle w:val="eop"/>
          <w:rFonts w:ascii="Verdana" w:hAnsi="Verdana" w:cs="Calibri"/>
          <w:sz w:val="20"/>
          <w:szCs w:val="20"/>
        </w:rPr>
      </w:pPr>
      <w:r w:rsidRPr="00BC234A">
        <w:rPr>
          <w:rStyle w:val="normaltextrun"/>
          <w:rFonts w:ascii="Verdana" w:hAnsi="Verdana" w:cs="Calibri"/>
          <w:sz w:val="20"/>
          <w:szCs w:val="20"/>
        </w:rPr>
        <w:t xml:space="preserve">Czy na obszarze, w którym przewidziano wymianę nawierzchni kostki brukowej konieczna jest </w:t>
      </w:r>
      <w:proofErr w:type="spellStart"/>
      <w:r w:rsidRPr="00BC234A">
        <w:rPr>
          <w:rStyle w:val="normaltextrun"/>
          <w:rFonts w:ascii="Verdana" w:hAnsi="Verdana" w:cs="Calibri"/>
          <w:sz w:val="20"/>
          <w:szCs w:val="20"/>
        </w:rPr>
        <w:t>reprofilacja</w:t>
      </w:r>
      <w:proofErr w:type="spellEnd"/>
      <w:r w:rsidRPr="00BC234A">
        <w:rPr>
          <w:rStyle w:val="normaltextrun"/>
          <w:rFonts w:ascii="Verdana" w:hAnsi="Verdana" w:cs="Calibri"/>
          <w:sz w:val="20"/>
          <w:szCs w:val="20"/>
        </w:rPr>
        <w:t xml:space="preserve"> stanu istniejącego.</w:t>
      </w:r>
      <w:r w:rsidRPr="00BC234A">
        <w:rPr>
          <w:rStyle w:val="eop"/>
          <w:rFonts w:ascii="Verdana" w:hAnsi="Verdana" w:cs="Calibri"/>
          <w:sz w:val="20"/>
          <w:szCs w:val="20"/>
        </w:rPr>
        <w:t> </w:t>
      </w:r>
    </w:p>
    <w:p w:rsidR="004427A8" w:rsidRPr="004427A8" w:rsidRDefault="004427A8" w:rsidP="004427A8">
      <w:pPr>
        <w:pStyle w:val="paragraph"/>
        <w:spacing w:before="0" w:beforeAutospacing="0" w:after="0" w:afterAutospacing="0"/>
        <w:ind w:left="360"/>
        <w:textAlignment w:val="baseline"/>
        <w:rPr>
          <w:rStyle w:val="eop"/>
          <w:rFonts w:ascii="Verdana" w:hAnsi="Verdana" w:cs="Calibri"/>
          <w:b/>
          <w:sz w:val="20"/>
          <w:szCs w:val="20"/>
        </w:rPr>
      </w:pPr>
      <w:r w:rsidRPr="004427A8">
        <w:rPr>
          <w:rFonts w:ascii="Verdana" w:hAnsi="Verdana" w:cs="Calibri"/>
          <w:b/>
          <w:color w:val="000000"/>
          <w:sz w:val="20"/>
          <w:szCs w:val="20"/>
        </w:rPr>
        <w:t xml:space="preserve">Odp.: Zamawiający informuje że konieczna jest </w:t>
      </w:r>
      <w:proofErr w:type="spellStart"/>
      <w:r w:rsidRPr="004427A8">
        <w:rPr>
          <w:rFonts w:ascii="Verdana" w:hAnsi="Verdana" w:cs="Calibri"/>
          <w:b/>
          <w:color w:val="000000"/>
          <w:sz w:val="20"/>
          <w:szCs w:val="20"/>
        </w:rPr>
        <w:t>reprofilacja</w:t>
      </w:r>
      <w:proofErr w:type="spellEnd"/>
      <w:r w:rsidRPr="004427A8">
        <w:rPr>
          <w:rFonts w:ascii="Verdana" w:hAnsi="Verdana" w:cs="Calibri"/>
          <w:b/>
          <w:color w:val="000000"/>
          <w:sz w:val="20"/>
          <w:szCs w:val="20"/>
        </w:rPr>
        <w:t xml:space="preserve"> stanu istniejącego, </w:t>
      </w:r>
      <w:r w:rsidRPr="004427A8">
        <w:rPr>
          <w:rFonts w:ascii="Verdana" w:hAnsi="Verdana"/>
          <w:b/>
          <w:sz w:val="20"/>
          <w:szCs w:val="20"/>
        </w:rPr>
        <w:t>na podstawie rzędnych wg PZT-01 Zagospodarowanie terenu</w:t>
      </w:r>
      <w:r>
        <w:rPr>
          <w:rFonts w:ascii="Verdana" w:hAnsi="Verdana"/>
          <w:b/>
          <w:sz w:val="20"/>
          <w:szCs w:val="20"/>
        </w:rPr>
        <w:t>.</w:t>
      </w:r>
    </w:p>
    <w:p w:rsidR="004427A8" w:rsidRPr="00BC234A" w:rsidRDefault="004427A8" w:rsidP="004427A8">
      <w:pPr>
        <w:pStyle w:val="paragraph"/>
        <w:spacing w:before="0" w:beforeAutospacing="0" w:after="0" w:afterAutospacing="0"/>
        <w:ind w:left="720"/>
        <w:textAlignment w:val="baseline"/>
        <w:rPr>
          <w:rFonts w:ascii="Verdana" w:hAnsi="Verdana" w:cs="Calibri"/>
          <w:sz w:val="20"/>
          <w:szCs w:val="20"/>
        </w:rPr>
      </w:pPr>
    </w:p>
    <w:p w:rsidR="00623C05" w:rsidRDefault="00623C05" w:rsidP="00623C05">
      <w:pPr>
        <w:pStyle w:val="paragraph"/>
        <w:numPr>
          <w:ilvl w:val="0"/>
          <w:numId w:val="25"/>
        </w:numPr>
        <w:spacing w:before="0" w:beforeAutospacing="0" w:after="0" w:afterAutospacing="0"/>
        <w:textAlignment w:val="baseline"/>
        <w:rPr>
          <w:rStyle w:val="eop"/>
          <w:rFonts w:ascii="Verdana" w:hAnsi="Verdana" w:cs="Calibri"/>
          <w:sz w:val="20"/>
          <w:szCs w:val="20"/>
        </w:rPr>
      </w:pPr>
      <w:r w:rsidRPr="00BC234A">
        <w:rPr>
          <w:rStyle w:val="normaltextrun"/>
          <w:rFonts w:ascii="Verdana" w:hAnsi="Verdana" w:cs="Calibri"/>
          <w:sz w:val="20"/>
          <w:szCs w:val="20"/>
        </w:rPr>
        <w:t>Czy zamawiający dopuszcza możliwość wykonania donic betonowych jako lane monolityczne na placu budowy.</w:t>
      </w:r>
      <w:r w:rsidRPr="00BC234A">
        <w:rPr>
          <w:rStyle w:val="eop"/>
          <w:rFonts w:ascii="Verdana" w:hAnsi="Verdana" w:cs="Calibri"/>
          <w:sz w:val="20"/>
          <w:szCs w:val="20"/>
        </w:rPr>
        <w:t> </w:t>
      </w:r>
    </w:p>
    <w:p w:rsidR="004427A8" w:rsidRPr="004427A8" w:rsidRDefault="004427A8" w:rsidP="005E1EB9">
      <w:pPr>
        <w:pStyle w:val="paragraph"/>
        <w:spacing w:before="0" w:beforeAutospacing="0" w:after="0" w:afterAutospacing="0"/>
        <w:ind w:left="360"/>
        <w:textAlignment w:val="baseline"/>
        <w:rPr>
          <w:rStyle w:val="eop"/>
          <w:rFonts w:ascii="Verdana" w:hAnsi="Verdana" w:cs="Calibri"/>
          <w:b/>
          <w:sz w:val="20"/>
          <w:szCs w:val="20"/>
        </w:rPr>
      </w:pPr>
      <w:r w:rsidRPr="004427A8">
        <w:rPr>
          <w:rStyle w:val="eop"/>
          <w:rFonts w:ascii="Verdana" w:hAnsi="Verdana" w:cs="Calibri"/>
          <w:b/>
          <w:sz w:val="20"/>
          <w:szCs w:val="20"/>
        </w:rPr>
        <w:t xml:space="preserve">Odp.: </w:t>
      </w:r>
      <w:r w:rsidRPr="004427A8">
        <w:rPr>
          <w:rFonts w:ascii="Verdana" w:hAnsi="Verdana"/>
          <w:b/>
          <w:sz w:val="20"/>
          <w:szCs w:val="20"/>
        </w:rPr>
        <w:t>Zamawiający nie dopuszcza wykonania donic jako monolityczne</w:t>
      </w:r>
      <w:r w:rsidR="00FA177B">
        <w:rPr>
          <w:rFonts w:ascii="Verdana" w:hAnsi="Verdana"/>
          <w:b/>
          <w:sz w:val="20"/>
          <w:szCs w:val="20"/>
        </w:rPr>
        <w:t xml:space="preserve">, </w:t>
      </w:r>
      <w:r w:rsidR="00FA177B" w:rsidRPr="007523AF">
        <w:rPr>
          <w:rFonts w:ascii="Verdana" w:hAnsi="Verdana"/>
          <w:b/>
          <w:sz w:val="20"/>
          <w:szCs w:val="20"/>
        </w:rPr>
        <w:t>wykonywane</w:t>
      </w:r>
      <w:r w:rsidRPr="00FA177B">
        <w:rPr>
          <w:rFonts w:ascii="Verdana" w:hAnsi="Verdana"/>
          <w:b/>
          <w:color w:val="FF0000"/>
          <w:sz w:val="20"/>
          <w:szCs w:val="20"/>
        </w:rPr>
        <w:t xml:space="preserve"> </w:t>
      </w:r>
      <w:r w:rsidRPr="004427A8">
        <w:rPr>
          <w:rFonts w:ascii="Verdana" w:hAnsi="Verdana"/>
          <w:b/>
          <w:sz w:val="20"/>
          <w:szCs w:val="20"/>
        </w:rPr>
        <w:t>na placu budowy.</w:t>
      </w:r>
    </w:p>
    <w:p w:rsidR="004427A8" w:rsidRPr="00BC234A" w:rsidRDefault="004427A8" w:rsidP="004427A8">
      <w:pPr>
        <w:pStyle w:val="paragraph"/>
        <w:spacing w:before="0" w:beforeAutospacing="0" w:after="0" w:afterAutospacing="0"/>
        <w:ind w:firstLine="360"/>
        <w:textAlignment w:val="baseline"/>
        <w:rPr>
          <w:rFonts w:ascii="Verdana" w:hAnsi="Verdana" w:cs="Calibri"/>
          <w:sz w:val="20"/>
          <w:szCs w:val="20"/>
        </w:rPr>
      </w:pPr>
      <w:r>
        <w:rPr>
          <w:rStyle w:val="eop"/>
          <w:rFonts w:ascii="Verdana" w:hAnsi="Verdana" w:cs="Calibri"/>
          <w:sz w:val="20"/>
          <w:szCs w:val="20"/>
        </w:rPr>
        <w:t xml:space="preserve"> </w:t>
      </w:r>
    </w:p>
    <w:p w:rsidR="00623C05" w:rsidRDefault="00623C05" w:rsidP="00623C05">
      <w:pPr>
        <w:pStyle w:val="paragraph"/>
        <w:numPr>
          <w:ilvl w:val="0"/>
          <w:numId w:val="25"/>
        </w:numPr>
        <w:spacing w:before="0" w:beforeAutospacing="0" w:after="0" w:afterAutospacing="0"/>
        <w:textAlignment w:val="baseline"/>
        <w:rPr>
          <w:rStyle w:val="eop"/>
          <w:rFonts w:ascii="Verdana" w:hAnsi="Verdana" w:cs="Calibri"/>
          <w:sz w:val="20"/>
          <w:szCs w:val="20"/>
        </w:rPr>
      </w:pPr>
      <w:r w:rsidRPr="00BC234A">
        <w:rPr>
          <w:rStyle w:val="normaltextrun"/>
          <w:rFonts w:ascii="Verdana" w:hAnsi="Verdana" w:cs="Calibri"/>
          <w:sz w:val="20"/>
          <w:szCs w:val="20"/>
        </w:rPr>
        <w:t>Prosimy o udostępnienie PZT dla dróg z naniesionymi rzędnymi terenu.</w:t>
      </w:r>
      <w:r w:rsidRPr="00BC234A">
        <w:rPr>
          <w:rStyle w:val="eop"/>
          <w:rFonts w:ascii="Verdana" w:hAnsi="Verdana" w:cs="Calibri"/>
          <w:sz w:val="20"/>
          <w:szCs w:val="20"/>
        </w:rPr>
        <w:t> </w:t>
      </w:r>
    </w:p>
    <w:p w:rsidR="004427A8" w:rsidRPr="004427A8" w:rsidRDefault="004427A8" w:rsidP="005E1EB9">
      <w:pPr>
        <w:pStyle w:val="paragraph"/>
        <w:spacing w:before="0" w:beforeAutospacing="0" w:after="0" w:afterAutospacing="0"/>
        <w:ind w:left="360"/>
        <w:textAlignment w:val="baseline"/>
        <w:rPr>
          <w:rFonts w:ascii="Verdana" w:hAnsi="Verdana"/>
          <w:b/>
          <w:sz w:val="20"/>
          <w:szCs w:val="20"/>
        </w:rPr>
      </w:pPr>
      <w:r w:rsidRPr="005E1EB9">
        <w:rPr>
          <w:rStyle w:val="eop"/>
          <w:rFonts w:ascii="Verdana" w:hAnsi="Verdana" w:cs="Calibri"/>
          <w:b/>
          <w:sz w:val="20"/>
          <w:szCs w:val="20"/>
        </w:rPr>
        <w:lastRenderedPageBreak/>
        <w:t xml:space="preserve">Odp.: </w:t>
      </w:r>
      <w:r w:rsidRPr="005E1EB9">
        <w:rPr>
          <w:rFonts w:ascii="Verdana" w:hAnsi="Verdana"/>
          <w:b/>
          <w:sz w:val="20"/>
          <w:szCs w:val="20"/>
        </w:rPr>
        <w:t>Projektowane rzędne terenu określono na rys. PZT-01 Zagospodarowanie terenu</w:t>
      </w:r>
    </w:p>
    <w:p w:rsidR="004427A8" w:rsidRPr="00BC234A" w:rsidRDefault="004427A8" w:rsidP="004427A8">
      <w:pPr>
        <w:pStyle w:val="paragraph"/>
        <w:spacing w:before="0" w:beforeAutospacing="0" w:after="0" w:afterAutospacing="0"/>
        <w:ind w:left="720"/>
        <w:textAlignment w:val="baseline"/>
        <w:rPr>
          <w:rFonts w:ascii="Verdana" w:hAnsi="Verdana" w:cs="Calibri"/>
          <w:sz w:val="20"/>
          <w:szCs w:val="20"/>
        </w:rPr>
      </w:pPr>
    </w:p>
    <w:p w:rsidR="00623C05" w:rsidRDefault="00623C05" w:rsidP="006110C3">
      <w:pPr>
        <w:pStyle w:val="paragraph"/>
        <w:numPr>
          <w:ilvl w:val="0"/>
          <w:numId w:val="25"/>
        </w:numPr>
        <w:spacing w:before="0" w:beforeAutospacing="0" w:after="0" w:afterAutospacing="0"/>
        <w:ind w:left="426"/>
        <w:textAlignment w:val="baseline"/>
        <w:rPr>
          <w:rStyle w:val="eop"/>
          <w:rFonts w:ascii="Verdana" w:hAnsi="Verdana" w:cs="Calibri"/>
          <w:sz w:val="20"/>
          <w:szCs w:val="20"/>
        </w:rPr>
      </w:pPr>
      <w:r w:rsidRPr="00BC234A">
        <w:rPr>
          <w:rStyle w:val="normaltextrun"/>
          <w:rFonts w:ascii="Verdana" w:hAnsi="Verdana" w:cs="Calibri"/>
          <w:sz w:val="20"/>
          <w:szCs w:val="20"/>
        </w:rPr>
        <w:t>Prosimy o informację czy ściany szczelinowe zrealizowane przy okazji budowy budynków D2 i D3 zostały zaprojektowane w taki sposób, żeby nie było konieczności wykonywania zabezpieczenia wykopu podczas realizacji budynku S1? Czy Wykonawca powinien przewidzieć w wycenie zabezpieczenie wykopów od strony istniejących obiektów ?</w:t>
      </w:r>
      <w:r w:rsidRPr="00BC234A">
        <w:rPr>
          <w:rStyle w:val="eop"/>
          <w:rFonts w:ascii="Verdana" w:hAnsi="Verdana" w:cs="Calibri"/>
          <w:sz w:val="20"/>
          <w:szCs w:val="20"/>
        </w:rPr>
        <w:t> </w:t>
      </w:r>
    </w:p>
    <w:p w:rsidR="004427A8" w:rsidRDefault="004427A8" w:rsidP="006110C3">
      <w:pPr>
        <w:pStyle w:val="paragraph"/>
        <w:spacing w:before="0" w:beforeAutospacing="0" w:after="0" w:afterAutospacing="0"/>
        <w:ind w:left="426"/>
        <w:textAlignment w:val="baseline"/>
        <w:rPr>
          <w:rStyle w:val="eop"/>
          <w:rFonts w:ascii="Verdana" w:hAnsi="Verdana" w:cs="Calibri"/>
          <w:sz w:val="20"/>
          <w:szCs w:val="20"/>
        </w:rPr>
      </w:pPr>
      <w:r w:rsidRPr="005E1EB9">
        <w:rPr>
          <w:rStyle w:val="eop"/>
          <w:rFonts w:ascii="Verdana" w:hAnsi="Verdana" w:cs="Calibri"/>
          <w:b/>
          <w:sz w:val="20"/>
          <w:szCs w:val="20"/>
        </w:rPr>
        <w:t>Odp.:</w:t>
      </w:r>
      <w:r>
        <w:rPr>
          <w:rStyle w:val="eop"/>
          <w:rFonts w:ascii="Verdana" w:hAnsi="Verdana" w:cs="Calibri"/>
          <w:sz w:val="20"/>
          <w:szCs w:val="20"/>
        </w:rPr>
        <w:t xml:space="preserve">  </w:t>
      </w:r>
      <w:r w:rsidRPr="004427A8">
        <w:rPr>
          <w:rFonts w:ascii="Verdana" w:hAnsi="Verdana"/>
          <w:b/>
          <w:sz w:val="20"/>
          <w:szCs w:val="20"/>
        </w:rPr>
        <w:t>Wykonawca powinien przewidzieć w wycenie zabezpieczenie wykopów od strony budynku D2 oraz budynku D3.</w:t>
      </w:r>
    </w:p>
    <w:p w:rsidR="004427A8" w:rsidRPr="00BC234A" w:rsidRDefault="004427A8" w:rsidP="004427A8">
      <w:pPr>
        <w:pStyle w:val="paragraph"/>
        <w:spacing w:before="0" w:beforeAutospacing="0" w:after="0" w:afterAutospacing="0"/>
        <w:ind w:left="360"/>
        <w:textAlignment w:val="baseline"/>
        <w:rPr>
          <w:rFonts w:ascii="Verdana" w:hAnsi="Verdana" w:cs="Calibri"/>
          <w:sz w:val="20"/>
          <w:szCs w:val="20"/>
        </w:rPr>
      </w:pPr>
    </w:p>
    <w:p w:rsidR="004427A8" w:rsidRPr="004427A8" w:rsidRDefault="00623C05" w:rsidP="006110C3">
      <w:pPr>
        <w:pStyle w:val="paragraph"/>
        <w:numPr>
          <w:ilvl w:val="0"/>
          <w:numId w:val="25"/>
        </w:numPr>
        <w:spacing w:before="0" w:beforeAutospacing="0" w:after="0" w:afterAutospacing="0"/>
        <w:ind w:left="426"/>
        <w:textAlignment w:val="baseline"/>
        <w:rPr>
          <w:rStyle w:val="eop"/>
          <w:rFonts w:ascii="Verdana" w:hAnsi="Verdana" w:cs="Calibri"/>
          <w:sz w:val="20"/>
          <w:szCs w:val="20"/>
        </w:rPr>
      </w:pPr>
      <w:r w:rsidRPr="004427A8">
        <w:rPr>
          <w:rStyle w:val="normaltextrun"/>
          <w:rFonts w:ascii="Verdana" w:hAnsi="Verdana" w:cs="Calibri"/>
          <w:sz w:val="20"/>
          <w:szCs w:val="20"/>
        </w:rPr>
        <w:t>Prosimy o informację czy Zamawiający wyrazi zgodę przy okazji wykonywania ścian żelbetowych przylegających do istniejących budynków na przewiercanie się przez te ściany w celu zainstalowania ściągów utrzymujących szalunek na czas betonowania? Oczywiście po zakończeniu prac żelbetowych ściany zostałyby przez Wykonawcę naprawione.</w:t>
      </w:r>
      <w:r w:rsidRPr="004427A8">
        <w:rPr>
          <w:rStyle w:val="eop"/>
          <w:rFonts w:ascii="Verdana" w:hAnsi="Verdana" w:cs="Calibri"/>
          <w:sz w:val="20"/>
          <w:szCs w:val="20"/>
        </w:rPr>
        <w:t> </w:t>
      </w:r>
    </w:p>
    <w:p w:rsidR="004427A8" w:rsidRPr="004427A8" w:rsidRDefault="004427A8" w:rsidP="006110C3">
      <w:pPr>
        <w:ind w:left="426"/>
        <w:rPr>
          <w:rFonts w:ascii="Verdana" w:hAnsi="Verdana"/>
          <w:b/>
          <w:sz w:val="20"/>
          <w:szCs w:val="20"/>
        </w:rPr>
      </w:pPr>
      <w:r w:rsidRPr="004427A8">
        <w:rPr>
          <w:rStyle w:val="eop"/>
          <w:rFonts w:ascii="Verdana" w:hAnsi="Verdana" w:cs="Calibri"/>
          <w:b/>
          <w:sz w:val="20"/>
          <w:szCs w:val="20"/>
        </w:rPr>
        <w:t xml:space="preserve">Odp.: </w:t>
      </w:r>
      <w:r w:rsidRPr="004427A8">
        <w:rPr>
          <w:rFonts w:ascii="Verdana" w:hAnsi="Verdana"/>
          <w:b/>
          <w:sz w:val="20"/>
          <w:szCs w:val="20"/>
        </w:rPr>
        <w:t xml:space="preserve">Zamawiający nie wyraża zgody na wiercenie przez ściany istniejące. </w:t>
      </w:r>
    </w:p>
    <w:p w:rsidR="004427A8" w:rsidRPr="004427A8" w:rsidRDefault="004427A8" w:rsidP="006110C3">
      <w:pPr>
        <w:ind w:left="426"/>
        <w:rPr>
          <w:rFonts w:ascii="Verdana" w:hAnsi="Verdana"/>
          <w:b/>
          <w:sz w:val="20"/>
          <w:szCs w:val="20"/>
        </w:rPr>
      </w:pPr>
      <w:r w:rsidRPr="004427A8">
        <w:rPr>
          <w:rFonts w:ascii="Verdana" w:hAnsi="Verdana"/>
          <w:b/>
          <w:sz w:val="20"/>
          <w:szCs w:val="20"/>
        </w:rPr>
        <w:t xml:space="preserve">Należy przewidzieć </w:t>
      </w:r>
      <w:r w:rsidR="005E1EB9">
        <w:rPr>
          <w:rFonts w:ascii="Verdana" w:hAnsi="Verdana"/>
          <w:b/>
          <w:sz w:val="20"/>
          <w:szCs w:val="20"/>
        </w:rPr>
        <w:t xml:space="preserve">inne </w:t>
      </w:r>
      <w:r w:rsidRPr="004427A8">
        <w:rPr>
          <w:rFonts w:ascii="Verdana" w:hAnsi="Verdana"/>
          <w:b/>
          <w:sz w:val="20"/>
          <w:szCs w:val="20"/>
        </w:rPr>
        <w:t>istniejące rozwiązania szalunkowe dedykowane do tego typu ścian, np.</w:t>
      </w:r>
      <w:r w:rsidR="001F785B">
        <w:rPr>
          <w:rFonts w:ascii="Verdana" w:hAnsi="Verdana"/>
          <w:b/>
          <w:sz w:val="20"/>
          <w:szCs w:val="20"/>
        </w:rPr>
        <w:t xml:space="preserve"> </w:t>
      </w:r>
      <w:r w:rsidRPr="004427A8">
        <w:rPr>
          <w:rFonts w:ascii="Verdana" w:hAnsi="Verdana"/>
          <w:b/>
          <w:sz w:val="20"/>
          <w:szCs w:val="20"/>
        </w:rPr>
        <w:t>tzw. kozły oporowe</w:t>
      </w:r>
    </w:p>
    <w:p w:rsidR="00623C05" w:rsidRDefault="00623C05" w:rsidP="004427A8">
      <w:pPr>
        <w:pStyle w:val="paragraph"/>
        <w:spacing w:before="0" w:beforeAutospacing="0" w:after="0" w:afterAutospacing="0"/>
        <w:ind w:left="720"/>
        <w:textAlignment w:val="baseline"/>
        <w:rPr>
          <w:rStyle w:val="eop"/>
          <w:rFonts w:ascii="Verdana" w:hAnsi="Verdana" w:cs="Calibri"/>
          <w:sz w:val="20"/>
          <w:szCs w:val="20"/>
        </w:rPr>
      </w:pPr>
    </w:p>
    <w:p w:rsidR="004427A8" w:rsidRPr="00BC234A" w:rsidRDefault="004427A8" w:rsidP="004427A8">
      <w:pPr>
        <w:pStyle w:val="paragraph"/>
        <w:spacing w:before="0" w:beforeAutospacing="0" w:after="0" w:afterAutospacing="0"/>
        <w:ind w:left="720"/>
        <w:textAlignment w:val="baseline"/>
        <w:rPr>
          <w:rFonts w:ascii="Verdana" w:hAnsi="Verdana" w:cs="Calibri"/>
          <w:sz w:val="20"/>
          <w:szCs w:val="20"/>
        </w:rPr>
      </w:pPr>
    </w:p>
    <w:p w:rsidR="00623C05" w:rsidRPr="00CD63EA" w:rsidRDefault="00623C05" w:rsidP="00BD11E5">
      <w:pPr>
        <w:pStyle w:val="paragraph"/>
        <w:numPr>
          <w:ilvl w:val="0"/>
          <w:numId w:val="25"/>
        </w:numPr>
        <w:spacing w:before="0" w:beforeAutospacing="0" w:after="0" w:afterAutospacing="0"/>
        <w:ind w:left="426"/>
        <w:textAlignment w:val="baseline"/>
        <w:rPr>
          <w:rStyle w:val="eop"/>
          <w:rFonts w:ascii="Verdana" w:hAnsi="Verdana" w:cs="Calibri"/>
          <w:sz w:val="20"/>
          <w:szCs w:val="20"/>
        </w:rPr>
      </w:pPr>
      <w:r w:rsidRPr="00CD63EA">
        <w:rPr>
          <w:rStyle w:val="normaltextrun"/>
          <w:rFonts w:ascii="Verdana" w:hAnsi="Verdana" w:cs="Calibri"/>
          <w:sz w:val="20"/>
          <w:szCs w:val="20"/>
        </w:rPr>
        <w:t>Prosimy o informację czy w przypadku zastosowania szalunków jednostronnych do betonowania ścian żelbetowych przylegających do istniejących budynków D2 i D3, ściany tych budynków są przystosowane do przeniesienia obciążenia od parcia mieszanki betonowej?</w:t>
      </w:r>
      <w:r w:rsidRPr="00CD63EA">
        <w:rPr>
          <w:rStyle w:val="eop"/>
          <w:rFonts w:ascii="Verdana" w:hAnsi="Verdana" w:cs="Calibri"/>
          <w:sz w:val="20"/>
          <w:szCs w:val="20"/>
        </w:rPr>
        <w:t> </w:t>
      </w:r>
    </w:p>
    <w:p w:rsidR="004427A8" w:rsidRPr="00CD63EA" w:rsidRDefault="00CD63EA" w:rsidP="006110C3">
      <w:pPr>
        <w:pStyle w:val="paragraph"/>
        <w:spacing w:before="0" w:beforeAutospacing="0" w:after="0" w:afterAutospacing="0"/>
        <w:ind w:left="426"/>
        <w:textAlignment w:val="baseline"/>
        <w:rPr>
          <w:rStyle w:val="eop"/>
          <w:rFonts w:ascii="Verdana" w:hAnsi="Verdana" w:cs="Calibri"/>
          <w:b/>
          <w:sz w:val="20"/>
          <w:szCs w:val="20"/>
        </w:rPr>
      </w:pPr>
      <w:r w:rsidRPr="00CD63EA">
        <w:rPr>
          <w:rStyle w:val="eop"/>
          <w:rFonts w:ascii="Verdana" w:hAnsi="Verdana" w:cs="Calibri"/>
          <w:b/>
          <w:sz w:val="20"/>
          <w:szCs w:val="20"/>
        </w:rPr>
        <w:t>Odp.:</w:t>
      </w:r>
      <w:r w:rsidRPr="00CD63EA">
        <w:rPr>
          <w:b/>
        </w:rPr>
        <w:t xml:space="preserve"> N</w:t>
      </w:r>
      <w:r w:rsidRPr="00CD63EA">
        <w:rPr>
          <w:rStyle w:val="eop"/>
          <w:rFonts w:ascii="Verdana" w:hAnsi="Verdana" w:cs="Calibri"/>
          <w:b/>
          <w:sz w:val="20"/>
          <w:szCs w:val="20"/>
        </w:rPr>
        <w:t>a etapie wykonawczym, przy betonowaniu ścian żelbetowych należy zastosować techniki odciążające istniejące ściany budynków sąsiednich jak np. wykonanie ścian prefabrykowanych czy wylewanie mieszanki betonowej odcinkowo. Do decyzji na etapie wykonawczym.</w:t>
      </w:r>
    </w:p>
    <w:p w:rsidR="004427A8" w:rsidRPr="00BD11E5" w:rsidRDefault="004427A8" w:rsidP="00BD11E5">
      <w:pPr>
        <w:pStyle w:val="paragraph"/>
        <w:spacing w:before="0" w:beforeAutospacing="0" w:after="0" w:afterAutospacing="0"/>
        <w:ind w:left="426"/>
        <w:textAlignment w:val="baseline"/>
        <w:rPr>
          <w:rFonts w:ascii="Verdana" w:hAnsi="Verdana" w:cs="Calibri"/>
          <w:sz w:val="20"/>
          <w:szCs w:val="20"/>
          <w:highlight w:val="lightGray"/>
        </w:rPr>
      </w:pPr>
    </w:p>
    <w:p w:rsidR="00CD63EA" w:rsidRDefault="00623C05" w:rsidP="00CD63EA">
      <w:pPr>
        <w:pStyle w:val="Akapitzlist"/>
        <w:numPr>
          <w:ilvl w:val="0"/>
          <w:numId w:val="25"/>
        </w:numPr>
        <w:spacing w:after="160" w:line="259" w:lineRule="auto"/>
        <w:ind w:left="426"/>
        <w:rPr>
          <w:rFonts w:ascii="Verdana" w:hAnsi="Verdana"/>
          <w:sz w:val="20"/>
          <w:szCs w:val="20"/>
        </w:rPr>
      </w:pPr>
      <w:r w:rsidRPr="00CD63EA">
        <w:rPr>
          <w:rFonts w:ascii="Verdana" w:hAnsi="Verdana"/>
          <w:sz w:val="20"/>
          <w:szCs w:val="20"/>
        </w:rPr>
        <w:t>Prosimy o wskazanie prawidłowych wymiarów otworu w świetle żelbetu. Wszystkie otwory do weryfikacji – brak spójności między architekturą i konstrukcją - różnice zarówno w wysokości jak i w szerokości. Przykłady pokazane poniżej.</w:t>
      </w:r>
    </w:p>
    <w:p w:rsidR="004427A8" w:rsidRPr="004427A8" w:rsidRDefault="004427A8" w:rsidP="004427A8">
      <w:pPr>
        <w:spacing w:after="160" w:line="259" w:lineRule="auto"/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pStyle w:val="Akapitzlist"/>
        <w:numPr>
          <w:ilvl w:val="0"/>
          <w:numId w:val="26"/>
        </w:numPr>
        <w:spacing w:after="160" w:line="259" w:lineRule="auto"/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DS01* - wg. ZS-03 Zestawienie drzwi stalowych – 112x210cm, a wg PW_K_34_Deskowanie ścian liczbowych – 106x212cm - Ściana w osi 3</w:t>
      </w:r>
    </w:p>
    <w:p w:rsidR="00623C05" w:rsidRPr="00BC234A" w:rsidRDefault="00623C05" w:rsidP="00623C05">
      <w:pPr>
        <w:pStyle w:val="Akapitzlist"/>
        <w:jc w:val="center"/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774951" cy="2505075"/>
            <wp:effectExtent l="0" t="0" r="6350" b="0"/>
            <wp:docPr id="78" name="Obraz 78" descr="Obraz zawierający diagram, zrzut ekranu, linia, Równolegl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diagram, zrzut ekranu, linia, Równolegl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091" cy="253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Default="00623C05" w:rsidP="00623C05">
      <w:pPr>
        <w:pStyle w:val="Akapitzlist"/>
        <w:jc w:val="center"/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lastRenderedPageBreak/>
        <w:drawing>
          <wp:inline distT="0" distB="0" distL="0" distR="0">
            <wp:extent cx="2605432" cy="2076450"/>
            <wp:effectExtent l="0" t="0" r="4445" b="0"/>
            <wp:docPr id="77" name="Obraz 77" descr="Obraz zawierający tekst, diagram, Plan, Rysunek techniczn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diagram, Plan, Rysunek techniczny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221" cy="2077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7A8" w:rsidRPr="00BC234A" w:rsidRDefault="004427A8" w:rsidP="00623C05">
      <w:pPr>
        <w:pStyle w:val="Akapitzlist"/>
        <w:jc w:val="center"/>
        <w:rPr>
          <w:rFonts w:ascii="Verdana" w:hAnsi="Verdana"/>
          <w:sz w:val="20"/>
          <w:szCs w:val="20"/>
        </w:rPr>
      </w:pPr>
    </w:p>
    <w:p w:rsidR="00623C05" w:rsidRDefault="00623C05" w:rsidP="00623C05">
      <w:pPr>
        <w:pStyle w:val="Akapitzlist"/>
        <w:numPr>
          <w:ilvl w:val="0"/>
          <w:numId w:val="26"/>
        </w:numPr>
        <w:spacing w:after="160" w:line="259" w:lineRule="auto"/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DZ05 - wg. ZS-08 Zestawienie ślusarki zewnętrznej – 210x260cm, po dodaniu wykończenia – żywica epoksydowa – 0.5cm, wysokość wynosi 260,5cm a wg PW_K_31_Deskowanie ścian literowych – 210x262cm - Ściana w osi A’/10’-15</w:t>
      </w:r>
    </w:p>
    <w:p w:rsidR="00CD63EA" w:rsidRPr="00BC234A" w:rsidRDefault="00CD63EA" w:rsidP="00CD63EA">
      <w:pPr>
        <w:pStyle w:val="Akapitzlist"/>
        <w:spacing w:after="160" w:line="259" w:lineRule="auto"/>
        <w:ind w:left="1440"/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pStyle w:val="Akapitzlist"/>
        <w:ind w:left="1440"/>
        <w:jc w:val="center"/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2742072" cy="2390775"/>
            <wp:effectExtent l="0" t="0" r="1270" b="0"/>
            <wp:docPr id="76" name="Obraz 76" descr="Obraz zawierający tekst, diagram, Plan, Równolegl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diagram, Plan, Równolegl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328" cy="2399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1600200" cy="3070383"/>
            <wp:effectExtent l="0" t="0" r="0" b="0"/>
            <wp:docPr id="75" name="Obraz 75" descr="Obraz zawierający diagram, linia, Równolegle, Prostoką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diagram, linia, Równolegle, Prostoką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406" cy="3086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lastRenderedPageBreak/>
        <w:drawing>
          <wp:inline distT="0" distB="0" distL="0" distR="0">
            <wp:extent cx="2603116" cy="2495550"/>
            <wp:effectExtent l="0" t="0" r="6985" b="0"/>
            <wp:docPr id="144" name="Obraz 144" descr="Obraz zawierający diagram, Prostokąt, Plan, Rysunek techniczn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diagram, Prostokąt, Plan, Rysunek techniczny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14346" cy="2506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numPr>
          <w:ilvl w:val="0"/>
          <w:numId w:val="26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DZ6/ZZ1 - wg. ZS-08 Zestawienie ślusarki zewnętrznej – 260x300cm, po dodaniu wykończenia – żywica epoksydowa – 0.5cm, wysokość wynosi 300,5cm a wg PW_K_31_Deskowanie ścian literowych – 560x302cm - Ściana w osi A’/10’-15</w:t>
      </w:r>
    </w:p>
    <w:p w:rsidR="00623C05" w:rsidRPr="00BC234A" w:rsidRDefault="00623C05" w:rsidP="00623C05">
      <w:pPr>
        <w:numPr>
          <w:ilvl w:val="0"/>
          <w:numId w:val="26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ZZ2 - wg. ZS-08 Zestawienie ślusarki zewnętrznej – 255x300cm, po dodaniu wykończenia – żywica epoksydowa – 0.5cm, wysokość wynosi 260,5cm a wg PW_K_31_Deskowanie ścian literowych – 250x302cm - Ściana w osi A'/10'-15</w:t>
      </w:r>
    </w:p>
    <w:p w:rsidR="00623C05" w:rsidRPr="00BC234A" w:rsidRDefault="00623C05" w:rsidP="00623C05">
      <w:pPr>
        <w:numPr>
          <w:ilvl w:val="0"/>
          <w:numId w:val="26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DZ3 i DZ4 - wg. ZS-08 Zestawienie ślusarki zewnętrznej – 136x220cm i 150x240cm a wg PW_K_31_Deskowanie ścian literowych – 136x232cm i 150x</w:t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232cm - Ściana w osi A'/1-5'</w:t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3495675" cy="3455229"/>
            <wp:effectExtent l="0" t="0" r="0" b="0"/>
            <wp:docPr id="143" name="Obraz 143" descr="Obraz zawierający diagram, Rysunek techniczny, Równolegle, Prostoką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diagram, Rysunek techniczny, Równolegle, Prostoką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917" cy="346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lastRenderedPageBreak/>
        <w:drawing>
          <wp:inline distT="0" distB="0" distL="0" distR="0">
            <wp:extent cx="3895725" cy="1577608"/>
            <wp:effectExtent l="0" t="0" r="0" b="3810"/>
            <wp:docPr id="142" name="Obraz 142" descr="Obraz zawierający diagram, Plan, Rysunek techniczny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diagram, Plan, Rysunek techniczny, szkic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081" cy="1582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numPr>
          <w:ilvl w:val="0"/>
          <w:numId w:val="26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DP03 i DP04 - wg. ZS-01 Zestawienie drzwi okleinowych – 106x208cm, a wg PW_K_31_Deskowanie ścian literowych – 106x212cm.</w:t>
      </w:r>
    </w:p>
    <w:p w:rsidR="00623C05" w:rsidRPr="00BC234A" w:rsidRDefault="00623C05" w:rsidP="00623C05">
      <w:pPr>
        <w:numPr>
          <w:ilvl w:val="0"/>
          <w:numId w:val="26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DS02 wg. ZS-03 Zestawienie drzwi stalowych   – 122x210cm, po dodaniu wykończenia – żywica epoksydowa – 0.5cm, wysokość wynosi 210,5cm, a wg PW_K_31_Deskowanie ścian literowych – 122x212cm </w:t>
      </w:r>
    </w:p>
    <w:p w:rsidR="00623C05" w:rsidRPr="00BC234A" w:rsidRDefault="00623C05" w:rsidP="00623C05">
      <w:pPr>
        <w:numPr>
          <w:ilvl w:val="0"/>
          <w:numId w:val="26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SZ 08 – wg. ZS-06 Zestawienie ślusarki zewnętrznej – 200x185cm, a wg PW_K_31_Deskowanie ścian literowych – 200x272cm</w:t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1778845" cy="3895725"/>
            <wp:effectExtent l="0" t="0" r="0" b="0"/>
            <wp:docPr id="141" name="Obraz 141" descr="Obraz zawierający diagram, Równolegle, linia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diagram, Równolegle, linia, szkic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049" cy="3900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2978209" cy="1943100"/>
            <wp:effectExtent l="0" t="0" r="0" b="0"/>
            <wp:docPr id="140" name="Obraz 140" descr="Obraz zawierający diagram, Plan, Rysunek techniczny, Prostoką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diagram, Plan, Rysunek techniczny, Prostoką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507" cy="1945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3EA" w:rsidRPr="00BC234A" w:rsidRDefault="00CD63EA" w:rsidP="00623C05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6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lastRenderedPageBreak/>
        <w:t>DA 03**s – wg. ZS-02 Zestawienie drzwi aluminiowych – 150x210cm, a wg PW_K_34_Deskowanie ścian liczbowych - w osi 1 – 150x215cm, a wg PW_K_31_Deskowanie ścian literowych - w osi E/1-2 – 150x205cm</w:t>
      </w:r>
    </w:p>
    <w:p w:rsidR="00CD63EA" w:rsidRPr="00BC234A" w:rsidRDefault="00CD63EA" w:rsidP="00CD63EA">
      <w:pPr>
        <w:ind w:left="1440"/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915035" cy="3048057"/>
            <wp:effectExtent l="0" t="0" r="0" b="0"/>
            <wp:docPr id="139" name="Obraz 139" descr="Obraz zawierający tekst, diagram, zrzut ekranu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diagram, zrzut ekranu, lini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21225" cy="306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Default="00623C05" w:rsidP="00623C05">
      <w:pPr>
        <w:rPr>
          <w:rFonts w:ascii="Verdana" w:hAnsi="Verdana"/>
          <w:sz w:val="20"/>
          <w:szCs w:val="20"/>
        </w:rPr>
      </w:pPr>
    </w:p>
    <w:p w:rsidR="004427A8" w:rsidRPr="00BC234A" w:rsidRDefault="004427A8" w:rsidP="00623C05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numPr>
          <w:ilvl w:val="0"/>
          <w:numId w:val="26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SA01*s – wg. ZS-04 Zestawienie ślusarki wewnętrznej  – 340x300cm, a wg PW_K_34_Deskowanie ścian liczbowych - w osi 5’ – 340x325cm</w:t>
      </w:r>
    </w:p>
    <w:p w:rsidR="00623C05" w:rsidRPr="00BC234A" w:rsidRDefault="00623C05" w:rsidP="00623C05">
      <w:pPr>
        <w:numPr>
          <w:ilvl w:val="0"/>
          <w:numId w:val="26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DA04*s – wg. ZS-02 Zestawienie drzwi aluminiowych  – 180x210cm, a wg PW_K_34_Deskowanie ścian liczbowych - w osi 5’ – 180x225cm</w:t>
      </w:r>
    </w:p>
    <w:p w:rsidR="00623C05" w:rsidRPr="00BC234A" w:rsidRDefault="00623C05" w:rsidP="00623C05">
      <w:pPr>
        <w:numPr>
          <w:ilvl w:val="0"/>
          <w:numId w:val="26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DS05* – wg. ZS-03 Zestawienie drzwi stalowych  – 180x210cm, a wg PW_K_34_Deskowanie ścian liczbowych - w osi 5’ – 180x225cm</w:t>
      </w:r>
    </w:p>
    <w:p w:rsidR="00623C05" w:rsidRPr="00BC234A" w:rsidRDefault="00623C05" w:rsidP="00623C05">
      <w:pPr>
        <w:numPr>
          <w:ilvl w:val="0"/>
          <w:numId w:val="26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wg PW_K_34_Deskowanie ścian liczbowych - w osi 5’ – 245x312cm na poziomie +1 w architekturze brak informacji o wysokości otworu</w:t>
      </w:r>
    </w:p>
    <w:p w:rsidR="006110C3" w:rsidRPr="006110C3" w:rsidRDefault="006110C3" w:rsidP="006110C3">
      <w:pPr>
        <w:spacing w:after="160" w:line="259" w:lineRule="auto"/>
        <w:ind w:left="360"/>
        <w:rPr>
          <w:rFonts w:ascii="Verdana" w:hAnsi="Verdana"/>
          <w:sz w:val="20"/>
          <w:szCs w:val="20"/>
        </w:rPr>
      </w:pPr>
      <w:r w:rsidRPr="006110C3">
        <w:rPr>
          <w:rFonts w:ascii="Verdana" w:hAnsi="Verdana"/>
          <w:b/>
          <w:color w:val="FF0000"/>
          <w:sz w:val="20"/>
          <w:szCs w:val="20"/>
        </w:rPr>
        <w:t>Odp. zostanie udzielona  w terminie późniejszym.</w:t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Prosimy o wyjaśnienie wymiaru otworu w osi 5’ na kondygnacji 0 – wg A-02 Rzut </w:t>
      </w:r>
      <w:proofErr w:type="spellStart"/>
      <w:r w:rsidRPr="00BC234A">
        <w:rPr>
          <w:rFonts w:ascii="Verdana" w:hAnsi="Verdana"/>
          <w:sz w:val="20"/>
          <w:szCs w:val="20"/>
        </w:rPr>
        <w:t>kond</w:t>
      </w:r>
      <w:proofErr w:type="spellEnd"/>
      <w:r w:rsidRPr="00BC234A">
        <w:rPr>
          <w:rFonts w:ascii="Verdana" w:hAnsi="Verdana"/>
          <w:sz w:val="20"/>
          <w:szCs w:val="20"/>
        </w:rPr>
        <w:t>. 0  szerokość otworu 289cm, wg PW_K_34_Deskowanie ścian liczbowych szerokość wynosi 295cm. Brak informacji o wysokości na architekturze.</w:t>
      </w:r>
    </w:p>
    <w:p w:rsidR="004427A8" w:rsidRDefault="004427A8" w:rsidP="004427A8">
      <w:pPr>
        <w:ind w:left="360"/>
        <w:rPr>
          <w:rFonts w:ascii="Verdana" w:hAnsi="Verdana" w:cs="Calibri"/>
          <w:b/>
          <w:color w:val="000000"/>
          <w:sz w:val="20"/>
          <w:szCs w:val="20"/>
        </w:rPr>
      </w:pPr>
      <w:r w:rsidRPr="004427A8">
        <w:rPr>
          <w:rFonts w:ascii="Verdana" w:hAnsi="Verdana"/>
          <w:b/>
          <w:sz w:val="20"/>
          <w:szCs w:val="20"/>
        </w:rPr>
        <w:t xml:space="preserve">Odp.: </w:t>
      </w:r>
      <w:r w:rsidRPr="004427A8">
        <w:rPr>
          <w:rFonts w:ascii="Verdana" w:hAnsi="Verdana" w:cs="Calibri"/>
          <w:b/>
          <w:color w:val="000000"/>
          <w:sz w:val="20"/>
          <w:szCs w:val="20"/>
        </w:rPr>
        <w:t>Należy przyjąć wymiar zawart</w:t>
      </w:r>
      <w:r w:rsidR="005E1EB9">
        <w:rPr>
          <w:rFonts w:ascii="Verdana" w:hAnsi="Verdana" w:cs="Calibri"/>
          <w:b/>
          <w:color w:val="000000"/>
          <w:sz w:val="20"/>
          <w:szCs w:val="20"/>
        </w:rPr>
        <w:t xml:space="preserve">e </w:t>
      </w:r>
      <w:r w:rsidRPr="004427A8">
        <w:rPr>
          <w:rFonts w:ascii="Verdana" w:hAnsi="Verdana" w:cs="Calibri"/>
          <w:b/>
          <w:color w:val="000000"/>
          <w:sz w:val="20"/>
          <w:szCs w:val="20"/>
        </w:rPr>
        <w:t xml:space="preserve"> w projekcie architektury</w:t>
      </w:r>
      <w:r w:rsidR="005E1EB9">
        <w:rPr>
          <w:rFonts w:ascii="Verdana" w:hAnsi="Verdana" w:cs="Calibri"/>
          <w:b/>
          <w:color w:val="000000"/>
          <w:sz w:val="20"/>
          <w:szCs w:val="20"/>
        </w:rPr>
        <w:t>: s</w:t>
      </w:r>
      <w:r w:rsidRPr="004427A8">
        <w:rPr>
          <w:rFonts w:ascii="Verdana" w:hAnsi="Verdana" w:cs="Calibri"/>
          <w:b/>
          <w:color w:val="000000"/>
          <w:sz w:val="20"/>
          <w:szCs w:val="20"/>
        </w:rPr>
        <w:t>zerokość wg. 'A-02 Rzut kond.0', wysokość wg. 'A-08</w:t>
      </w:r>
      <w:r w:rsidRPr="004427A8">
        <w:rPr>
          <w:rStyle w:val="Pogrubienie"/>
          <w:rFonts w:ascii="Verdana" w:hAnsi="Verdana" w:cs="Calibri"/>
          <w:b w:val="0"/>
          <w:color w:val="FF0000"/>
          <w:sz w:val="20"/>
          <w:szCs w:val="20"/>
        </w:rPr>
        <w:t xml:space="preserve"> </w:t>
      </w:r>
      <w:r w:rsidRPr="004427A8">
        <w:rPr>
          <w:rFonts w:ascii="Verdana" w:hAnsi="Verdana" w:cs="Calibri"/>
          <w:b/>
          <w:color w:val="000000"/>
          <w:sz w:val="20"/>
          <w:szCs w:val="20"/>
        </w:rPr>
        <w:t xml:space="preserve">Przekrój A-A rev.7' </w:t>
      </w:r>
      <w:r w:rsidR="005E1EB9">
        <w:rPr>
          <w:rFonts w:ascii="Verdana" w:hAnsi="Verdana" w:cs="Calibri"/>
          <w:b/>
          <w:color w:val="000000"/>
          <w:sz w:val="20"/>
          <w:szCs w:val="20"/>
        </w:rPr>
        <w:t xml:space="preserve">zamieszczony pod linkiem: </w:t>
      </w:r>
      <w:r w:rsidR="005E1EB9" w:rsidRPr="005E1EB9">
        <w:rPr>
          <w:rFonts w:ascii="Verdana" w:hAnsi="Verdana" w:cs="Calibri"/>
          <w:color w:val="000000"/>
          <w:sz w:val="20"/>
          <w:szCs w:val="20"/>
        </w:rPr>
        <w:t>https://di.adm.agh.edu.pl/przetargi/di/zj/2024/zp-028-24/Uzupelnione/Rewizja-projektu/1/03_1_Architektura/</w:t>
      </w:r>
      <w:r w:rsidR="005E1EB9">
        <w:rPr>
          <w:rFonts w:ascii="Verdana" w:hAnsi="Verdana" w:cs="Calibri"/>
          <w:b/>
          <w:color w:val="000000"/>
          <w:sz w:val="20"/>
          <w:szCs w:val="20"/>
        </w:rPr>
        <w:t xml:space="preserve"> , </w:t>
      </w:r>
      <w:r w:rsidRPr="004427A8">
        <w:rPr>
          <w:rFonts w:ascii="Verdana" w:hAnsi="Verdana" w:cs="Calibri"/>
          <w:b/>
          <w:color w:val="000000"/>
          <w:sz w:val="20"/>
          <w:szCs w:val="20"/>
        </w:rPr>
        <w:t xml:space="preserve">z którego wynika uskok w wysokości sufitu podwieszanego z 3,4m na 2,5m). Wys. belki żelbetowej wg. proj. </w:t>
      </w:r>
      <w:proofErr w:type="spellStart"/>
      <w:r w:rsidRPr="004427A8">
        <w:rPr>
          <w:rFonts w:ascii="Verdana" w:hAnsi="Verdana" w:cs="Calibri"/>
          <w:b/>
          <w:color w:val="000000"/>
          <w:sz w:val="20"/>
          <w:szCs w:val="20"/>
        </w:rPr>
        <w:t>konstruckcji</w:t>
      </w:r>
      <w:proofErr w:type="spellEnd"/>
      <w:r>
        <w:rPr>
          <w:rFonts w:ascii="Verdana" w:hAnsi="Verdana" w:cs="Calibri"/>
          <w:b/>
          <w:color w:val="000000"/>
          <w:sz w:val="20"/>
          <w:szCs w:val="20"/>
        </w:rPr>
        <w:t>.</w:t>
      </w:r>
    </w:p>
    <w:p w:rsidR="004427A8" w:rsidRDefault="004427A8" w:rsidP="004427A8">
      <w:pPr>
        <w:ind w:left="360"/>
        <w:rPr>
          <w:rFonts w:ascii="Verdana" w:hAnsi="Verdana"/>
          <w:b/>
          <w:sz w:val="20"/>
          <w:szCs w:val="20"/>
        </w:rPr>
      </w:pPr>
    </w:p>
    <w:p w:rsidR="004427A8" w:rsidRDefault="004427A8" w:rsidP="004427A8">
      <w:pPr>
        <w:ind w:left="360"/>
        <w:rPr>
          <w:rFonts w:ascii="Verdana" w:hAnsi="Verdana"/>
          <w:b/>
          <w:sz w:val="20"/>
          <w:szCs w:val="20"/>
        </w:rPr>
      </w:pPr>
    </w:p>
    <w:p w:rsidR="004427A8" w:rsidRPr="004427A8" w:rsidRDefault="004427A8" w:rsidP="004427A8">
      <w:pPr>
        <w:ind w:left="360"/>
        <w:rPr>
          <w:rFonts w:ascii="Verdana" w:hAnsi="Verdana"/>
          <w:b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lastRenderedPageBreak/>
        <w:drawing>
          <wp:inline distT="0" distB="0" distL="0" distR="0">
            <wp:extent cx="1547255" cy="3448050"/>
            <wp:effectExtent l="0" t="0" r="0" b="0"/>
            <wp:docPr id="137" name="Obraz 137" descr="Obraz zawierający tekst, mapa, diagram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mapa, diagram, Pla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331" cy="3477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4219575" cy="3045918"/>
            <wp:effectExtent l="0" t="0" r="0" b="2540"/>
            <wp:docPr id="136" name="Obraz 136" descr="Obraz zawierający tekst, diagram, Plan, Rysunek techniczn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diagram, Plan, Rysunek techniczny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341" cy="3047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7A8" w:rsidRDefault="004427A8" w:rsidP="004427A8">
      <w:pPr>
        <w:ind w:left="720"/>
        <w:rPr>
          <w:rFonts w:ascii="Verdana" w:hAnsi="Verdana"/>
          <w:sz w:val="20"/>
          <w:szCs w:val="20"/>
        </w:rPr>
      </w:pPr>
    </w:p>
    <w:p w:rsidR="004427A8" w:rsidRDefault="004427A8" w:rsidP="004427A8">
      <w:pPr>
        <w:ind w:left="720"/>
        <w:rPr>
          <w:rFonts w:ascii="Verdana" w:hAnsi="Verdana"/>
          <w:sz w:val="20"/>
          <w:szCs w:val="20"/>
        </w:rPr>
      </w:pPr>
    </w:p>
    <w:p w:rsidR="004427A8" w:rsidRDefault="004427A8" w:rsidP="004427A8">
      <w:pPr>
        <w:ind w:left="720"/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Prosimy o wyjaśnienie lokalizacji oraz wielkości otworów instalacyjnych w osi 10’ – różnica jest w rys. A-01 Rzut </w:t>
      </w:r>
      <w:proofErr w:type="spellStart"/>
      <w:r w:rsidRPr="00BC234A">
        <w:rPr>
          <w:rFonts w:ascii="Verdana" w:hAnsi="Verdana"/>
          <w:sz w:val="20"/>
          <w:szCs w:val="20"/>
        </w:rPr>
        <w:t>kond</w:t>
      </w:r>
      <w:proofErr w:type="spellEnd"/>
      <w:r w:rsidRPr="00BC234A">
        <w:rPr>
          <w:rFonts w:ascii="Verdana" w:hAnsi="Verdana"/>
          <w:sz w:val="20"/>
          <w:szCs w:val="20"/>
        </w:rPr>
        <w:t xml:space="preserve">. -1 , a w rys. PW_K_34_Deskowanie ścian liczbowych –  otwory na styku są między sobą przesunięte - pomiędzy </w:t>
      </w:r>
      <w:proofErr w:type="spellStart"/>
      <w:r w:rsidRPr="00BC234A">
        <w:rPr>
          <w:rFonts w:ascii="Verdana" w:hAnsi="Verdana"/>
          <w:sz w:val="20"/>
          <w:szCs w:val="20"/>
        </w:rPr>
        <w:t>Ściną</w:t>
      </w:r>
      <w:proofErr w:type="spellEnd"/>
      <w:r w:rsidRPr="00BC234A">
        <w:rPr>
          <w:rFonts w:ascii="Verdana" w:hAnsi="Verdana"/>
          <w:sz w:val="20"/>
          <w:szCs w:val="20"/>
        </w:rPr>
        <w:t xml:space="preserve"> w osi 10’, a w osi 10.</w:t>
      </w:r>
    </w:p>
    <w:p w:rsidR="00623C05" w:rsidRDefault="00623C05" w:rsidP="00623C05">
      <w:pPr>
        <w:rPr>
          <w:rFonts w:ascii="Verdana" w:hAnsi="Verdana"/>
          <w:sz w:val="20"/>
          <w:szCs w:val="20"/>
        </w:rPr>
      </w:pPr>
    </w:p>
    <w:p w:rsidR="004427A8" w:rsidRDefault="004427A8" w:rsidP="004427A8">
      <w:pPr>
        <w:rPr>
          <w:rFonts w:ascii="Verdana" w:hAnsi="Verdana" w:cs="Calibri"/>
          <w:b/>
          <w:color w:val="000000"/>
          <w:sz w:val="20"/>
          <w:szCs w:val="20"/>
        </w:rPr>
      </w:pPr>
      <w:r w:rsidRPr="004427A8">
        <w:rPr>
          <w:rFonts w:ascii="Verdana" w:hAnsi="Verdana"/>
          <w:b/>
          <w:sz w:val="20"/>
          <w:szCs w:val="20"/>
        </w:rPr>
        <w:t xml:space="preserve">Odp.: </w:t>
      </w:r>
      <w:r w:rsidRPr="004427A8">
        <w:rPr>
          <w:rFonts w:ascii="Verdana" w:hAnsi="Verdana" w:cs="Calibri"/>
          <w:b/>
          <w:color w:val="000000"/>
          <w:sz w:val="20"/>
          <w:szCs w:val="20"/>
        </w:rPr>
        <w:t xml:space="preserve">ARP: Należy przyjąć wymiary przebić w osi 10' wg projektu architektury - załącznik: A-01 Rzut </w:t>
      </w:r>
      <w:proofErr w:type="spellStart"/>
      <w:r w:rsidRPr="004427A8">
        <w:rPr>
          <w:rFonts w:ascii="Verdana" w:hAnsi="Verdana" w:cs="Calibri"/>
          <w:b/>
          <w:color w:val="000000"/>
          <w:sz w:val="20"/>
          <w:szCs w:val="20"/>
        </w:rPr>
        <w:t>kond</w:t>
      </w:r>
      <w:proofErr w:type="spellEnd"/>
      <w:r w:rsidRPr="004427A8">
        <w:rPr>
          <w:rFonts w:ascii="Verdana" w:hAnsi="Verdana" w:cs="Calibri"/>
          <w:b/>
          <w:color w:val="000000"/>
          <w:sz w:val="20"/>
          <w:szCs w:val="20"/>
        </w:rPr>
        <w:t>. -1, rev.4</w:t>
      </w:r>
    </w:p>
    <w:p w:rsidR="004427A8" w:rsidRPr="004427A8" w:rsidRDefault="004427A8" w:rsidP="004427A8">
      <w:pPr>
        <w:rPr>
          <w:rFonts w:ascii="Verdana" w:hAnsi="Verdana"/>
          <w:b/>
          <w:sz w:val="20"/>
          <w:szCs w:val="20"/>
        </w:rPr>
      </w:pPr>
    </w:p>
    <w:p w:rsidR="004427A8" w:rsidRPr="00BC234A" w:rsidRDefault="004427A8" w:rsidP="00623C05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lastRenderedPageBreak/>
        <w:drawing>
          <wp:inline distT="0" distB="0" distL="0" distR="0">
            <wp:extent cx="3257550" cy="3132542"/>
            <wp:effectExtent l="0" t="0" r="0" b="0"/>
            <wp:docPr id="135" name="Obraz 135" descr="Obraz zawierający tekst, diagram, Plan, Równolegl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diagram, Plan, Równolegl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7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144" cy="3135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3952875" cy="2940155"/>
            <wp:effectExtent l="0" t="0" r="0" b="0"/>
            <wp:docPr id="134" name="Obraz 134" descr="Obraz zawierający tekst, diagram, Plan, Równolegl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diagram, Plan, Równolegl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5239" cy="2941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7A8" w:rsidRDefault="004427A8" w:rsidP="004427A8">
      <w:pPr>
        <w:ind w:left="720"/>
        <w:rPr>
          <w:rFonts w:ascii="Verdana" w:hAnsi="Verdana"/>
          <w:sz w:val="20"/>
          <w:szCs w:val="20"/>
        </w:rPr>
      </w:pPr>
    </w:p>
    <w:p w:rsidR="004427A8" w:rsidRDefault="004427A8" w:rsidP="004427A8">
      <w:pPr>
        <w:ind w:left="720"/>
        <w:rPr>
          <w:rFonts w:ascii="Verdana" w:hAnsi="Verdana"/>
          <w:sz w:val="20"/>
          <w:szCs w:val="20"/>
        </w:rPr>
      </w:pPr>
    </w:p>
    <w:p w:rsidR="004427A8" w:rsidRDefault="004427A8" w:rsidP="004427A8">
      <w:pPr>
        <w:ind w:left="720"/>
        <w:rPr>
          <w:rFonts w:ascii="Verdana" w:hAnsi="Verdana"/>
          <w:sz w:val="20"/>
          <w:szCs w:val="20"/>
        </w:rPr>
      </w:pPr>
    </w:p>
    <w:p w:rsidR="00CD63EA" w:rsidRDefault="00CD63EA" w:rsidP="004427A8">
      <w:pPr>
        <w:ind w:left="720"/>
        <w:rPr>
          <w:rFonts w:ascii="Verdana" w:hAnsi="Verdana"/>
          <w:sz w:val="20"/>
          <w:szCs w:val="20"/>
        </w:rPr>
      </w:pPr>
    </w:p>
    <w:p w:rsidR="00CD63EA" w:rsidRDefault="00CD63EA" w:rsidP="004427A8">
      <w:pPr>
        <w:ind w:left="720"/>
        <w:rPr>
          <w:rFonts w:ascii="Verdana" w:hAnsi="Verdana"/>
          <w:sz w:val="20"/>
          <w:szCs w:val="20"/>
        </w:rPr>
      </w:pPr>
    </w:p>
    <w:p w:rsidR="004427A8" w:rsidRDefault="004427A8" w:rsidP="004427A8">
      <w:pPr>
        <w:ind w:left="720"/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Osie 14-15/D-E, poziom -0,15m - Ściana zaznaczona poniżej została oznaczona jako ściana murowana z pustaków ceramicznych (rys. </w:t>
      </w:r>
      <w:r w:rsidRPr="00BC234A">
        <w:rPr>
          <w:rFonts w:ascii="Verdana" w:hAnsi="Verdana"/>
          <w:b/>
          <w:bCs/>
          <w:i/>
          <w:iCs/>
          <w:sz w:val="20"/>
          <w:szCs w:val="20"/>
        </w:rPr>
        <w:t xml:space="preserve">A-02 Rzut </w:t>
      </w:r>
      <w:proofErr w:type="spellStart"/>
      <w:r w:rsidRPr="00BC234A">
        <w:rPr>
          <w:rFonts w:ascii="Verdana" w:hAnsi="Verdana"/>
          <w:b/>
          <w:bCs/>
          <w:i/>
          <w:iCs/>
          <w:sz w:val="20"/>
          <w:szCs w:val="20"/>
        </w:rPr>
        <w:t>kond</w:t>
      </w:r>
      <w:proofErr w:type="spellEnd"/>
      <w:r w:rsidRPr="00BC234A">
        <w:rPr>
          <w:rFonts w:ascii="Verdana" w:hAnsi="Verdana"/>
          <w:b/>
          <w:bCs/>
          <w:i/>
          <w:iCs/>
          <w:sz w:val="20"/>
          <w:szCs w:val="20"/>
        </w:rPr>
        <w:t>. 0</w:t>
      </w:r>
      <w:r w:rsidRPr="00BC234A">
        <w:rPr>
          <w:rFonts w:ascii="Verdana" w:hAnsi="Verdana"/>
          <w:sz w:val="20"/>
          <w:szCs w:val="20"/>
        </w:rPr>
        <w:t xml:space="preserve">). Grubość ściany wynosi 8cm co jest standardowym wymiarem przyjętym w projekcie dla ścian z bloczków gipsowych. Bardzo proszę o informację czy zostawić pustaki ceramiczne o grubości 8cm, czy zwiększyć grubość do standardowych wymiarów dla tego rodzaju ścian – 12cm, czy zmienić ścianę na bloczki gipsowe o gr. 8cm. Taka sama sytuacja powtarza się na innych kondygnacjach w „WC męskie”. </w:t>
      </w:r>
    </w:p>
    <w:p w:rsidR="004427A8" w:rsidRDefault="004427A8" w:rsidP="004427A8">
      <w:pPr>
        <w:ind w:left="720"/>
        <w:rPr>
          <w:rFonts w:ascii="Verdana" w:hAnsi="Verdana"/>
          <w:sz w:val="20"/>
          <w:szCs w:val="20"/>
        </w:rPr>
      </w:pPr>
    </w:p>
    <w:p w:rsidR="004427A8" w:rsidRPr="004427A8" w:rsidRDefault="004427A8" w:rsidP="004427A8">
      <w:pPr>
        <w:ind w:left="720"/>
        <w:rPr>
          <w:rFonts w:ascii="Verdana" w:hAnsi="Verdana"/>
          <w:b/>
          <w:sz w:val="20"/>
          <w:szCs w:val="20"/>
        </w:rPr>
      </w:pPr>
      <w:r w:rsidRPr="004427A8">
        <w:rPr>
          <w:rFonts w:ascii="Verdana" w:hAnsi="Verdana"/>
          <w:b/>
          <w:sz w:val="20"/>
          <w:szCs w:val="20"/>
        </w:rPr>
        <w:t>Odp.: Należy przyjąć ścianę z bloczków gipsowych gr. 8cm</w:t>
      </w:r>
    </w:p>
    <w:p w:rsidR="004427A8" w:rsidRDefault="004427A8" w:rsidP="004427A8">
      <w:pPr>
        <w:rPr>
          <w:rFonts w:ascii="Verdana" w:hAnsi="Verdana"/>
          <w:sz w:val="20"/>
          <w:szCs w:val="20"/>
        </w:rPr>
      </w:pPr>
    </w:p>
    <w:p w:rsidR="004427A8" w:rsidRDefault="004427A8" w:rsidP="004427A8">
      <w:pPr>
        <w:rPr>
          <w:rFonts w:ascii="Verdana" w:hAnsi="Verdana"/>
          <w:sz w:val="20"/>
          <w:szCs w:val="20"/>
        </w:rPr>
      </w:pPr>
    </w:p>
    <w:p w:rsidR="004427A8" w:rsidRDefault="004427A8" w:rsidP="004427A8">
      <w:pPr>
        <w:rPr>
          <w:rFonts w:ascii="Verdana" w:hAnsi="Verdana"/>
          <w:sz w:val="20"/>
          <w:szCs w:val="20"/>
        </w:rPr>
      </w:pPr>
    </w:p>
    <w:p w:rsidR="004427A8" w:rsidRDefault="004427A8" w:rsidP="004427A8">
      <w:pPr>
        <w:rPr>
          <w:rFonts w:ascii="Verdana" w:hAnsi="Verdana"/>
          <w:sz w:val="20"/>
          <w:szCs w:val="20"/>
        </w:rPr>
      </w:pPr>
    </w:p>
    <w:p w:rsidR="004427A8" w:rsidRDefault="004427A8" w:rsidP="004427A8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b/>
          <w:bCs/>
          <w:sz w:val="20"/>
          <w:szCs w:val="20"/>
        </w:rPr>
      </w:pPr>
      <w:r w:rsidRPr="00BC234A">
        <w:rPr>
          <w:rFonts w:ascii="Verdana" w:hAnsi="Verdana"/>
          <w:b/>
          <w:noProof/>
          <w:sz w:val="20"/>
          <w:szCs w:val="20"/>
        </w:rPr>
        <w:lastRenderedPageBreak/>
        <w:drawing>
          <wp:inline distT="0" distB="0" distL="0" distR="0">
            <wp:extent cx="3162085" cy="2476500"/>
            <wp:effectExtent l="0" t="0" r="635" b="0"/>
            <wp:docPr id="133" name="Obraz 133" descr="Obraz zawierający tekst, zrzut ekranu, obwód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zrzut ekranu, obwód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268" cy="2477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Pr="00BC234A" w:rsidRDefault="00623C05" w:rsidP="00623C05">
      <w:pPr>
        <w:rPr>
          <w:rFonts w:ascii="Verdana" w:hAnsi="Verdana"/>
          <w:b/>
          <w:bCs/>
          <w:sz w:val="20"/>
          <w:szCs w:val="20"/>
        </w:rPr>
      </w:pPr>
    </w:p>
    <w:p w:rsidR="004427A8" w:rsidRDefault="004427A8" w:rsidP="004427A8">
      <w:pPr>
        <w:ind w:left="720"/>
        <w:rPr>
          <w:rFonts w:ascii="Verdana" w:hAnsi="Verdana"/>
          <w:sz w:val="20"/>
          <w:szCs w:val="20"/>
        </w:rPr>
      </w:pPr>
    </w:p>
    <w:p w:rsidR="004427A8" w:rsidRDefault="004427A8" w:rsidP="004427A8">
      <w:pPr>
        <w:ind w:left="720"/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W osiach H/10 na rzucie architektonicznym </w:t>
      </w:r>
      <w:r w:rsidRPr="00BC234A">
        <w:rPr>
          <w:rFonts w:ascii="Verdana" w:hAnsi="Verdana"/>
          <w:b/>
          <w:bCs/>
          <w:i/>
          <w:iCs/>
          <w:sz w:val="20"/>
          <w:szCs w:val="20"/>
        </w:rPr>
        <w:t xml:space="preserve">A-04 Rzut </w:t>
      </w:r>
      <w:proofErr w:type="spellStart"/>
      <w:r w:rsidRPr="00BC234A">
        <w:rPr>
          <w:rFonts w:ascii="Verdana" w:hAnsi="Verdana"/>
          <w:b/>
          <w:bCs/>
          <w:i/>
          <w:iCs/>
          <w:sz w:val="20"/>
          <w:szCs w:val="20"/>
        </w:rPr>
        <w:t>kond</w:t>
      </w:r>
      <w:proofErr w:type="spellEnd"/>
      <w:r w:rsidRPr="00BC234A">
        <w:rPr>
          <w:rFonts w:ascii="Verdana" w:hAnsi="Verdana"/>
          <w:b/>
          <w:bCs/>
          <w:i/>
          <w:iCs/>
          <w:sz w:val="20"/>
          <w:szCs w:val="20"/>
        </w:rPr>
        <w:t xml:space="preserve">. +2 </w:t>
      </w:r>
      <w:r w:rsidRPr="00BC234A">
        <w:rPr>
          <w:rFonts w:ascii="Verdana" w:hAnsi="Verdana"/>
          <w:sz w:val="20"/>
          <w:szCs w:val="20"/>
        </w:rPr>
        <w:t xml:space="preserve">znajduje się słup żelbetowy, którego nie ma na rzucie konstrukcyjnym </w:t>
      </w:r>
      <w:r w:rsidRPr="00BC234A">
        <w:rPr>
          <w:rFonts w:ascii="Verdana" w:hAnsi="Verdana"/>
          <w:b/>
          <w:bCs/>
          <w:i/>
          <w:iCs/>
          <w:sz w:val="20"/>
          <w:szCs w:val="20"/>
        </w:rPr>
        <w:t>PW_K_13_Deskowanie płyty poz. +2</w:t>
      </w:r>
      <w:r w:rsidRPr="00BC234A">
        <w:rPr>
          <w:rFonts w:ascii="Verdana" w:hAnsi="Verdana"/>
          <w:sz w:val="20"/>
          <w:szCs w:val="20"/>
        </w:rPr>
        <w:t xml:space="preserve">. Proszę o odpowiedź, która z dokumentacji jest poprawna w tym zakresie. </w:t>
      </w:r>
    </w:p>
    <w:p w:rsidR="004427A8" w:rsidRDefault="004427A8" w:rsidP="004427A8">
      <w:pPr>
        <w:tabs>
          <w:tab w:val="left" w:pos="1530"/>
        </w:tabs>
        <w:ind w:left="360"/>
        <w:rPr>
          <w:rFonts w:ascii="Verdana" w:hAnsi="Verdana"/>
          <w:b/>
          <w:sz w:val="20"/>
          <w:szCs w:val="20"/>
        </w:rPr>
      </w:pPr>
    </w:p>
    <w:p w:rsidR="004427A8" w:rsidRDefault="004427A8" w:rsidP="004427A8">
      <w:pPr>
        <w:tabs>
          <w:tab w:val="left" w:pos="1530"/>
        </w:tabs>
        <w:ind w:left="360"/>
        <w:rPr>
          <w:rFonts w:ascii="Verdana" w:hAnsi="Verdana"/>
          <w:b/>
          <w:sz w:val="20"/>
          <w:szCs w:val="20"/>
        </w:rPr>
      </w:pPr>
      <w:r w:rsidRPr="004427A8">
        <w:rPr>
          <w:rFonts w:ascii="Verdana" w:hAnsi="Verdana"/>
          <w:b/>
          <w:sz w:val="20"/>
          <w:szCs w:val="20"/>
        </w:rPr>
        <w:t xml:space="preserve">Odp.: Poprawna jest </w:t>
      </w:r>
      <w:r>
        <w:rPr>
          <w:rFonts w:ascii="Verdana" w:hAnsi="Verdana"/>
          <w:b/>
          <w:sz w:val="20"/>
          <w:szCs w:val="20"/>
        </w:rPr>
        <w:t xml:space="preserve">wersja dokumentacji </w:t>
      </w:r>
      <w:r w:rsidRPr="004427A8">
        <w:rPr>
          <w:rFonts w:ascii="Verdana" w:hAnsi="Verdana"/>
          <w:b/>
          <w:sz w:val="20"/>
          <w:szCs w:val="20"/>
        </w:rPr>
        <w:t xml:space="preserve"> bez dodatkowego słupa w osi H/10</w:t>
      </w:r>
      <w:r w:rsidRPr="004427A8">
        <w:rPr>
          <w:rFonts w:ascii="Verdana" w:hAnsi="Verdana"/>
          <w:b/>
          <w:sz w:val="20"/>
          <w:szCs w:val="20"/>
        </w:rPr>
        <w:tab/>
      </w:r>
    </w:p>
    <w:p w:rsidR="004427A8" w:rsidRPr="004427A8" w:rsidRDefault="004427A8" w:rsidP="004427A8">
      <w:pPr>
        <w:tabs>
          <w:tab w:val="left" w:pos="1530"/>
        </w:tabs>
        <w:ind w:left="360"/>
        <w:rPr>
          <w:rFonts w:ascii="Verdana" w:hAnsi="Verdana"/>
          <w:b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2024518" cy="2019300"/>
            <wp:effectExtent l="0" t="0" r="0" b="0"/>
            <wp:docPr id="132" name="Obraz 132" descr="Obraz zawierający zrzut ekranu, tekst, diagram, obwód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zrzut ekranu, tekst, diagram, obwód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290" cy="202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Default="00623C05" w:rsidP="00623C05">
      <w:pPr>
        <w:rPr>
          <w:rFonts w:ascii="Verdana" w:hAnsi="Verdana"/>
          <w:b/>
          <w:bCs/>
          <w:sz w:val="20"/>
          <w:szCs w:val="20"/>
        </w:rPr>
      </w:pPr>
    </w:p>
    <w:p w:rsidR="00CD63EA" w:rsidRPr="00BC234A" w:rsidRDefault="00CD63EA" w:rsidP="00623C05">
      <w:pPr>
        <w:rPr>
          <w:rFonts w:ascii="Verdana" w:hAnsi="Verdana"/>
          <w:b/>
          <w:bCs/>
          <w:sz w:val="20"/>
          <w:szCs w:val="20"/>
        </w:rPr>
      </w:pPr>
    </w:p>
    <w:p w:rsidR="004427A8" w:rsidRDefault="004427A8" w:rsidP="00623C05">
      <w:pPr>
        <w:rPr>
          <w:rFonts w:ascii="Verdana" w:hAnsi="Verdana"/>
          <w:b/>
          <w:noProof/>
          <w:sz w:val="20"/>
          <w:szCs w:val="20"/>
        </w:rPr>
      </w:pPr>
    </w:p>
    <w:p w:rsidR="00623C05" w:rsidRDefault="00623C05" w:rsidP="00623C05">
      <w:pPr>
        <w:rPr>
          <w:rFonts w:ascii="Verdana" w:hAnsi="Verdana"/>
          <w:b/>
          <w:bCs/>
          <w:sz w:val="20"/>
          <w:szCs w:val="20"/>
        </w:rPr>
      </w:pPr>
      <w:r w:rsidRPr="00BC234A">
        <w:rPr>
          <w:rFonts w:ascii="Verdana" w:hAnsi="Verdana"/>
          <w:b/>
          <w:noProof/>
          <w:sz w:val="20"/>
          <w:szCs w:val="20"/>
        </w:rPr>
        <w:drawing>
          <wp:inline distT="0" distB="0" distL="0" distR="0">
            <wp:extent cx="2482215" cy="2208017"/>
            <wp:effectExtent l="0" t="0" r="0" b="1905"/>
            <wp:docPr id="131" name="Obraz 131" descr="Obraz zawierający tekst, diagram, zrzut ekranu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diagram, zrzut ekranu, lini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044" cy="2214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7A8" w:rsidRDefault="004427A8" w:rsidP="00623C05">
      <w:pPr>
        <w:rPr>
          <w:rFonts w:ascii="Verdana" w:hAnsi="Verdana"/>
          <w:b/>
          <w:bCs/>
          <w:sz w:val="20"/>
          <w:szCs w:val="20"/>
        </w:rPr>
      </w:pPr>
    </w:p>
    <w:p w:rsidR="004427A8" w:rsidRPr="00BC234A" w:rsidRDefault="004427A8" w:rsidP="00623C05">
      <w:pPr>
        <w:rPr>
          <w:rFonts w:ascii="Verdana" w:hAnsi="Verdana"/>
          <w:b/>
          <w:bCs/>
          <w:sz w:val="20"/>
          <w:szCs w:val="20"/>
        </w:rPr>
      </w:pPr>
    </w:p>
    <w:p w:rsidR="00CD63EA" w:rsidRPr="00CD63EA" w:rsidRDefault="00CD63EA" w:rsidP="00CD63EA">
      <w:pPr>
        <w:ind w:left="720"/>
        <w:rPr>
          <w:rFonts w:ascii="Verdana" w:hAnsi="Verdana"/>
          <w:b/>
          <w:sz w:val="20"/>
          <w:szCs w:val="20"/>
        </w:rPr>
      </w:pPr>
    </w:p>
    <w:p w:rsidR="00623C05" w:rsidRPr="00101C56" w:rsidRDefault="00623C05" w:rsidP="006110C3">
      <w:pPr>
        <w:numPr>
          <w:ilvl w:val="0"/>
          <w:numId w:val="25"/>
        </w:numPr>
        <w:rPr>
          <w:rFonts w:ascii="Verdana" w:hAnsi="Verdana"/>
          <w:b/>
          <w:sz w:val="20"/>
          <w:szCs w:val="20"/>
        </w:rPr>
      </w:pPr>
      <w:r w:rsidRPr="00101C56">
        <w:rPr>
          <w:rFonts w:ascii="Verdana" w:hAnsi="Verdana"/>
          <w:sz w:val="20"/>
          <w:szCs w:val="20"/>
        </w:rPr>
        <w:lastRenderedPageBreak/>
        <w:t>W przekazanej nam dokumentacji otwory instalacyjne znajdują się jedynie na kondygnacji +4. Jeśli w obiekcie zaprojektowane zostały otwory instalacyjne na pozostałych kondygnacjach to bardzo proszę o zaktualizowanie ich w dokumentacji.</w:t>
      </w:r>
      <w:r w:rsidRPr="00101C56">
        <w:rPr>
          <w:rFonts w:ascii="Verdana" w:hAnsi="Verdana"/>
          <w:b/>
          <w:sz w:val="20"/>
          <w:szCs w:val="20"/>
        </w:rPr>
        <w:t xml:space="preserve"> </w:t>
      </w:r>
    </w:p>
    <w:p w:rsidR="008A24BF" w:rsidRPr="00BD11E5" w:rsidRDefault="00D0260E" w:rsidP="006110C3">
      <w:pPr>
        <w:ind w:left="709"/>
        <w:rPr>
          <w:rFonts w:ascii="Verdana" w:hAnsi="Verdana"/>
          <w:b/>
          <w:sz w:val="20"/>
          <w:szCs w:val="20"/>
        </w:rPr>
      </w:pPr>
      <w:r w:rsidRPr="00101C56">
        <w:rPr>
          <w:rFonts w:ascii="Verdana" w:hAnsi="Verdana"/>
          <w:b/>
          <w:sz w:val="20"/>
          <w:szCs w:val="20"/>
        </w:rPr>
        <w:t xml:space="preserve">Odp.: </w:t>
      </w:r>
      <w:r w:rsidR="00101C56">
        <w:rPr>
          <w:rFonts w:ascii="Verdana" w:hAnsi="Verdana"/>
          <w:b/>
          <w:sz w:val="20"/>
          <w:szCs w:val="20"/>
        </w:rPr>
        <w:t xml:space="preserve">Otwory </w:t>
      </w:r>
      <w:r w:rsidR="008A24BF" w:rsidRPr="00101C56">
        <w:rPr>
          <w:rFonts w:ascii="Verdana" w:hAnsi="Verdana"/>
          <w:b/>
          <w:sz w:val="20"/>
          <w:szCs w:val="20"/>
        </w:rPr>
        <w:t>instalacyjne</w:t>
      </w:r>
      <w:r w:rsidR="00101C56" w:rsidRPr="00101C56">
        <w:rPr>
          <w:rFonts w:ascii="Verdana" w:hAnsi="Verdana"/>
          <w:b/>
          <w:sz w:val="20"/>
          <w:szCs w:val="20"/>
        </w:rPr>
        <w:t xml:space="preserve"> </w:t>
      </w:r>
      <w:r w:rsidR="00101C56">
        <w:rPr>
          <w:rFonts w:ascii="Verdana" w:hAnsi="Verdana"/>
          <w:b/>
          <w:sz w:val="20"/>
          <w:szCs w:val="20"/>
        </w:rPr>
        <w:t xml:space="preserve">są ujęte </w:t>
      </w:r>
      <w:r w:rsidR="00101C56" w:rsidRPr="00101C56">
        <w:rPr>
          <w:rFonts w:ascii="Verdana" w:hAnsi="Verdana"/>
          <w:b/>
          <w:sz w:val="20"/>
          <w:szCs w:val="20"/>
        </w:rPr>
        <w:t>na wszystkich kondygnacjach. Do</w:t>
      </w:r>
      <w:r w:rsidR="008A24BF" w:rsidRPr="00101C56">
        <w:rPr>
          <w:rFonts w:ascii="Verdana" w:hAnsi="Verdana"/>
          <w:b/>
          <w:sz w:val="20"/>
          <w:szCs w:val="20"/>
        </w:rPr>
        <w:t>kumentacj</w:t>
      </w:r>
      <w:r w:rsidR="00101C56">
        <w:rPr>
          <w:rFonts w:ascii="Verdana" w:hAnsi="Verdana"/>
          <w:b/>
          <w:sz w:val="20"/>
          <w:szCs w:val="20"/>
        </w:rPr>
        <w:t>ę</w:t>
      </w:r>
      <w:r w:rsidR="00101C56" w:rsidRPr="00101C56">
        <w:rPr>
          <w:rFonts w:ascii="Verdana" w:hAnsi="Verdana"/>
          <w:b/>
          <w:sz w:val="20"/>
          <w:szCs w:val="20"/>
        </w:rPr>
        <w:t xml:space="preserve"> (</w:t>
      </w:r>
      <w:r w:rsidR="008A24BF" w:rsidRPr="00101C56">
        <w:rPr>
          <w:rFonts w:ascii="Verdana" w:hAnsi="Verdana"/>
          <w:b/>
          <w:sz w:val="20"/>
          <w:szCs w:val="20"/>
        </w:rPr>
        <w:t>architektur</w:t>
      </w:r>
      <w:r w:rsidR="00101C56" w:rsidRPr="00101C56">
        <w:rPr>
          <w:rFonts w:ascii="Verdana" w:hAnsi="Verdana"/>
          <w:b/>
          <w:sz w:val="20"/>
          <w:szCs w:val="20"/>
        </w:rPr>
        <w:t>ę</w:t>
      </w:r>
      <w:r w:rsidR="008A24BF" w:rsidRPr="00101C56">
        <w:rPr>
          <w:rFonts w:ascii="Verdana" w:hAnsi="Verdana"/>
          <w:b/>
          <w:sz w:val="20"/>
          <w:szCs w:val="20"/>
        </w:rPr>
        <w:t xml:space="preserve"> oraz konstrukcj</w:t>
      </w:r>
      <w:r w:rsidR="00101C56" w:rsidRPr="00101C56">
        <w:rPr>
          <w:rFonts w:ascii="Verdana" w:hAnsi="Verdana"/>
          <w:b/>
          <w:sz w:val="20"/>
          <w:szCs w:val="20"/>
        </w:rPr>
        <w:t>ę)</w:t>
      </w:r>
      <w:r w:rsidR="00101C56">
        <w:rPr>
          <w:rFonts w:ascii="Verdana" w:hAnsi="Verdana"/>
          <w:b/>
          <w:sz w:val="20"/>
          <w:szCs w:val="20"/>
        </w:rPr>
        <w:t xml:space="preserve"> </w:t>
      </w:r>
      <w:r w:rsidR="00101C56" w:rsidRPr="00101C56">
        <w:rPr>
          <w:rFonts w:ascii="Verdana" w:hAnsi="Verdana"/>
          <w:b/>
          <w:sz w:val="20"/>
          <w:szCs w:val="20"/>
        </w:rPr>
        <w:t>należy rozpatrywać łącznie</w:t>
      </w:r>
      <w:r w:rsidR="00BD11E5" w:rsidRPr="00101C56">
        <w:rPr>
          <w:rFonts w:ascii="Verdana" w:hAnsi="Verdana"/>
          <w:b/>
          <w:sz w:val="20"/>
          <w:szCs w:val="20"/>
        </w:rPr>
        <w:t>.</w:t>
      </w:r>
    </w:p>
    <w:p w:rsidR="008A24BF" w:rsidRPr="00BD11E5" w:rsidRDefault="008A24BF" w:rsidP="004427A8">
      <w:pPr>
        <w:rPr>
          <w:rFonts w:ascii="Verdana" w:hAnsi="Verdana"/>
          <w:b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Osie 9-10/G-F, kondygnacje nadziemne - Bardzo proszę o podanie wymiarów oraz rzędnej wysokościowej spodu otworu w świetle muru dla drzwi rewizyjnych. </w:t>
      </w:r>
    </w:p>
    <w:p w:rsidR="008A24BF" w:rsidRPr="00DF6971" w:rsidRDefault="008A24BF" w:rsidP="006110C3">
      <w:pPr>
        <w:ind w:left="709"/>
        <w:rPr>
          <w:rFonts w:ascii="Verdana" w:hAnsi="Verdana"/>
          <w:b/>
          <w:color w:val="FF0000"/>
          <w:sz w:val="20"/>
          <w:szCs w:val="20"/>
        </w:rPr>
      </w:pPr>
      <w:r w:rsidRPr="008A24BF">
        <w:rPr>
          <w:rFonts w:ascii="Verdana" w:hAnsi="Verdana"/>
          <w:b/>
          <w:sz w:val="20"/>
          <w:szCs w:val="20"/>
        </w:rPr>
        <w:t xml:space="preserve">Odp.: Rewizję należy wykonać o wym. 80x80cm. Rzędna wysokości spodu otworu w świetle muru 25 cm nad poz. </w:t>
      </w:r>
      <w:r w:rsidR="00E24FC5">
        <w:rPr>
          <w:rFonts w:ascii="Verdana" w:hAnsi="Verdana"/>
          <w:b/>
          <w:sz w:val="20"/>
          <w:szCs w:val="20"/>
        </w:rPr>
        <w:t>p</w:t>
      </w:r>
      <w:r w:rsidRPr="008A24BF">
        <w:rPr>
          <w:rFonts w:ascii="Verdana" w:hAnsi="Verdana"/>
          <w:b/>
          <w:sz w:val="20"/>
          <w:szCs w:val="20"/>
        </w:rPr>
        <w:t>osadzki</w:t>
      </w:r>
      <w:r w:rsidR="00E24FC5">
        <w:rPr>
          <w:rFonts w:ascii="Verdana" w:hAnsi="Verdana"/>
          <w:b/>
          <w:sz w:val="20"/>
          <w:szCs w:val="20"/>
        </w:rPr>
        <w:t>.</w:t>
      </w:r>
      <w:r w:rsidR="00DF6971">
        <w:rPr>
          <w:rFonts w:ascii="Verdana" w:hAnsi="Verdana"/>
          <w:b/>
          <w:sz w:val="20"/>
          <w:szCs w:val="20"/>
        </w:rPr>
        <w:t xml:space="preserve"> </w:t>
      </w:r>
    </w:p>
    <w:p w:rsidR="008A24BF" w:rsidRPr="00BC234A" w:rsidRDefault="008A24BF" w:rsidP="00DF6971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3105150" cy="2619375"/>
            <wp:effectExtent l="0" t="0" r="0" b="9525"/>
            <wp:docPr id="130" name="Obraz 130" descr="Obraz zawierający tekst, zrzut ekranu, wyświetlacz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zrzut ekranu, wyświetlacz, diagram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numPr>
          <w:ilvl w:val="0"/>
          <w:numId w:val="25"/>
        </w:numPr>
        <w:rPr>
          <w:rFonts w:ascii="Verdana" w:hAnsi="Verdana"/>
          <w:b/>
          <w:bCs/>
          <w:i/>
          <w:iCs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Osie J/6-9, poziom +3,65m - Według rysunku konstrukcji </w:t>
      </w:r>
      <w:r w:rsidRPr="00BC234A">
        <w:rPr>
          <w:rFonts w:ascii="Verdana" w:hAnsi="Verdana"/>
          <w:b/>
          <w:bCs/>
          <w:i/>
          <w:iCs/>
          <w:sz w:val="20"/>
          <w:szCs w:val="20"/>
        </w:rPr>
        <w:t>PW_K_09_Deskowanie płyty poz. +1</w:t>
      </w:r>
      <w:r w:rsidRPr="00BC234A">
        <w:rPr>
          <w:rFonts w:ascii="Verdana" w:hAnsi="Verdana"/>
          <w:sz w:val="20"/>
          <w:szCs w:val="20"/>
        </w:rPr>
        <w:t xml:space="preserve"> poniższy otwór ma szerokość 600cm. Natomiast na rysunku architektury </w:t>
      </w:r>
      <w:r w:rsidRPr="00BC234A">
        <w:rPr>
          <w:rFonts w:ascii="Verdana" w:hAnsi="Verdana"/>
          <w:b/>
          <w:bCs/>
          <w:i/>
          <w:iCs/>
          <w:sz w:val="20"/>
          <w:szCs w:val="20"/>
        </w:rPr>
        <w:t xml:space="preserve">A-03 Rzut </w:t>
      </w:r>
      <w:proofErr w:type="spellStart"/>
      <w:r w:rsidRPr="00BC234A">
        <w:rPr>
          <w:rFonts w:ascii="Verdana" w:hAnsi="Verdana"/>
          <w:b/>
          <w:bCs/>
          <w:i/>
          <w:iCs/>
          <w:sz w:val="20"/>
          <w:szCs w:val="20"/>
        </w:rPr>
        <w:t>kond</w:t>
      </w:r>
      <w:proofErr w:type="spellEnd"/>
      <w:r w:rsidRPr="00BC234A">
        <w:rPr>
          <w:rFonts w:ascii="Verdana" w:hAnsi="Verdana"/>
          <w:b/>
          <w:bCs/>
          <w:i/>
          <w:iCs/>
          <w:sz w:val="20"/>
          <w:szCs w:val="20"/>
        </w:rPr>
        <w:t xml:space="preserve">. +1 </w:t>
      </w:r>
      <w:r w:rsidRPr="00BC234A">
        <w:rPr>
          <w:rFonts w:ascii="Verdana" w:hAnsi="Verdana"/>
          <w:sz w:val="20"/>
          <w:szCs w:val="20"/>
        </w:rPr>
        <w:t xml:space="preserve">otwór został rozdzielony ścianką żelbetową. Na kondygnacjach +2 i +3 w tym miejscu znajduje się ściana murowana. Podobna sytuacja występuje w osiach 10/G-I, poziom +3,65m. Bardzo proszę o informację z jakiego materiału zostały zaprojektowane oznaczone poniżej ściany.  </w:t>
      </w:r>
    </w:p>
    <w:p w:rsidR="00623C05" w:rsidRPr="00BC234A" w:rsidRDefault="00623C05" w:rsidP="00623C05">
      <w:pPr>
        <w:rPr>
          <w:rFonts w:ascii="Verdana" w:hAnsi="Verdana"/>
          <w:b/>
          <w:bCs/>
          <w:i/>
          <w:iCs/>
          <w:sz w:val="20"/>
          <w:szCs w:val="20"/>
        </w:rPr>
      </w:pPr>
    </w:p>
    <w:p w:rsidR="008A24BF" w:rsidRPr="008A24BF" w:rsidRDefault="008A24BF" w:rsidP="006110C3">
      <w:pPr>
        <w:ind w:left="709"/>
        <w:rPr>
          <w:rFonts w:ascii="Verdana" w:hAnsi="Verdana"/>
          <w:b/>
          <w:sz w:val="20"/>
          <w:szCs w:val="20"/>
        </w:rPr>
      </w:pPr>
      <w:r w:rsidRPr="008A24BF">
        <w:rPr>
          <w:rFonts w:ascii="Verdana" w:hAnsi="Verdana"/>
          <w:b/>
          <w:sz w:val="20"/>
          <w:szCs w:val="20"/>
        </w:rPr>
        <w:t>Odp.: Należy wykonać zgodnie z projektem konstrukcji. Wypełnienie ścian żelbetowych pustakiem ceramicznym</w:t>
      </w:r>
      <w:r w:rsidR="00754811">
        <w:rPr>
          <w:rFonts w:ascii="Verdana" w:hAnsi="Verdana"/>
          <w:b/>
          <w:sz w:val="20"/>
          <w:szCs w:val="20"/>
        </w:rPr>
        <w:t>.</w:t>
      </w:r>
    </w:p>
    <w:p w:rsidR="008A24BF" w:rsidRDefault="008A24BF" w:rsidP="00623C05">
      <w:pPr>
        <w:rPr>
          <w:rFonts w:ascii="Verdana" w:hAnsi="Verdana"/>
          <w:sz w:val="20"/>
          <w:szCs w:val="20"/>
        </w:rPr>
      </w:pPr>
    </w:p>
    <w:p w:rsidR="008A24BF" w:rsidRPr="008A24BF" w:rsidRDefault="008A24BF" w:rsidP="00623C05">
      <w:pPr>
        <w:rPr>
          <w:rFonts w:ascii="Verdana" w:hAnsi="Verdana"/>
          <w:sz w:val="20"/>
          <w:szCs w:val="20"/>
        </w:rPr>
      </w:pPr>
    </w:p>
    <w:p w:rsidR="00623C05" w:rsidRPr="008A24BF" w:rsidRDefault="00623C05" w:rsidP="00623C05">
      <w:pPr>
        <w:rPr>
          <w:rFonts w:ascii="Verdana" w:hAnsi="Verdana"/>
          <w:bCs/>
          <w:i/>
          <w:iCs/>
          <w:sz w:val="20"/>
          <w:szCs w:val="20"/>
        </w:rPr>
      </w:pPr>
      <w:r w:rsidRPr="008A24BF">
        <w:rPr>
          <w:rFonts w:ascii="Verdana" w:hAnsi="Verdana"/>
          <w:sz w:val="20"/>
          <w:szCs w:val="20"/>
        </w:rPr>
        <w:t xml:space="preserve">Rys. </w:t>
      </w:r>
      <w:r w:rsidRPr="008A24BF">
        <w:rPr>
          <w:rFonts w:ascii="Verdana" w:hAnsi="Verdana"/>
          <w:bCs/>
          <w:i/>
          <w:iCs/>
          <w:sz w:val="20"/>
          <w:szCs w:val="20"/>
        </w:rPr>
        <w:t>PW_K_09_Deskowanie płyty poz. +1</w:t>
      </w:r>
    </w:p>
    <w:p w:rsidR="008A24BF" w:rsidRPr="00BC234A" w:rsidRDefault="008A24BF" w:rsidP="00623C05">
      <w:pPr>
        <w:rPr>
          <w:rFonts w:ascii="Verdana" w:hAnsi="Verdana"/>
          <w:b/>
          <w:bCs/>
          <w:i/>
          <w:iCs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5753100" cy="1752600"/>
            <wp:effectExtent l="0" t="0" r="0" b="0"/>
            <wp:docPr id="129" name="Obraz 129" descr="Obraz zawierający zrzut ekranu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zrzut ekranu, diagram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Pr="00BC234A" w:rsidRDefault="00623C05" w:rsidP="00623C05">
      <w:pPr>
        <w:rPr>
          <w:rFonts w:ascii="Verdana" w:hAnsi="Verdana"/>
          <w:b/>
          <w:bCs/>
          <w:i/>
          <w:iCs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Rys. </w:t>
      </w:r>
      <w:r w:rsidRPr="00BC234A">
        <w:rPr>
          <w:rFonts w:ascii="Verdana" w:hAnsi="Verdana"/>
          <w:b/>
          <w:bCs/>
          <w:i/>
          <w:iCs/>
          <w:sz w:val="20"/>
          <w:szCs w:val="20"/>
        </w:rPr>
        <w:t xml:space="preserve">A-03 Rzut </w:t>
      </w:r>
      <w:proofErr w:type="spellStart"/>
      <w:r w:rsidRPr="00BC234A">
        <w:rPr>
          <w:rFonts w:ascii="Verdana" w:hAnsi="Verdana"/>
          <w:b/>
          <w:bCs/>
          <w:i/>
          <w:iCs/>
          <w:sz w:val="20"/>
          <w:szCs w:val="20"/>
        </w:rPr>
        <w:t>kond</w:t>
      </w:r>
      <w:proofErr w:type="spellEnd"/>
      <w:r w:rsidRPr="00BC234A">
        <w:rPr>
          <w:rFonts w:ascii="Verdana" w:hAnsi="Verdana"/>
          <w:b/>
          <w:bCs/>
          <w:i/>
          <w:iCs/>
          <w:sz w:val="20"/>
          <w:szCs w:val="20"/>
        </w:rPr>
        <w:t>. +1</w:t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lastRenderedPageBreak/>
        <w:drawing>
          <wp:inline distT="0" distB="0" distL="0" distR="0">
            <wp:extent cx="5753100" cy="1371600"/>
            <wp:effectExtent l="0" t="0" r="0" b="0"/>
            <wp:docPr id="128" name="Obraz 128" descr="Obraz zawierający zrzut ekranu, linia, diagram, Wykres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zrzut ekranu, linia, diagram, Wykres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1543454" cy="2838450"/>
            <wp:effectExtent l="0" t="0" r="0" b="0"/>
            <wp:docPr id="127" name="Obraz 127" descr="Obraz zawierający zrzut ekranu, tekst, diagram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zrzut ekranu, tekst, diagram, lini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56" cy="2841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Osie D-E/2-3 i D-E/5-6, poziom -0,15m - Na poniższym fragmencie rys. </w:t>
      </w:r>
      <w:r w:rsidRPr="00BC234A">
        <w:rPr>
          <w:rFonts w:ascii="Verdana" w:hAnsi="Verdana"/>
          <w:b/>
          <w:bCs/>
          <w:i/>
          <w:iCs/>
          <w:sz w:val="20"/>
          <w:szCs w:val="20"/>
        </w:rPr>
        <w:t xml:space="preserve">A-02 Rzut </w:t>
      </w:r>
      <w:proofErr w:type="spellStart"/>
      <w:r w:rsidRPr="00BC234A">
        <w:rPr>
          <w:rFonts w:ascii="Verdana" w:hAnsi="Verdana"/>
          <w:b/>
          <w:bCs/>
          <w:i/>
          <w:iCs/>
          <w:sz w:val="20"/>
          <w:szCs w:val="20"/>
        </w:rPr>
        <w:t>kond</w:t>
      </w:r>
      <w:proofErr w:type="spellEnd"/>
      <w:r w:rsidRPr="00BC234A">
        <w:rPr>
          <w:rFonts w:ascii="Verdana" w:hAnsi="Verdana"/>
          <w:b/>
          <w:bCs/>
          <w:i/>
          <w:iCs/>
          <w:sz w:val="20"/>
          <w:szCs w:val="20"/>
        </w:rPr>
        <w:t xml:space="preserve">. 0  </w:t>
      </w:r>
      <w:r w:rsidRPr="00BC234A">
        <w:rPr>
          <w:rFonts w:ascii="Verdana" w:hAnsi="Verdana"/>
          <w:sz w:val="20"/>
          <w:szCs w:val="20"/>
        </w:rPr>
        <w:t xml:space="preserve">zaznaczono element, którego kształt wskazuje na otwór w ścianie.  Proszę o informację, czy jest to otwór, a jeśli tak to o podanie jego wymiarów oraz rzędnej spodu. </w:t>
      </w:r>
    </w:p>
    <w:p w:rsidR="008A24BF" w:rsidRDefault="008A24BF" w:rsidP="008A24BF">
      <w:pPr>
        <w:rPr>
          <w:rFonts w:ascii="Verdana" w:hAnsi="Verdana"/>
          <w:sz w:val="20"/>
          <w:szCs w:val="20"/>
        </w:rPr>
      </w:pPr>
    </w:p>
    <w:p w:rsidR="008A24BF" w:rsidRPr="007523AF" w:rsidRDefault="008A24BF" w:rsidP="006110C3">
      <w:pPr>
        <w:ind w:left="709"/>
        <w:rPr>
          <w:rFonts w:ascii="Verdana" w:hAnsi="Verdana"/>
          <w:b/>
          <w:sz w:val="20"/>
          <w:szCs w:val="20"/>
        </w:rPr>
      </w:pPr>
      <w:r w:rsidRPr="008A24BF">
        <w:rPr>
          <w:rFonts w:ascii="Verdana" w:hAnsi="Verdana"/>
          <w:b/>
          <w:sz w:val="20"/>
          <w:szCs w:val="20"/>
        </w:rPr>
        <w:t>Odp.: Należy wykonać otwór podawczy w ścianie murowanej 60x60 h=0,9m</w:t>
      </w:r>
      <w:r w:rsidR="0045293A">
        <w:rPr>
          <w:rFonts w:ascii="Verdana" w:hAnsi="Verdana"/>
          <w:b/>
          <w:sz w:val="20"/>
          <w:szCs w:val="20"/>
        </w:rPr>
        <w:t xml:space="preserve"> </w:t>
      </w:r>
      <w:r w:rsidR="0045293A" w:rsidRPr="007523AF">
        <w:rPr>
          <w:rFonts w:ascii="Verdana" w:hAnsi="Verdana"/>
          <w:b/>
          <w:sz w:val="20"/>
          <w:szCs w:val="20"/>
        </w:rPr>
        <w:t>od poziomu wykończonej posadzki.</w:t>
      </w:r>
    </w:p>
    <w:p w:rsidR="008A24BF" w:rsidRDefault="008A24BF" w:rsidP="006110C3">
      <w:pPr>
        <w:ind w:left="709"/>
        <w:rPr>
          <w:rFonts w:ascii="Verdana" w:hAnsi="Verdana"/>
          <w:sz w:val="20"/>
          <w:szCs w:val="20"/>
        </w:rPr>
      </w:pPr>
    </w:p>
    <w:p w:rsidR="008A24BF" w:rsidRPr="00BC234A" w:rsidRDefault="008A24BF" w:rsidP="008A24BF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2200275" cy="2333625"/>
            <wp:effectExtent l="0" t="0" r="9525" b="9525"/>
            <wp:docPr id="126" name="Obraz 126" descr="Obraz zawierający zrzut ekranu, linia, diagram, desig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zrzut ekranu, linia, diagram, desig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E23" w:rsidRPr="00BC234A" w:rsidRDefault="00833E23" w:rsidP="00623C05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Proszę o informację z jakiego materiału i jakiej szerokości jest fragment zaznaczony poniżej.  Pytanie dotyczy SA09, SA10, SA08.</w:t>
      </w:r>
    </w:p>
    <w:p w:rsidR="008A24BF" w:rsidRPr="008A24BF" w:rsidRDefault="008A24BF" w:rsidP="008A24BF">
      <w:pPr>
        <w:ind w:left="720"/>
        <w:rPr>
          <w:rFonts w:ascii="Verdana" w:hAnsi="Verdana"/>
          <w:b/>
          <w:sz w:val="20"/>
          <w:szCs w:val="20"/>
        </w:rPr>
      </w:pPr>
    </w:p>
    <w:p w:rsidR="008A24BF" w:rsidRPr="008A24BF" w:rsidRDefault="008A24BF" w:rsidP="006110C3">
      <w:pPr>
        <w:ind w:left="709"/>
        <w:rPr>
          <w:rFonts w:ascii="Verdana" w:hAnsi="Verdana" w:cs="Calibri"/>
          <w:b/>
          <w:color w:val="000000"/>
          <w:sz w:val="20"/>
          <w:szCs w:val="20"/>
        </w:rPr>
      </w:pPr>
      <w:r w:rsidRPr="008A24BF">
        <w:rPr>
          <w:rFonts w:ascii="Verdana" w:hAnsi="Verdana"/>
          <w:b/>
          <w:sz w:val="20"/>
          <w:szCs w:val="20"/>
        </w:rPr>
        <w:t xml:space="preserve">Odp.: </w:t>
      </w:r>
      <w:r w:rsidRPr="008A24BF">
        <w:rPr>
          <w:rFonts w:ascii="Verdana" w:hAnsi="Verdana" w:cs="Calibri"/>
          <w:b/>
          <w:color w:val="000000"/>
          <w:sz w:val="20"/>
          <w:szCs w:val="20"/>
        </w:rPr>
        <w:t xml:space="preserve">Element nad witryną wewnętrzną należy wykonać z suchej zabudowy w wykonaniu EI30, szerokość zgodnie z zestawieniem. </w:t>
      </w:r>
      <w:r w:rsidRPr="008A24BF">
        <w:rPr>
          <w:rFonts w:ascii="Verdana" w:hAnsi="Verdana" w:cs="Calibri"/>
          <w:b/>
          <w:color w:val="000000"/>
          <w:sz w:val="20"/>
          <w:szCs w:val="20"/>
        </w:rPr>
        <w:lastRenderedPageBreak/>
        <w:t xml:space="preserve">Załącznik: 'ZS-04a Zestawienie ślusarki wewnętrznej rev.7 </w:t>
      </w:r>
      <w:r w:rsidRPr="00754811">
        <w:rPr>
          <w:rFonts w:ascii="Verdana" w:hAnsi="Verdana" w:cs="Calibri"/>
          <w:b/>
          <w:color w:val="000000"/>
          <w:sz w:val="20"/>
          <w:szCs w:val="20"/>
        </w:rPr>
        <w:t>zamieszczony w katalogu Zestawienia pod linkiem</w:t>
      </w:r>
      <w:r w:rsidRPr="00754811">
        <w:rPr>
          <w:rFonts w:ascii="Verdana" w:hAnsi="Verdana" w:cs="Calibri"/>
          <w:color w:val="000000"/>
          <w:sz w:val="20"/>
          <w:szCs w:val="20"/>
        </w:rPr>
        <w:t>: http://di.adm.agh.edu.pl/przetargi/di/zj/2024/zp-028-24/Uzupelnione/Rewizja-projektu</w:t>
      </w:r>
      <w:r w:rsidRPr="008A24BF">
        <w:rPr>
          <w:rFonts w:ascii="Verdana" w:hAnsi="Verdana" w:cs="Calibri"/>
          <w:b/>
          <w:color w:val="000000"/>
          <w:sz w:val="20"/>
          <w:szCs w:val="20"/>
        </w:rPr>
        <w:t>/</w:t>
      </w:r>
    </w:p>
    <w:p w:rsidR="008A24BF" w:rsidRPr="008A24BF" w:rsidRDefault="008A24BF" w:rsidP="008A24BF">
      <w:pPr>
        <w:ind w:left="720"/>
        <w:rPr>
          <w:rFonts w:ascii="Verdana" w:hAnsi="Verdana"/>
          <w:b/>
          <w:sz w:val="20"/>
          <w:szCs w:val="20"/>
        </w:rPr>
      </w:pPr>
    </w:p>
    <w:p w:rsidR="008A24BF" w:rsidRDefault="008A24BF" w:rsidP="008A24BF">
      <w:pPr>
        <w:ind w:left="720"/>
        <w:rPr>
          <w:rFonts w:ascii="Verdana" w:hAnsi="Verdana"/>
          <w:sz w:val="20"/>
          <w:szCs w:val="20"/>
        </w:rPr>
      </w:pPr>
    </w:p>
    <w:p w:rsidR="008A24BF" w:rsidRPr="00BC234A" w:rsidRDefault="008A24BF" w:rsidP="008A24BF">
      <w:pPr>
        <w:ind w:left="720"/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3667125" cy="2247900"/>
            <wp:effectExtent l="0" t="0" r="9525" b="0"/>
            <wp:docPr id="125" name="Obraz 125" descr="Obraz zawierający tekst, zrzut ekranu, diagram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zrzut ekranu, diagram, lini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2609157" cy="2657475"/>
            <wp:effectExtent l="0" t="0" r="1270" b="0"/>
            <wp:docPr id="124" name="Obraz 124" descr="Obraz zawierający zrzut ekranu, linia, diagram, Równolegl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zrzut ekranu, linia, diagram, Równolegl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420" cy="2659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4BF" w:rsidRDefault="008A24BF" w:rsidP="00623C05">
      <w:pPr>
        <w:rPr>
          <w:rFonts w:ascii="Verdana" w:hAnsi="Verdana"/>
          <w:sz w:val="20"/>
          <w:szCs w:val="20"/>
        </w:rPr>
      </w:pPr>
    </w:p>
    <w:p w:rsidR="008A24BF" w:rsidRDefault="008A24BF" w:rsidP="00623C05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Kątowniki znajdujące się w konstrukcjach pod urządzenia dachowe KP1 (rys.  DP-10) zostały opisane jako L45x30x4. Na przekroju (ten sam rysunek – DP-10) kątownik ma wymiary L45x35x4. Proszę o odpowiedź, który z wymiarów jest prawidłowy. </w:t>
      </w:r>
    </w:p>
    <w:p w:rsidR="008A24BF" w:rsidRPr="00D774C1" w:rsidRDefault="008A24BF" w:rsidP="006110C3">
      <w:pPr>
        <w:ind w:left="709"/>
        <w:rPr>
          <w:rFonts w:ascii="Verdana" w:hAnsi="Verdana"/>
          <w:b/>
          <w:sz w:val="20"/>
          <w:szCs w:val="20"/>
        </w:rPr>
      </w:pPr>
      <w:r w:rsidRPr="00D774C1">
        <w:rPr>
          <w:rFonts w:ascii="Verdana" w:hAnsi="Verdana"/>
          <w:b/>
          <w:sz w:val="20"/>
          <w:szCs w:val="20"/>
        </w:rPr>
        <w:t xml:space="preserve">Odp.: Należy przyjąć kątowniki L45x30x4 </w:t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3257550" cy="914400"/>
            <wp:effectExtent l="0" t="0" r="0" b="0"/>
            <wp:docPr id="123" name="Obraz 123" descr="Obraz zawierający zrzut ekranu, linia, Wielobarwność, Grafi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zrzut ekranu, linia, Wielobarwność, Grafi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lastRenderedPageBreak/>
        <w:drawing>
          <wp:inline distT="0" distB="0" distL="0" distR="0">
            <wp:extent cx="2047875" cy="1933575"/>
            <wp:effectExtent l="0" t="0" r="9525" b="9525"/>
            <wp:docPr id="122" name="Obraz 122" descr="Obraz zawierający zrzut ekranu, linia, Wielobarwność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zrzut ekranu, linia, Wielobarwność, diagram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4C1" w:rsidRDefault="00D774C1" w:rsidP="00623C05">
      <w:pPr>
        <w:rPr>
          <w:rFonts w:ascii="Verdana" w:hAnsi="Verdana"/>
          <w:sz w:val="20"/>
          <w:szCs w:val="20"/>
        </w:rPr>
      </w:pPr>
    </w:p>
    <w:p w:rsidR="00D774C1" w:rsidRPr="00BC234A" w:rsidRDefault="00D774C1" w:rsidP="00623C05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Na rysunku architektonicznym PW A-08-13 Przekrój E-E znajdują się schody S-01 (rysunek poniżej) wraz z fundamentami. Na rysunku konstrukcyjnym PW_K_44 schody nie mają zaprojektowanych fundamentów. Taka sama sytuacja występuje dla schodów S-02 i S-03. Ze względu na brak ww. fundamentów w dokumentacji zbrojenia bardzo proszę o uzupełnienie braków dla wszystkich wymienionych schodów. </w:t>
      </w:r>
    </w:p>
    <w:p w:rsidR="00D774C1" w:rsidRPr="00D774C1" w:rsidRDefault="00D774C1" w:rsidP="006110C3">
      <w:pPr>
        <w:ind w:left="709"/>
        <w:rPr>
          <w:rFonts w:ascii="Verdana" w:hAnsi="Verdana"/>
          <w:b/>
          <w:sz w:val="20"/>
          <w:szCs w:val="20"/>
        </w:rPr>
      </w:pPr>
      <w:r w:rsidRPr="007523AF">
        <w:rPr>
          <w:rFonts w:ascii="Verdana" w:hAnsi="Verdana"/>
          <w:b/>
          <w:sz w:val="20"/>
          <w:szCs w:val="20"/>
        </w:rPr>
        <w:t>Odp.: Blok</w:t>
      </w:r>
      <w:r w:rsidR="0045293A" w:rsidRPr="007523AF">
        <w:rPr>
          <w:rFonts w:ascii="Verdana" w:hAnsi="Verdana"/>
          <w:b/>
          <w:sz w:val="20"/>
          <w:szCs w:val="20"/>
        </w:rPr>
        <w:t>i</w:t>
      </w:r>
      <w:r w:rsidRPr="007523AF">
        <w:rPr>
          <w:rFonts w:ascii="Verdana" w:hAnsi="Verdana"/>
          <w:b/>
          <w:sz w:val="20"/>
          <w:szCs w:val="20"/>
        </w:rPr>
        <w:t xml:space="preserve"> betonow</w:t>
      </w:r>
      <w:r w:rsidR="0045293A" w:rsidRPr="007523AF">
        <w:rPr>
          <w:rFonts w:ascii="Verdana" w:hAnsi="Verdana"/>
          <w:b/>
          <w:sz w:val="20"/>
          <w:szCs w:val="20"/>
        </w:rPr>
        <w:t>e</w:t>
      </w:r>
      <w:r w:rsidRPr="007523AF">
        <w:rPr>
          <w:rFonts w:ascii="Verdana" w:hAnsi="Verdana"/>
          <w:b/>
          <w:sz w:val="20"/>
          <w:szCs w:val="20"/>
        </w:rPr>
        <w:t xml:space="preserve"> pod schody zewnętrzne należy wykonać bez </w:t>
      </w:r>
      <w:r w:rsidRPr="00D774C1">
        <w:rPr>
          <w:rFonts w:ascii="Verdana" w:hAnsi="Verdana"/>
          <w:b/>
          <w:sz w:val="20"/>
          <w:szCs w:val="20"/>
        </w:rPr>
        <w:t>zbrojenia zgodnie z rys. architektury</w:t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i/>
          <w:iCs/>
          <w:sz w:val="20"/>
          <w:szCs w:val="20"/>
        </w:rPr>
      </w:pPr>
      <w:r w:rsidRPr="00BC234A">
        <w:rPr>
          <w:rFonts w:ascii="Verdana" w:hAnsi="Verdana"/>
          <w:i/>
          <w:iCs/>
          <w:sz w:val="20"/>
          <w:szCs w:val="20"/>
        </w:rPr>
        <w:t>PW A-08-13</w:t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2514600" cy="1981200"/>
            <wp:effectExtent l="0" t="0" r="0" b="0"/>
            <wp:docPr id="121" name="Obraz 121" descr="Obraz zawierający zrzut ekranu, tekst, diagram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zrzut ekranu, tekst, diagram, lini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i/>
          <w:iCs/>
          <w:sz w:val="20"/>
          <w:szCs w:val="20"/>
        </w:rPr>
      </w:pPr>
      <w:r w:rsidRPr="00BC234A">
        <w:rPr>
          <w:rFonts w:ascii="Verdana" w:hAnsi="Verdana"/>
          <w:i/>
          <w:iCs/>
          <w:sz w:val="20"/>
          <w:szCs w:val="20"/>
        </w:rPr>
        <w:t>PW_K_44</w:t>
      </w:r>
    </w:p>
    <w:p w:rsidR="00623C05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2705100" cy="2217177"/>
            <wp:effectExtent l="0" t="0" r="0" b="0"/>
            <wp:docPr id="120" name="Obraz 120" descr="Obraz zawierający mapa, zrzut ekranu, diagram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mapa, zrzut ekranu, diagram, Pla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703" cy="2224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4C1" w:rsidRDefault="00D774C1" w:rsidP="00623C05">
      <w:pPr>
        <w:rPr>
          <w:rFonts w:ascii="Verdana" w:hAnsi="Verdana"/>
          <w:sz w:val="20"/>
          <w:szCs w:val="20"/>
        </w:rPr>
      </w:pPr>
    </w:p>
    <w:p w:rsidR="00D774C1" w:rsidRPr="00BC234A" w:rsidRDefault="00D774C1" w:rsidP="00623C05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Poziom -3,81m, Osie B’-B/2-3 - Zaznaczony poniżej fragment posadzki znajduje się w części istniejącej budynku. Czy należy wykonać zaznaczony fragment posadzki?</w:t>
      </w:r>
    </w:p>
    <w:p w:rsidR="00623C05" w:rsidRPr="00D774C1" w:rsidRDefault="00D774C1" w:rsidP="00623C05">
      <w:pPr>
        <w:rPr>
          <w:rFonts w:ascii="Verdana" w:hAnsi="Verdana"/>
          <w:b/>
          <w:sz w:val="20"/>
          <w:szCs w:val="20"/>
        </w:rPr>
      </w:pPr>
      <w:r w:rsidRPr="00D774C1">
        <w:rPr>
          <w:rFonts w:ascii="Verdana" w:hAnsi="Verdana"/>
          <w:b/>
          <w:sz w:val="20"/>
          <w:szCs w:val="20"/>
        </w:rPr>
        <w:lastRenderedPageBreak/>
        <w:t xml:space="preserve">Odp.: </w:t>
      </w:r>
      <w:r>
        <w:rPr>
          <w:rFonts w:ascii="Verdana" w:hAnsi="Verdana"/>
          <w:b/>
          <w:sz w:val="20"/>
          <w:szCs w:val="20"/>
        </w:rPr>
        <w:t>Zamawiający</w:t>
      </w:r>
      <w:r w:rsidRPr="00D774C1">
        <w:rPr>
          <w:rFonts w:ascii="Verdana" w:hAnsi="Verdana"/>
          <w:b/>
          <w:sz w:val="20"/>
          <w:szCs w:val="20"/>
        </w:rPr>
        <w:t xml:space="preserve"> potwierdza że należy wykonać zaznaczony fragment posadzki. </w:t>
      </w:r>
    </w:p>
    <w:p w:rsidR="00D774C1" w:rsidRDefault="00D774C1" w:rsidP="00623C05">
      <w:pPr>
        <w:rPr>
          <w:rFonts w:ascii="Verdana" w:hAnsi="Verdana"/>
          <w:sz w:val="20"/>
          <w:szCs w:val="20"/>
        </w:rPr>
      </w:pPr>
    </w:p>
    <w:p w:rsidR="00D774C1" w:rsidRPr="00BC234A" w:rsidRDefault="00D774C1" w:rsidP="00623C05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2190365" cy="2266950"/>
            <wp:effectExtent l="0" t="0" r="635" b="0"/>
            <wp:docPr id="119" name="Obraz 119" descr="Obraz zawierający zrzut ekranu, diagram,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zrzut ekranu, diagram,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479" cy="2271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Rozbieżność między PW A-08-13 Przekrój C-C a rysunkiem posadzek WN-01-06 (poziom -3,81m) w pomieszczeniu -1.04. Na przekroju C-C warstwy posadzki zostały przyjęte jak dla P1, czyli żywica epoksydowa. Na rzucie opisano ją jako gres, czyli P2. Ze względu na różnicę w dokumentacji proszę o podanie informacji, którą z posadzek należy wykonać w pomieszczeniu -1.04. </w:t>
      </w:r>
    </w:p>
    <w:p w:rsidR="00D774C1" w:rsidRPr="00D774C1" w:rsidRDefault="00D774C1" w:rsidP="006110C3">
      <w:pPr>
        <w:ind w:left="709"/>
        <w:rPr>
          <w:rFonts w:ascii="Verdana" w:hAnsi="Verdana"/>
          <w:b/>
          <w:sz w:val="20"/>
          <w:szCs w:val="20"/>
        </w:rPr>
      </w:pPr>
      <w:r w:rsidRPr="00D774C1">
        <w:rPr>
          <w:rFonts w:ascii="Verdana" w:hAnsi="Verdana"/>
          <w:b/>
          <w:sz w:val="20"/>
          <w:szCs w:val="20"/>
        </w:rPr>
        <w:t>Odp.: Wykończenie posadzek należy przyjąć w oparciu o projekt wnętrz - rzut posadzek z aranżacją</w:t>
      </w:r>
      <w:r w:rsidR="00AA253F">
        <w:rPr>
          <w:rFonts w:ascii="Verdana" w:hAnsi="Verdana"/>
          <w:b/>
          <w:sz w:val="20"/>
          <w:szCs w:val="20"/>
        </w:rPr>
        <w:t>.</w:t>
      </w:r>
    </w:p>
    <w:p w:rsidR="00D774C1" w:rsidRDefault="00D774C1" w:rsidP="00D774C1">
      <w:pPr>
        <w:ind w:left="720"/>
        <w:rPr>
          <w:rFonts w:ascii="Verdana" w:hAnsi="Verdana"/>
          <w:sz w:val="20"/>
          <w:szCs w:val="20"/>
        </w:rPr>
      </w:pPr>
    </w:p>
    <w:p w:rsidR="00D774C1" w:rsidRDefault="00D774C1" w:rsidP="00D774C1">
      <w:pPr>
        <w:ind w:left="720"/>
        <w:rPr>
          <w:rFonts w:ascii="Verdana" w:hAnsi="Verdana"/>
          <w:sz w:val="20"/>
          <w:szCs w:val="20"/>
        </w:rPr>
      </w:pPr>
    </w:p>
    <w:p w:rsidR="00AA253F" w:rsidRDefault="00AA253F" w:rsidP="00D774C1">
      <w:pPr>
        <w:ind w:left="720"/>
        <w:rPr>
          <w:rFonts w:ascii="Verdana" w:hAnsi="Verdana"/>
          <w:sz w:val="20"/>
          <w:szCs w:val="20"/>
        </w:rPr>
      </w:pPr>
    </w:p>
    <w:p w:rsidR="00AA253F" w:rsidRPr="00BC234A" w:rsidRDefault="00AA253F" w:rsidP="00D774C1">
      <w:pPr>
        <w:ind w:left="720"/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Proszę o podanie grubości warstw poziomych dla pomieszczenia technicznego -1.24 znajdującego się na poziomie -3,81m. We wskazanym pomieszczeniu znajduje się PVC </w:t>
      </w:r>
      <w:proofErr w:type="spellStart"/>
      <w:r w:rsidRPr="00BC234A">
        <w:rPr>
          <w:rFonts w:ascii="Verdana" w:hAnsi="Verdana"/>
          <w:sz w:val="20"/>
          <w:szCs w:val="20"/>
        </w:rPr>
        <w:t>antyel</w:t>
      </w:r>
      <w:proofErr w:type="spellEnd"/>
      <w:r w:rsidRPr="00BC234A">
        <w:rPr>
          <w:rFonts w:ascii="Verdana" w:hAnsi="Verdana"/>
          <w:sz w:val="20"/>
          <w:szCs w:val="20"/>
        </w:rPr>
        <w:t>., dla której opisane zostały warstwy na poziomie parteru i pięter nadziemnych z pominięciem poziomu -1 (-3,81m).</w:t>
      </w:r>
    </w:p>
    <w:p w:rsidR="00AA253F" w:rsidRPr="00AA253F" w:rsidRDefault="00AA253F" w:rsidP="006110C3">
      <w:pPr>
        <w:ind w:left="709"/>
        <w:rPr>
          <w:rFonts w:ascii="Verdana" w:hAnsi="Verdana"/>
          <w:b/>
          <w:sz w:val="20"/>
          <w:szCs w:val="20"/>
        </w:rPr>
      </w:pPr>
      <w:r w:rsidRPr="00AA253F">
        <w:rPr>
          <w:rFonts w:ascii="Verdana" w:hAnsi="Verdana"/>
          <w:b/>
          <w:sz w:val="20"/>
          <w:szCs w:val="20"/>
        </w:rPr>
        <w:t xml:space="preserve">Odp.: Warstwy poziome pom. -1.24 analogicznie jak w pozostałej części kondygnacji -1 z wykończeniem PCV </w:t>
      </w:r>
      <w:proofErr w:type="spellStart"/>
      <w:r w:rsidRPr="00AA253F">
        <w:rPr>
          <w:rFonts w:ascii="Verdana" w:hAnsi="Verdana"/>
          <w:b/>
          <w:sz w:val="20"/>
          <w:szCs w:val="20"/>
        </w:rPr>
        <w:t>antyel</w:t>
      </w:r>
      <w:proofErr w:type="spellEnd"/>
      <w:r>
        <w:t>..</w:t>
      </w:r>
    </w:p>
    <w:p w:rsidR="00AA253F" w:rsidRDefault="00AA253F" w:rsidP="006110C3">
      <w:pPr>
        <w:ind w:left="709"/>
        <w:rPr>
          <w:rFonts w:ascii="Verdana" w:hAnsi="Verdana"/>
          <w:sz w:val="20"/>
          <w:szCs w:val="20"/>
        </w:rPr>
      </w:pPr>
    </w:p>
    <w:p w:rsidR="00AA253F" w:rsidRPr="00BC234A" w:rsidRDefault="00AA253F" w:rsidP="00AA253F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2252564" cy="1685925"/>
            <wp:effectExtent l="0" t="0" r="0" b="0"/>
            <wp:docPr id="118" name="Obraz 118" descr="Obraz zawierający tekst, zrzut ekranu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zrzut ekranu, Czcion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721" cy="1686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53F" w:rsidRDefault="00AA253F" w:rsidP="00623C05">
      <w:pPr>
        <w:rPr>
          <w:rFonts w:ascii="Verdana" w:hAnsi="Verdana"/>
          <w:sz w:val="20"/>
          <w:szCs w:val="20"/>
        </w:rPr>
      </w:pPr>
    </w:p>
    <w:p w:rsidR="00AA253F" w:rsidRDefault="00AA253F" w:rsidP="00623C05">
      <w:pPr>
        <w:rPr>
          <w:rFonts w:ascii="Verdana" w:hAnsi="Verdana"/>
          <w:sz w:val="20"/>
          <w:szCs w:val="20"/>
        </w:rPr>
      </w:pPr>
    </w:p>
    <w:p w:rsidR="00AA253F" w:rsidRPr="00BC234A" w:rsidRDefault="00AA253F" w:rsidP="00623C05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W jaki sposób mają zostać poprowadzone warstwy posadzki jeśli pogrubienie płyty fundamentowej jest wyżej niż ostatnia warstwa pozioma (rysunek poniżej, pomieszczenie -1.10). </w:t>
      </w:r>
    </w:p>
    <w:p w:rsidR="00A93940" w:rsidRPr="007523AF" w:rsidRDefault="00AA253F" w:rsidP="006110C3">
      <w:pPr>
        <w:ind w:left="709"/>
        <w:rPr>
          <w:rFonts w:ascii="Verdana" w:hAnsi="Verdana"/>
          <w:b/>
          <w:sz w:val="20"/>
          <w:szCs w:val="20"/>
        </w:rPr>
      </w:pPr>
      <w:r w:rsidRPr="00CD63EA">
        <w:rPr>
          <w:rFonts w:ascii="Verdana" w:hAnsi="Verdana"/>
          <w:b/>
          <w:sz w:val="20"/>
          <w:szCs w:val="20"/>
        </w:rPr>
        <w:t>Odp.: Pogrubienie płyty fundamentowej nie może być wykonane wyżej niż górny poziom płyty posadzkowej.</w:t>
      </w:r>
      <w:r w:rsidR="00754811">
        <w:rPr>
          <w:rFonts w:ascii="Verdana" w:hAnsi="Verdana"/>
          <w:b/>
          <w:sz w:val="20"/>
          <w:szCs w:val="20"/>
        </w:rPr>
        <w:t xml:space="preserve"> </w:t>
      </w:r>
      <w:r w:rsidR="00A93940" w:rsidRPr="007523AF">
        <w:rPr>
          <w:rFonts w:ascii="Verdana" w:hAnsi="Verdana"/>
          <w:b/>
          <w:sz w:val="20"/>
          <w:szCs w:val="20"/>
        </w:rPr>
        <w:t>Zmiana w zakresie zbrojenia płyty fundamentowej w przedmiotowym miejscu zostanie objęta rewizją dokumentacji w cz. konstrukcyjnej, która zostanie dostarczona w terminie późniejszym.</w:t>
      </w:r>
    </w:p>
    <w:p w:rsidR="00AA253F" w:rsidRPr="007523AF" w:rsidRDefault="00AA253F" w:rsidP="00AA253F">
      <w:pPr>
        <w:rPr>
          <w:rFonts w:ascii="Verdana" w:hAnsi="Verdana"/>
          <w:b/>
          <w:sz w:val="20"/>
          <w:szCs w:val="20"/>
        </w:rPr>
      </w:pPr>
    </w:p>
    <w:p w:rsidR="00AA253F" w:rsidRDefault="00AA253F" w:rsidP="00AA253F">
      <w:pPr>
        <w:ind w:left="720"/>
        <w:rPr>
          <w:rFonts w:ascii="Verdana" w:hAnsi="Verdana"/>
          <w:b/>
          <w:sz w:val="20"/>
          <w:szCs w:val="20"/>
        </w:rPr>
      </w:pPr>
    </w:p>
    <w:p w:rsidR="00AA253F" w:rsidRPr="00BC234A" w:rsidRDefault="00AA253F" w:rsidP="00AA253F">
      <w:pPr>
        <w:ind w:left="720"/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3409950" cy="1952625"/>
            <wp:effectExtent l="0" t="0" r="0" b="9525"/>
            <wp:docPr id="117" name="Obraz 117" descr="Obraz zawierający zrzut ekranu, linia, diagram, Prostoką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zrzut ekranu, linia, diagram, Prostoką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2514600" cy="1889462"/>
            <wp:effectExtent l="0" t="0" r="0" b="0"/>
            <wp:docPr id="116" name="Obraz 116" descr="Obraz zawierający Prostokąt, zrzut ekranu, diagram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Prostokąt, zrzut ekranu, diagram, lini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471" cy="1895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53F" w:rsidRPr="00BC234A" w:rsidRDefault="00AA253F" w:rsidP="00623C05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Proszę o detal miejsca zaznaczonego poniżej – styk budynków na poziomie +2 (5’-6 i 10-10’). Rozbieżność pomiędzy architekturą (rys. A-08 Przekrój A-A), konstrukcją (rys. PW_K_13_Deskowanie poz. +2), a zestawieniem ślusarki zewnętrznej (rys. ZS-05 Zestawienie ślusarki zewnętrznej). Proszę o detal położenia ślusarki zewnętrznej SZ03 oraz SZ04.</w:t>
      </w:r>
    </w:p>
    <w:p w:rsidR="00AA253F" w:rsidRPr="00754811" w:rsidRDefault="00AA253F" w:rsidP="006110C3">
      <w:pPr>
        <w:ind w:left="709"/>
        <w:rPr>
          <w:rFonts w:ascii="Verdana" w:hAnsi="Verdana"/>
          <w:i/>
          <w:sz w:val="20"/>
          <w:szCs w:val="20"/>
        </w:rPr>
      </w:pPr>
      <w:r w:rsidRPr="00AA253F">
        <w:rPr>
          <w:rFonts w:ascii="Verdana" w:hAnsi="Verdana"/>
          <w:b/>
          <w:sz w:val="20"/>
          <w:szCs w:val="20"/>
        </w:rPr>
        <w:t>Odp.: Strop i ściany należy wykonać zgodnie z p</w:t>
      </w:r>
      <w:r w:rsidR="001B001B">
        <w:rPr>
          <w:rFonts w:ascii="Verdana" w:hAnsi="Verdana"/>
          <w:b/>
          <w:sz w:val="20"/>
          <w:szCs w:val="20"/>
        </w:rPr>
        <w:t>r</w:t>
      </w:r>
      <w:r w:rsidRPr="00AA253F">
        <w:rPr>
          <w:rFonts w:ascii="Verdana" w:hAnsi="Verdana"/>
          <w:b/>
          <w:sz w:val="20"/>
          <w:szCs w:val="20"/>
        </w:rPr>
        <w:t xml:space="preserve">ojektem konstrukcji. W załączeniu korekta rysunku A-08 Przekrój A-A rev.7 pod linkiem </w:t>
      </w:r>
      <w:r w:rsidRPr="00754811">
        <w:rPr>
          <w:rFonts w:ascii="Verdana" w:hAnsi="Verdana"/>
          <w:i/>
          <w:sz w:val="20"/>
          <w:szCs w:val="20"/>
        </w:rPr>
        <w:t>https://di.adm.agh.edu.pl/przetargi/di/zj/2024/zp-028-24/Uzupelnione/Rewizja-projektu/1/</w:t>
      </w:r>
    </w:p>
    <w:p w:rsidR="00AA253F" w:rsidRDefault="00AA253F" w:rsidP="00AA253F">
      <w:pPr>
        <w:rPr>
          <w:rFonts w:ascii="Verdana" w:hAnsi="Verdana"/>
          <w:sz w:val="20"/>
          <w:szCs w:val="20"/>
        </w:rPr>
      </w:pPr>
    </w:p>
    <w:p w:rsidR="00AA253F" w:rsidRDefault="00AA253F" w:rsidP="00AA253F">
      <w:pPr>
        <w:rPr>
          <w:rFonts w:ascii="Verdana" w:hAnsi="Verdana"/>
          <w:sz w:val="20"/>
          <w:szCs w:val="20"/>
        </w:rPr>
      </w:pPr>
    </w:p>
    <w:p w:rsidR="00AA253F" w:rsidRPr="00BC234A" w:rsidRDefault="00AA253F" w:rsidP="00AA253F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1781175" cy="2177669"/>
            <wp:effectExtent l="0" t="0" r="0" b="0"/>
            <wp:docPr id="115" name="Obraz 115" descr="Obraz zawierający tekst, mapa, diagram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mapa, diagram, Pla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336" cy="2182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lastRenderedPageBreak/>
        <w:drawing>
          <wp:inline distT="0" distB="0" distL="0" distR="0">
            <wp:extent cx="1657350" cy="1686426"/>
            <wp:effectExtent l="0" t="0" r="0" b="9525"/>
            <wp:docPr id="114" name="Obraz 114" descr="Obraz zawierający szkic, rysowanie, diagram, Rysunek techniczn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szkic, rysowanie, diagram, Rysunek techniczny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964" cy="1688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1995466" cy="1609725"/>
            <wp:effectExtent l="0" t="0" r="5080" b="0"/>
            <wp:docPr id="113" name="Obraz 113" descr="Obraz zawierający diagram, Rysunek techniczny, szkic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diagram, Rysunek techniczny, szkic, Pla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027" cy="1618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1565813" cy="2324100"/>
            <wp:effectExtent l="0" t="0" r="0" b="0"/>
            <wp:docPr id="112" name="Obraz 112" descr="Obraz zawierający diagram, szkic, rysowanie, Rysunek techniczn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diagram, szkic, rysowanie, Rysunek techniczny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244" cy="2332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1244541" cy="2162175"/>
            <wp:effectExtent l="0" t="0" r="0" b="0"/>
            <wp:docPr id="111" name="Obraz 111" descr="Obraz zawierający diagram, szkic, Rysunek techniczny, rysowani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diagram, szkic, Rysunek techniczny, rysowani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30" cy="2171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3048000" cy="2851517"/>
            <wp:effectExtent l="0" t="0" r="0" b="6350"/>
            <wp:docPr id="110" name="Obraz 110" descr="Obraz zawierający tekst, diagram, Równolegle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diagram, Równolegle, Pla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281" cy="2856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Default="00623C05" w:rsidP="00623C05">
      <w:pPr>
        <w:rPr>
          <w:rFonts w:ascii="Verdana" w:hAnsi="Verdana"/>
          <w:sz w:val="20"/>
          <w:szCs w:val="20"/>
        </w:rPr>
      </w:pPr>
    </w:p>
    <w:p w:rsidR="00AA253F" w:rsidRDefault="00AA253F" w:rsidP="00623C05">
      <w:pPr>
        <w:rPr>
          <w:rFonts w:ascii="Verdana" w:hAnsi="Verdana"/>
          <w:sz w:val="20"/>
          <w:szCs w:val="20"/>
        </w:rPr>
      </w:pPr>
    </w:p>
    <w:p w:rsidR="00AA253F" w:rsidRDefault="00AA253F" w:rsidP="00623C05">
      <w:pPr>
        <w:rPr>
          <w:rFonts w:ascii="Verdana" w:hAnsi="Verdana"/>
          <w:sz w:val="20"/>
          <w:szCs w:val="20"/>
        </w:rPr>
      </w:pPr>
    </w:p>
    <w:p w:rsidR="00AA253F" w:rsidRDefault="00AA253F" w:rsidP="00623C05">
      <w:pPr>
        <w:rPr>
          <w:rFonts w:ascii="Verdana" w:hAnsi="Verdana"/>
          <w:sz w:val="20"/>
          <w:szCs w:val="20"/>
        </w:rPr>
      </w:pPr>
    </w:p>
    <w:p w:rsidR="00AA253F" w:rsidRPr="00BC234A" w:rsidRDefault="00AA253F" w:rsidP="00623C05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W pliku „</w:t>
      </w:r>
      <w:r w:rsidRPr="00BC234A">
        <w:rPr>
          <w:rFonts w:ascii="Verdana" w:hAnsi="Verdana"/>
          <w:i/>
          <w:iCs/>
          <w:sz w:val="20"/>
          <w:szCs w:val="20"/>
        </w:rPr>
        <w:t xml:space="preserve">PW AGH S1 Parametry wykończenia podłóg” </w:t>
      </w:r>
      <w:r w:rsidRPr="00BC234A">
        <w:rPr>
          <w:rFonts w:ascii="Verdana" w:hAnsi="Verdana"/>
          <w:sz w:val="20"/>
          <w:szCs w:val="20"/>
        </w:rPr>
        <w:t xml:space="preserve">znajdują się 4 rodzaje wykładziny PVC: </w:t>
      </w:r>
      <w:r w:rsidRPr="00BC234A">
        <w:rPr>
          <w:rFonts w:ascii="Verdana" w:hAnsi="Verdana"/>
          <w:b/>
          <w:bCs/>
          <w:sz w:val="20"/>
          <w:szCs w:val="20"/>
        </w:rPr>
        <w:t>P_PVC_JB,</w:t>
      </w:r>
      <w:r w:rsidRPr="00BC234A">
        <w:rPr>
          <w:rFonts w:ascii="Verdana" w:hAnsi="Verdana"/>
          <w:sz w:val="20"/>
          <w:szCs w:val="20"/>
        </w:rPr>
        <w:t xml:space="preserve"> </w:t>
      </w:r>
      <w:proofErr w:type="spellStart"/>
      <w:r w:rsidRPr="00BC234A">
        <w:rPr>
          <w:rFonts w:ascii="Verdana" w:hAnsi="Verdana"/>
          <w:sz w:val="20"/>
          <w:szCs w:val="20"/>
        </w:rPr>
        <w:t>P_PVC_SzL</w:t>
      </w:r>
      <w:proofErr w:type="spellEnd"/>
      <w:r w:rsidRPr="00BC234A">
        <w:rPr>
          <w:rFonts w:ascii="Verdana" w:hAnsi="Verdana"/>
          <w:sz w:val="20"/>
          <w:szCs w:val="20"/>
        </w:rPr>
        <w:t xml:space="preserve">, </w:t>
      </w:r>
      <w:proofErr w:type="spellStart"/>
      <w:r w:rsidRPr="00BC234A">
        <w:rPr>
          <w:rFonts w:ascii="Verdana" w:hAnsi="Verdana"/>
          <w:sz w:val="20"/>
          <w:szCs w:val="20"/>
        </w:rPr>
        <w:t>P_PVC_Gf</w:t>
      </w:r>
      <w:proofErr w:type="spellEnd"/>
      <w:r w:rsidRPr="00BC234A">
        <w:rPr>
          <w:rFonts w:ascii="Verdana" w:hAnsi="Verdana"/>
          <w:sz w:val="20"/>
          <w:szCs w:val="20"/>
        </w:rPr>
        <w:t xml:space="preserve"> i </w:t>
      </w:r>
      <w:proofErr w:type="spellStart"/>
      <w:r w:rsidRPr="00BC234A">
        <w:rPr>
          <w:rFonts w:ascii="Verdana" w:hAnsi="Verdana"/>
          <w:sz w:val="20"/>
          <w:szCs w:val="20"/>
        </w:rPr>
        <w:t>P_PVCa_Sz</w:t>
      </w:r>
      <w:proofErr w:type="spellEnd"/>
      <w:r w:rsidRPr="00BC234A">
        <w:rPr>
          <w:rFonts w:ascii="Verdana" w:hAnsi="Verdana"/>
          <w:sz w:val="20"/>
          <w:szCs w:val="20"/>
        </w:rPr>
        <w:t>. Na rysunku „</w:t>
      </w:r>
      <w:r w:rsidRPr="00BC234A">
        <w:rPr>
          <w:rFonts w:ascii="Verdana" w:hAnsi="Verdana"/>
          <w:i/>
          <w:iCs/>
          <w:sz w:val="20"/>
          <w:szCs w:val="20"/>
        </w:rPr>
        <w:t>WN-01-06 Posadzki”</w:t>
      </w:r>
      <w:r w:rsidRPr="00BC234A">
        <w:rPr>
          <w:rFonts w:ascii="Verdana" w:hAnsi="Verdana"/>
          <w:sz w:val="20"/>
          <w:szCs w:val="20"/>
        </w:rPr>
        <w:t xml:space="preserve"> również są cztery rodzaje: </w:t>
      </w:r>
      <w:proofErr w:type="spellStart"/>
      <w:r w:rsidRPr="00BC234A">
        <w:rPr>
          <w:rFonts w:ascii="Verdana" w:hAnsi="Verdana"/>
          <w:b/>
          <w:bCs/>
          <w:sz w:val="20"/>
          <w:szCs w:val="20"/>
        </w:rPr>
        <w:t>P_PVC_Sz</w:t>
      </w:r>
      <w:proofErr w:type="spellEnd"/>
      <w:r w:rsidRPr="00BC234A">
        <w:rPr>
          <w:rFonts w:ascii="Verdana" w:hAnsi="Verdana"/>
          <w:sz w:val="20"/>
          <w:szCs w:val="20"/>
        </w:rPr>
        <w:t xml:space="preserve">, </w:t>
      </w:r>
      <w:proofErr w:type="spellStart"/>
      <w:r w:rsidRPr="00BC234A">
        <w:rPr>
          <w:rFonts w:ascii="Verdana" w:hAnsi="Verdana"/>
          <w:sz w:val="20"/>
          <w:szCs w:val="20"/>
        </w:rPr>
        <w:t>P_PVC_Gf</w:t>
      </w:r>
      <w:proofErr w:type="spellEnd"/>
      <w:r w:rsidRPr="00BC234A">
        <w:rPr>
          <w:rFonts w:ascii="Verdana" w:hAnsi="Verdana"/>
          <w:sz w:val="20"/>
          <w:szCs w:val="20"/>
        </w:rPr>
        <w:t xml:space="preserve">, </w:t>
      </w:r>
      <w:proofErr w:type="spellStart"/>
      <w:r w:rsidRPr="00BC234A">
        <w:rPr>
          <w:rFonts w:ascii="Verdana" w:hAnsi="Verdana"/>
          <w:sz w:val="20"/>
          <w:szCs w:val="20"/>
        </w:rPr>
        <w:t>P_PVC_SzL</w:t>
      </w:r>
      <w:proofErr w:type="spellEnd"/>
      <w:r w:rsidRPr="00BC234A">
        <w:rPr>
          <w:rFonts w:ascii="Verdana" w:hAnsi="Verdana"/>
          <w:sz w:val="20"/>
          <w:szCs w:val="20"/>
        </w:rPr>
        <w:t xml:space="preserve"> i </w:t>
      </w:r>
      <w:proofErr w:type="spellStart"/>
      <w:r w:rsidRPr="00BC234A">
        <w:rPr>
          <w:rFonts w:ascii="Verdana" w:hAnsi="Verdana"/>
          <w:sz w:val="20"/>
          <w:szCs w:val="20"/>
        </w:rPr>
        <w:t>P_PVCa_Sz</w:t>
      </w:r>
      <w:proofErr w:type="spellEnd"/>
      <w:r w:rsidRPr="00BC234A">
        <w:rPr>
          <w:rFonts w:ascii="Verdana" w:hAnsi="Verdana"/>
          <w:sz w:val="20"/>
          <w:szCs w:val="20"/>
        </w:rPr>
        <w:t xml:space="preserve">. Różnice: </w:t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- na rysunkach brakuje wykładziny P_PVC_JB</w:t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- w pliku „Parametry wykończenia…” brakuje wykładziny </w:t>
      </w:r>
      <w:proofErr w:type="spellStart"/>
      <w:r w:rsidRPr="00BC234A">
        <w:rPr>
          <w:rFonts w:ascii="Verdana" w:hAnsi="Verdana"/>
          <w:sz w:val="20"/>
          <w:szCs w:val="20"/>
        </w:rPr>
        <w:t>P_PVC_Sz</w:t>
      </w:r>
      <w:proofErr w:type="spellEnd"/>
    </w:p>
    <w:p w:rsidR="00623C05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Proszę o informację, czy </w:t>
      </w:r>
      <w:proofErr w:type="spellStart"/>
      <w:r w:rsidRPr="00BC234A">
        <w:rPr>
          <w:rFonts w:ascii="Verdana" w:hAnsi="Verdana"/>
          <w:sz w:val="20"/>
          <w:szCs w:val="20"/>
        </w:rPr>
        <w:t>P_PVC_Sz</w:t>
      </w:r>
      <w:proofErr w:type="spellEnd"/>
      <w:r w:rsidRPr="00BC234A">
        <w:rPr>
          <w:rFonts w:ascii="Verdana" w:hAnsi="Verdana"/>
          <w:sz w:val="20"/>
          <w:szCs w:val="20"/>
        </w:rPr>
        <w:t xml:space="preserve"> jest tą samą wykładziną co P_PVC_JB. Jeśli nie są to te same materiały to proszę o przekazanie informacji na ich temat oraz poprawienie dokumentacji. </w:t>
      </w:r>
    </w:p>
    <w:p w:rsidR="00AA253F" w:rsidRPr="00AA253F" w:rsidRDefault="00AA253F" w:rsidP="00623C05">
      <w:pPr>
        <w:rPr>
          <w:rFonts w:ascii="Verdana" w:hAnsi="Verdana"/>
          <w:b/>
          <w:sz w:val="20"/>
          <w:szCs w:val="20"/>
        </w:rPr>
      </w:pPr>
    </w:p>
    <w:p w:rsidR="00AA253F" w:rsidRDefault="00AA253F" w:rsidP="00AA253F">
      <w:pPr>
        <w:rPr>
          <w:rFonts w:ascii="Verdana" w:hAnsi="Verdana" w:cs="Calibri"/>
          <w:b/>
          <w:color w:val="000000"/>
          <w:sz w:val="20"/>
          <w:szCs w:val="20"/>
        </w:rPr>
      </w:pPr>
      <w:proofErr w:type="spellStart"/>
      <w:r w:rsidRPr="00AA253F">
        <w:rPr>
          <w:rFonts w:ascii="Verdana" w:hAnsi="Verdana"/>
          <w:b/>
          <w:sz w:val="20"/>
          <w:szCs w:val="20"/>
        </w:rPr>
        <w:lastRenderedPageBreak/>
        <w:t>Odp</w:t>
      </w:r>
      <w:proofErr w:type="spellEnd"/>
      <w:r w:rsidRPr="00AA253F">
        <w:rPr>
          <w:rFonts w:ascii="Verdana" w:hAnsi="Verdana"/>
          <w:b/>
          <w:sz w:val="20"/>
          <w:szCs w:val="20"/>
        </w:rPr>
        <w:t xml:space="preserve">: </w:t>
      </w:r>
      <w:r w:rsidRPr="00AA253F">
        <w:rPr>
          <w:rFonts w:ascii="Verdana" w:hAnsi="Verdana" w:cs="Calibri"/>
          <w:b/>
          <w:color w:val="000000"/>
          <w:sz w:val="20"/>
          <w:szCs w:val="20"/>
        </w:rPr>
        <w:t xml:space="preserve">Wykładzina P_PVC_JB </w:t>
      </w:r>
      <w:r w:rsidR="00584A5B">
        <w:rPr>
          <w:rFonts w:ascii="Verdana" w:hAnsi="Verdana" w:cs="Calibri"/>
          <w:b/>
          <w:color w:val="000000"/>
          <w:sz w:val="20"/>
          <w:szCs w:val="20"/>
        </w:rPr>
        <w:t>(</w:t>
      </w:r>
      <w:r w:rsidR="00584A5B" w:rsidRPr="00584A5B">
        <w:rPr>
          <w:rFonts w:ascii="Verdana" w:hAnsi="Verdana" w:cs="Calibri"/>
          <w:b/>
          <w:color w:val="FF0000"/>
          <w:sz w:val="20"/>
          <w:szCs w:val="20"/>
        </w:rPr>
        <w:t>tj. w</w:t>
      </w:r>
      <w:r w:rsidRPr="00AA253F">
        <w:rPr>
          <w:rFonts w:ascii="Verdana" w:hAnsi="Verdana" w:cs="Calibri"/>
          <w:b/>
          <w:color w:val="000000"/>
          <w:sz w:val="20"/>
          <w:szCs w:val="20"/>
        </w:rPr>
        <w:t>ykładzina PVC Imitacja betonu</w:t>
      </w:r>
      <w:r w:rsidR="00584A5B">
        <w:rPr>
          <w:rFonts w:ascii="Verdana" w:hAnsi="Verdana" w:cs="Calibri"/>
          <w:b/>
          <w:color w:val="000000"/>
          <w:sz w:val="20"/>
          <w:szCs w:val="20"/>
        </w:rPr>
        <w:t xml:space="preserve">) </w:t>
      </w:r>
      <w:r w:rsidR="00584A5B" w:rsidRPr="00584A5B">
        <w:rPr>
          <w:rFonts w:ascii="Verdana" w:hAnsi="Verdana" w:cs="Calibri"/>
          <w:b/>
          <w:color w:val="FF0000"/>
          <w:sz w:val="20"/>
          <w:szCs w:val="20"/>
        </w:rPr>
        <w:t>w</w:t>
      </w:r>
      <w:r w:rsidRPr="00AA253F">
        <w:rPr>
          <w:rFonts w:ascii="Verdana" w:hAnsi="Verdana" w:cs="Calibri"/>
          <w:b/>
          <w:color w:val="000000"/>
          <w:sz w:val="20"/>
          <w:szCs w:val="20"/>
        </w:rPr>
        <w:t xml:space="preserve"> cz. opisowej odpowiada symbolowi </w:t>
      </w:r>
      <w:proofErr w:type="spellStart"/>
      <w:r w:rsidRPr="00AA253F">
        <w:rPr>
          <w:rFonts w:ascii="Verdana" w:hAnsi="Verdana" w:cs="Calibri"/>
          <w:b/>
          <w:color w:val="000000"/>
          <w:sz w:val="20"/>
          <w:szCs w:val="20"/>
        </w:rPr>
        <w:t>P_PVC_Sz</w:t>
      </w:r>
      <w:proofErr w:type="spellEnd"/>
      <w:r w:rsidRPr="00AA253F">
        <w:rPr>
          <w:rFonts w:ascii="Verdana" w:hAnsi="Verdana" w:cs="Calibri"/>
          <w:b/>
          <w:color w:val="000000"/>
          <w:sz w:val="20"/>
          <w:szCs w:val="20"/>
        </w:rPr>
        <w:t xml:space="preserve"> na rysunku. Są to te same materiały.</w:t>
      </w:r>
    </w:p>
    <w:p w:rsidR="00AA253F" w:rsidRDefault="00AA253F" w:rsidP="00AA253F">
      <w:pPr>
        <w:rPr>
          <w:rFonts w:ascii="Verdana" w:hAnsi="Verdana" w:cs="Calibri"/>
          <w:b/>
          <w:color w:val="000000"/>
          <w:sz w:val="20"/>
          <w:szCs w:val="20"/>
        </w:rPr>
      </w:pPr>
    </w:p>
    <w:p w:rsidR="00AA253F" w:rsidRPr="00AA253F" w:rsidRDefault="00AA253F" w:rsidP="00AA253F">
      <w:pPr>
        <w:rPr>
          <w:rFonts w:ascii="Verdana" w:hAnsi="Verdana"/>
          <w:b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2552700" cy="1247775"/>
            <wp:effectExtent l="0" t="0" r="0" b="9525"/>
            <wp:docPr id="109" name="Obraz 109" descr="Obraz zawierający tekst, zrzut ekranu, Czcionka, wizytów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zrzut ekranu, Czcionka, wizytów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3714750" cy="2136749"/>
            <wp:effectExtent l="0" t="0" r="0" b="0"/>
            <wp:docPr id="108" name="Obraz 108" descr="Obraz zawierający tekst, zrzut ekranu, Równolegle, nume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zrzut ekranu, Równolegle, numer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064" cy="2139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53F" w:rsidRDefault="00AA253F" w:rsidP="00623C05">
      <w:pPr>
        <w:rPr>
          <w:rFonts w:ascii="Verdana" w:hAnsi="Verdana"/>
          <w:sz w:val="20"/>
          <w:szCs w:val="20"/>
        </w:rPr>
      </w:pPr>
    </w:p>
    <w:p w:rsidR="00AA253F" w:rsidRDefault="00AA253F" w:rsidP="00623C05">
      <w:pPr>
        <w:rPr>
          <w:rFonts w:ascii="Verdana" w:hAnsi="Verdana"/>
          <w:sz w:val="20"/>
          <w:szCs w:val="20"/>
        </w:rPr>
      </w:pPr>
    </w:p>
    <w:p w:rsidR="00AA253F" w:rsidRPr="00BC234A" w:rsidRDefault="00AA253F" w:rsidP="00623C05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Proszę o wyjaśnienie wielkości i rzędnej położenia otworów DZ3 i DZ4. Według konstrukcji dół otworów jest na rzędnej -3.12m (rys. PW_K_01_Deskowanie płyty fundamentowej), na architekturze jest to poziom –3.20m dla D04 i –3.00m dla DZ3 (rys. A-01 Rzut </w:t>
      </w:r>
      <w:proofErr w:type="spellStart"/>
      <w:r w:rsidRPr="00BC234A">
        <w:rPr>
          <w:rFonts w:ascii="Verdana" w:hAnsi="Verdana"/>
          <w:sz w:val="20"/>
          <w:szCs w:val="20"/>
        </w:rPr>
        <w:t>kond</w:t>
      </w:r>
      <w:proofErr w:type="spellEnd"/>
      <w:r w:rsidRPr="00BC234A">
        <w:rPr>
          <w:rFonts w:ascii="Verdana" w:hAnsi="Verdana"/>
          <w:sz w:val="20"/>
          <w:szCs w:val="20"/>
        </w:rPr>
        <w:t>. -1) co zgadza się z elewacją południową (rys. A-14 Elewacja południowa). Taka sama sytuacja jest z otworem DZ5 na konstrukcji –3.02 na architekturze –3.00; z otworem ZZ2 na konstrukcji –3.42 na architekturze –3.40; z otworem DZ6 z ZZ1 na konstrukcji –3.42 na architekturze –3.40.</w:t>
      </w:r>
    </w:p>
    <w:p w:rsidR="00AA253F" w:rsidRPr="00D90DAC" w:rsidRDefault="00AA253F" w:rsidP="006110C3">
      <w:pPr>
        <w:ind w:left="709"/>
        <w:rPr>
          <w:rFonts w:ascii="Verdana" w:hAnsi="Verdana"/>
          <w:b/>
          <w:sz w:val="20"/>
          <w:szCs w:val="20"/>
        </w:rPr>
      </w:pPr>
      <w:r w:rsidRPr="00D90DAC">
        <w:rPr>
          <w:rFonts w:ascii="Verdana" w:hAnsi="Verdana"/>
          <w:b/>
          <w:sz w:val="20"/>
          <w:szCs w:val="20"/>
        </w:rPr>
        <w:t xml:space="preserve">Odp.: </w:t>
      </w:r>
      <w:r w:rsidR="00D90DAC" w:rsidRPr="00D90DAC">
        <w:rPr>
          <w:rFonts w:ascii="Verdana" w:hAnsi="Verdana"/>
          <w:b/>
          <w:sz w:val="20"/>
          <w:szCs w:val="20"/>
        </w:rPr>
        <w:t>Dół otworów w ścianie dla drzwi DZ03 oraz DZ05 należy wykonać na poz. -3,02; DZ06, ZZ1, ZZ2 -3,42; DZ04 -3,</w:t>
      </w:r>
      <w:r w:rsidR="00D90DAC" w:rsidRPr="007523AF">
        <w:rPr>
          <w:rFonts w:ascii="Verdana" w:hAnsi="Verdana"/>
          <w:b/>
          <w:sz w:val="20"/>
          <w:szCs w:val="20"/>
        </w:rPr>
        <w:t xml:space="preserve">22 </w:t>
      </w:r>
      <w:r w:rsidR="00584A5B" w:rsidRPr="007523AF">
        <w:rPr>
          <w:rFonts w:ascii="Verdana" w:hAnsi="Verdana"/>
          <w:b/>
          <w:sz w:val="20"/>
          <w:szCs w:val="20"/>
        </w:rPr>
        <w:t>natomiast otwory</w:t>
      </w:r>
      <w:r w:rsidR="00D90DAC" w:rsidRPr="007523AF">
        <w:rPr>
          <w:rFonts w:ascii="Verdana" w:hAnsi="Verdana"/>
          <w:b/>
          <w:sz w:val="20"/>
          <w:szCs w:val="20"/>
        </w:rPr>
        <w:t xml:space="preserve"> </w:t>
      </w:r>
      <w:r w:rsidR="00D90DAC" w:rsidRPr="00D90DAC">
        <w:rPr>
          <w:rFonts w:ascii="Verdana" w:hAnsi="Verdana"/>
          <w:b/>
          <w:sz w:val="20"/>
          <w:szCs w:val="20"/>
        </w:rPr>
        <w:t>DZ01,DZ02 -3,35 zgodnie z rys. architektury.</w:t>
      </w:r>
    </w:p>
    <w:p w:rsidR="00AA253F" w:rsidRPr="00D90DAC" w:rsidRDefault="00AA253F" w:rsidP="006110C3">
      <w:pPr>
        <w:ind w:left="709"/>
        <w:rPr>
          <w:rFonts w:ascii="Verdana" w:hAnsi="Verdana"/>
          <w:sz w:val="20"/>
          <w:szCs w:val="20"/>
        </w:rPr>
      </w:pPr>
    </w:p>
    <w:p w:rsidR="00AA253F" w:rsidRPr="00BC234A" w:rsidRDefault="00AA253F" w:rsidP="00AA253F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2453736" cy="2438400"/>
            <wp:effectExtent l="0" t="0" r="3810" b="0"/>
            <wp:docPr id="107" name="Obraz 107" descr="Obraz zawierający szkic, diagram, Rysunek techniczny, Równolegl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88871086" descr="Obraz zawierający szkic, diagram, Rysunek techniczny, Równolegl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076" cy="2441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E23" w:rsidRDefault="00833E23" w:rsidP="00623C05">
      <w:pPr>
        <w:rPr>
          <w:rFonts w:ascii="Verdana" w:hAnsi="Verdana"/>
          <w:sz w:val="20"/>
          <w:szCs w:val="20"/>
        </w:rPr>
      </w:pPr>
    </w:p>
    <w:p w:rsidR="00833E23" w:rsidRPr="00BC234A" w:rsidRDefault="00833E23" w:rsidP="00623C05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lastRenderedPageBreak/>
        <w:drawing>
          <wp:inline distT="0" distB="0" distL="0" distR="0">
            <wp:extent cx="4572000" cy="1514475"/>
            <wp:effectExtent l="0" t="0" r="0" b="9525"/>
            <wp:docPr id="106" name="Obraz 106" descr="Obraz zawierający diagram, linia, szkic, rysowani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29255862" descr="Obraz zawierający diagram, linia, szkic, rysowani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4572000" cy="2000250"/>
            <wp:effectExtent l="0" t="0" r="0" b="0"/>
            <wp:docPr id="105" name="Obraz 105" descr="Obraz zawierający tekst, mapa, diagram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63339165" descr="Obraz zawierający tekst, mapa, diagram, Pla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4572000" cy="1323975"/>
            <wp:effectExtent l="0" t="0" r="0" b="9525"/>
            <wp:docPr id="104" name="Obraz 104" descr="Obraz zawierający diagram, linia, Rysunek techniczny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04508362" descr="Obraz zawierający diagram, linia, Rysunek techniczny, Pla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4581525" cy="1828800"/>
            <wp:effectExtent l="0" t="0" r="9525" b="0"/>
            <wp:docPr id="103" name="Obraz 103" descr="Obraz zawierający tekst, diagram, Plan, Równolegl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63269784" descr="Obraz zawierający tekst, diagram, Plan, Równolegl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DAC" w:rsidRDefault="00D90DAC" w:rsidP="00623C05">
      <w:pPr>
        <w:rPr>
          <w:rFonts w:ascii="Verdana" w:hAnsi="Verdana"/>
          <w:sz w:val="20"/>
          <w:szCs w:val="20"/>
        </w:rPr>
      </w:pPr>
    </w:p>
    <w:p w:rsidR="00D90DAC" w:rsidRDefault="00D90DAC" w:rsidP="00623C05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Proszę o uzupełnienie dokumentacji o detal świetlików dachowych. Widoczne są tylko na przekroju A-A bez detalu (rys. A-08 Przekrój A-A ). Czy na murze nie powinny być również wieńce obwodowe adekwatnie do klap dymowych (rys. DP- Klapy dymowe)?</w:t>
      </w:r>
    </w:p>
    <w:p w:rsidR="00D90DAC" w:rsidRPr="00D90DAC" w:rsidRDefault="00D90DAC" w:rsidP="006110C3">
      <w:pPr>
        <w:ind w:left="709"/>
        <w:rPr>
          <w:rFonts w:ascii="Verdana" w:hAnsi="Verdana"/>
          <w:b/>
          <w:sz w:val="20"/>
          <w:szCs w:val="20"/>
        </w:rPr>
      </w:pPr>
      <w:r w:rsidRPr="00D90DAC">
        <w:rPr>
          <w:rFonts w:ascii="Verdana" w:hAnsi="Verdana"/>
          <w:b/>
          <w:sz w:val="20"/>
          <w:szCs w:val="20"/>
        </w:rPr>
        <w:t>Odp.: Świetliki dachowe należy wykonać na wieńcach obwodowych analogicznie jak detal DP-01 klapy dymowe.</w:t>
      </w:r>
    </w:p>
    <w:p w:rsidR="00D90DAC" w:rsidRPr="00BC234A" w:rsidRDefault="00D90DAC" w:rsidP="006110C3">
      <w:pPr>
        <w:ind w:left="709"/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lastRenderedPageBreak/>
        <w:drawing>
          <wp:inline distT="0" distB="0" distL="0" distR="0">
            <wp:extent cx="4048125" cy="1703586"/>
            <wp:effectExtent l="0" t="0" r="0" b="0"/>
            <wp:docPr id="102" name="Obraz 102" descr="Obraz zawierający diagram, Plan, Rysunek techniczny, Równolegl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57452485" descr="Obraz zawierający diagram, Plan, Rysunek techniczny, Równolegl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500" cy="1707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4181475" cy="1794550"/>
            <wp:effectExtent l="0" t="0" r="0" b="0"/>
            <wp:docPr id="101" name="Obraz 101" descr="Obraz zawierający tekst, diagram, Rysunek techniczny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998947196" descr="Obraz zawierający tekst, diagram, Rysunek techniczny, Pla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9897" cy="1798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DAC" w:rsidRDefault="00D90DAC" w:rsidP="00623C05">
      <w:pPr>
        <w:rPr>
          <w:rFonts w:ascii="Verdana" w:hAnsi="Verdana"/>
          <w:sz w:val="20"/>
          <w:szCs w:val="20"/>
        </w:rPr>
      </w:pPr>
    </w:p>
    <w:p w:rsidR="00D90DAC" w:rsidRDefault="00D90DAC" w:rsidP="00623C05">
      <w:pPr>
        <w:rPr>
          <w:rFonts w:ascii="Verdana" w:hAnsi="Verdana"/>
          <w:sz w:val="20"/>
          <w:szCs w:val="20"/>
        </w:rPr>
      </w:pPr>
    </w:p>
    <w:p w:rsidR="00D90DAC" w:rsidRPr="00BC234A" w:rsidRDefault="00D90DAC" w:rsidP="00623C05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Proszę o informację z jakiego materiału i jakiej szerokości jest fragment zaznaczony poniżej.  Pytanie dotyczy SA01*s i Sa02 - przestrzeń 10cm; SA03 i SA03a - przestrzeń 40cm – mur + nadproże czy może belka żelbetowa (rys. A-02 Rzut </w:t>
      </w:r>
      <w:proofErr w:type="spellStart"/>
      <w:r w:rsidRPr="00BC234A">
        <w:rPr>
          <w:rFonts w:ascii="Verdana" w:hAnsi="Verdana"/>
          <w:sz w:val="20"/>
          <w:szCs w:val="20"/>
        </w:rPr>
        <w:t>kond</w:t>
      </w:r>
      <w:proofErr w:type="spellEnd"/>
      <w:r w:rsidRPr="00BC234A">
        <w:rPr>
          <w:rFonts w:ascii="Verdana" w:hAnsi="Verdana"/>
          <w:sz w:val="20"/>
          <w:szCs w:val="20"/>
        </w:rPr>
        <w:t>. 0).</w:t>
      </w:r>
    </w:p>
    <w:p w:rsidR="00D90DAC" w:rsidRDefault="00D90DAC" w:rsidP="006110C3">
      <w:pPr>
        <w:ind w:left="709"/>
        <w:rPr>
          <w:rFonts w:ascii="Verdana" w:hAnsi="Verdana" w:cs="Calibri"/>
          <w:b/>
          <w:color w:val="000000"/>
          <w:sz w:val="20"/>
          <w:szCs w:val="20"/>
        </w:rPr>
      </w:pPr>
      <w:r w:rsidRPr="00D90DAC">
        <w:rPr>
          <w:rFonts w:ascii="Verdana" w:hAnsi="Verdana"/>
          <w:b/>
          <w:sz w:val="20"/>
          <w:szCs w:val="20"/>
        </w:rPr>
        <w:t xml:space="preserve">Odp.: </w:t>
      </w:r>
      <w:r w:rsidRPr="00D90DAC">
        <w:rPr>
          <w:rFonts w:ascii="Verdana" w:hAnsi="Verdana" w:cs="Calibri"/>
          <w:b/>
          <w:color w:val="000000"/>
          <w:sz w:val="20"/>
          <w:szCs w:val="20"/>
        </w:rPr>
        <w:t>Ponad poziom sufitu podwieszanego nad ślusarką aluminiową należy wykonać suchą zabudowę z płyt GK o parametrach EI tej ściany. Szerokość zabudowy równy szerokości otworu w murze (wymiary zgodne z rys. architektury i zestawieniami. SA01*s: szer. 340 cm;</w:t>
      </w:r>
      <w:r w:rsidR="006110C3">
        <w:rPr>
          <w:rFonts w:ascii="Verdana" w:hAnsi="Verdana" w:cs="Calibri"/>
          <w:b/>
          <w:color w:val="000000"/>
          <w:sz w:val="20"/>
          <w:szCs w:val="20"/>
        </w:rPr>
        <w:t xml:space="preserve"> </w:t>
      </w:r>
      <w:r>
        <w:rPr>
          <w:rFonts w:ascii="Verdana" w:hAnsi="Verdana" w:cs="Calibri"/>
          <w:b/>
          <w:color w:val="000000"/>
          <w:sz w:val="20"/>
          <w:szCs w:val="20"/>
        </w:rPr>
        <w:t xml:space="preserve">SA02: 540 cm. </w:t>
      </w:r>
    </w:p>
    <w:p w:rsidR="00D90DAC" w:rsidRDefault="00D90DAC" w:rsidP="006110C3">
      <w:pPr>
        <w:ind w:left="709"/>
        <w:rPr>
          <w:rFonts w:ascii="Verdana" w:hAnsi="Verdana" w:cs="Calibri"/>
          <w:b/>
          <w:color w:val="000000"/>
          <w:sz w:val="20"/>
          <w:szCs w:val="20"/>
        </w:rPr>
      </w:pPr>
    </w:p>
    <w:p w:rsidR="00D90DAC" w:rsidRDefault="00D90DAC" w:rsidP="00D90DAC">
      <w:pPr>
        <w:rPr>
          <w:rFonts w:ascii="Verdana" w:hAnsi="Verdana" w:cs="Calibri"/>
          <w:b/>
          <w:color w:val="000000"/>
          <w:sz w:val="20"/>
          <w:szCs w:val="20"/>
        </w:rPr>
      </w:pPr>
    </w:p>
    <w:p w:rsidR="00D90DAC" w:rsidRPr="00BC234A" w:rsidRDefault="00D90DAC" w:rsidP="00D90DAC">
      <w:pPr>
        <w:rPr>
          <w:rFonts w:ascii="Verdana" w:hAnsi="Verdana"/>
          <w:sz w:val="20"/>
          <w:szCs w:val="20"/>
        </w:rPr>
      </w:pPr>
      <w:r w:rsidRPr="00D90DAC">
        <w:rPr>
          <w:rFonts w:ascii="Verdana" w:hAnsi="Verdana" w:cs="Calibri"/>
          <w:b/>
          <w:color w:val="000000"/>
          <w:sz w:val="20"/>
          <w:szCs w:val="20"/>
        </w:rPr>
        <w:t xml:space="preserve"> </w:t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4572000" cy="2085975"/>
            <wp:effectExtent l="0" t="0" r="0" b="9525"/>
            <wp:docPr id="100" name="Obraz 100" descr="Obraz zawierający tekst, diagram, Plan, wykres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72130355" descr="Obraz zawierający tekst, diagram, Plan, wykres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lastRenderedPageBreak/>
        <w:drawing>
          <wp:inline distT="0" distB="0" distL="0" distR="0">
            <wp:extent cx="4581525" cy="2495550"/>
            <wp:effectExtent l="0" t="0" r="9525" b="0"/>
            <wp:docPr id="99" name="Obraz 99" descr="Obraz zawierający tekst, Plan, diagram, wykres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020579017" descr="Obraz zawierający tekst, Plan, diagram, wykres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DAC" w:rsidRDefault="00D90DAC" w:rsidP="00623C05">
      <w:pPr>
        <w:rPr>
          <w:rFonts w:ascii="Verdana" w:hAnsi="Verdana"/>
          <w:sz w:val="20"/>
          <w:szCs w:val="20"/>
        </w:rPr>
      </w:pPr>
    </w:p>
    <w:p w:rsidR="00D90DAC" w:rsidRPr="00BC234A" w:rsidRDefault="00D90DAC" w:rsidP="00623C05">
      <w:pPr>
        <w:rPr>
          <w:rFonts w:ascii="Verdana" w:hAnsi="Verdana"/>
          <w:sz w:val="20"/>
          <w:szCs w:val="20"/>
        </w:rPr>
      </w:pPr>
    </w:p>
    <w:p w:rsidR="00245B56" w:rsidRPr="00BC234A" w:rsidRDefault="00245B56" w:rsidP="00623C05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Proszę o oznaczenie na rzutach/przekrojach przegród pionowych symbolami od Z1-Z6 według PW AGH S1 Załącznik 2 Przegrody poziome i pionowe. Brak informacji, w którym miejscu powinna być jaka ściana.</w:t>
      </w:r>
    </w:p>
    <w:p w:rsidR="00D90DAC" w:rsidRPr="00D90DAC" w:rsidRDefault="00D90DAC" w:rsidP="006110C3">
      <w:pPr>
        <w:ind w:left="709"/>
        <w:rPr>
          <w:rFonts w:ascii="Verdana" w:hAnsi="Verdana"/>
          <w:b/>
          <w:sz w:val="20"/>
          <w:szCs w:val="20"/>
        </w:rPr>
      </w:pPr>
      <w:r w:rsidRPr="00D90DAC">
        <w:rPr>
          <w:rFonts w:ascii="Verdana" w:hAnsi="Verdana"/>
          <w:b/>
          <w:sz w:val="20"/>
          <w:szCs w:val="20"/>
        </w:rPr>
        <w:t>Odp.: Przegrody zewnętrzne Z1-Z6 pokrywają się z oznaczeniami na rysunkach elewacji i przekrojach.</w:t>
      </w:r>
    </w:p>
    <w:p w:rsidR="00D90DAC" w:rsidRDefault="00D90DAC" w:rsidP="00D90DAC">
      <w:pPr>
        <w:ind w:left="720"/>
        <w:rPr>
          <w:rFonts w:ascii="Verdana" w:hAnsi="Verdana"/>
          <w:sz w:val="20"/>
          <w:szCs w:val="20"/>
        </w:rPr>
      </w:pPr>
    </w:p>
    <w:p w:rsidR="00D90DAC" w:rsidRPr="00BC234A" w:rsidRDefault="00D90DAC" w:rsidP="00D90DAC">
      <w:pPr>
        <w:ind w:left="720"/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Proszę o doprecyzowanie grubości </w:t>
      </w:r>
      <w:proofErr w:type="spellStart"/>
      <w:r w:rsidRPr="00BC234A">
        <w:rPr>
          <w:rFonts w:ascii="Verdana" w:hAnsi="Verdana"/>
          <w:sz w:val="20"/>
          <w:szCs w:val="20"/>
        </w:rPr>
        <w:t>styroduru</w:t>
      </w:r>
      <w:proofErr w:type="spellEnd"/>
      <w:r w:rsidRPr="00BC234A">
        <w:rPr>
          <w:rFonts w:ascii="Verdana" w:hAnsi="Verdana"/>
          <w:sz w:val="20"/>
          <w:szCs w:val="20"/>
        </w:rPr>
        <w:t xml:space="preserve"> CS. Według PW AGH S1 Załącznik 2 Przegrody poziome i pionowe jest to 15cm, a według wszystkich przekrojów na architekturze 18cm. </w:t>
      </w:r>
    </w:p>
    <w:p w:rsidR="00D90DAC" w:rsidRPr="00D90DAC" w:rsidRDefault="00D90DAC" w:rsidP="006110C3">
      <w:pPr>
        <w:ind w:left="709"/>
        <w:rPr>
          <w:rFonts w:ascii="Verdana" w:hAnsi="Verdana"/>
          <w:b/>
          <w:sz w:val="20"/>
          <w:szCs w:val="20"/>
        </w:rPr>
      </w:pPr>
      <w:r w:rsidRPr="00D90DAC">
        <w:rPr>
          <w:rFonts w:ascii="Verdana" w:hAnsi="Verdana"/>
          <w:b/>
          <w:sz w:val="20"/>
          <w:szCs w:val="20"/>
        </w:rPr>
        <w:t xml:space="preserve">Odp.: Należy przyjąć grubość </w:t>
      </w:r>
      <w:proofErr w:type="spellStart"/>
      <w:r w:rsidRPr="00D90DAC">
        <w:rPr>
          <w:rFonts w:ascii="Verdana" w:hAnsi="Verdana"/>
          <w:b/>
          <w:sz w:val="20"/>
          <w:szCs w:val="20"/>
        </w:rPr>
        <w:t>styroduru</w:t>
      </w:r>
      <w:proofErr w:type="spellEnd"/>
      <w:r w:rsidRPr="00D90DAC">
        <w:rPr>
          <w:rFonts w:ascii="Verdana" w:hAnsi="Verdana"/>
          <w:b/>
          <w:sz w:val="20"/>
          <w:szCs w:val="20"/>
        </w:rPr>
        <w:t xml:space="preserve"> 18cm.</w:t>
      </w:r>
    </w:p>
    <w:p w:rsidR="00D90DAC" w:rsidRPr="00BC234A" w:rsidRDefault="00D90DAC" w:rsidP="00D90DAC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3305175" cy="1104900"/>
            <wp:effectExtent l="0" t="0" r="9525" b="0"/>
            <wp:docPr id="98" name="Obraz 98" descr="Obraz zawierający tekst, Czcionka, zrzut ekranu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515096857" descr="Obraz zawierający tekst, Czcionka, zrzut ekranu, lini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2352675" cy="2691363"/>
            <wp:effectExtent l="0" t="0" r="0" b="0"/>
            <wp:docPr id="97" name="Obraz 97" descr="Obraz zawierający zrzut ekranu, tekst, linia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774366318" descr="Obraz zawierający zrzut ekranu, tekst, linia, diagram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308" cy="2692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DAC" w:rsidRPr="00BC234A" w:rsidRDefault="00D90DAC" w:rsidP="00623C05">
      <w:pPr>
        <w:rPr>
          <w:rFonts w:ascii="Verdana" w:hAnsi="Verdana"/>
          <w:sz w:val="20"/>
          <w:szCs w:val="20"/>
        </w:rPr>
      </w:pPr>
    </w:p>
    <w:p w:rsidR="00245B56" w:rsidRPr="00BC234A" w:rsidRDefault="00245B56" w:rsidP="00623C05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Proszę o informacje jaka grubość wełny jest potrzebna w miejscu zaznaczonym poniżej. Na poniższej architekturze w ogóle brakuje tej warstwy (rys. A-05 Rzut </w:t>
      </w:r>
      <w:proofErr w:type="spellStart"/>
      <w:r w:rsidRPr="00BC234A">
        <w:rPr>
          <w:rFonts w:ascii="Verdana" w:hAnsi="Verdana"/>
          <w:sz w:val="20"/>
          <w:szCs w:val="20"/>
        </w:rPr>
        <w:t>kond</w:t>
      </w:r>
      <w:proofErr w:type="spellEnd"/>
      <w:r w:rsidRPr="00BC234A">
        <w:rPr>
          <w:rFonts w:ascii="Verdana" w:hAnsi="Verdana"/>
          <w:sz w:val="20"/>
          <w:szCs w:val="20"/>
        </w:rPr>
        <w:t>. +3).</w:t>
      </w:r>
    </w:p>
    <w:p w:rsidR="00D90DAC" w:rsidRPr="00D90DAC" w:rsidRDefault="00D90DAC" w:rsidP="00D90DAC">
      <w:pPr>
        <w:rPr>
          <w:rFonts w:ascii="Verdana" w:hAnsi="Verdana"/>
          <w:b/>
          <w:sz w:val="20"/>
          <w:szCs w:val="20"/>
        </w:rPr>
      </w:pPr>
      <w:r w:rsidRPr="00D90DAC">
        <w:rPr>
          <w:rFonts w:ascii="Verdana" w:hAnsi="Verdana"/>
          <w:b/>
          <w:sz w:val="20"/>
          <w:szCs w:val="20"/>
        </w:rPr>
        <w:lastRenderedPageBreak/>
        <w:t>Odp.: Należy przyjąć izolację z wełny gr. 5cm</w:t>
      </w:r>
    </w:p>
    <w:p w:rsidR="00D90DAC" w:rsidRDefault="00D90DAC" w:rsidP="00D90DAC">
      <w:pPr>
        <w:rPr>
          <w:rFonts w:ascii="Verdana" w:hAnsi="Verdana"/>
          <w:sz w:val="20"/>
          <w:szCs w:val="20"/>
        </w:rPr>
      </w:pPr>
    </w:p>
    <w:p w:rsidR="00D90DAC" w:rsidRPr="00BC234A" w:rsidRDefault="00D90DAC" w:rsidP="00D90DAC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3848100" cy="1952051"/>
            <wp:effectExtent l="0" t="0" r="0" b="0"/>
            <wp:docPr id="96" name="Obraz 96" descr="Obraz zawierający diagram, tekst, Plan, Rysunek techniczn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41579901" descr="Obraz zawierający diagram, tekst, Plan, Rysunek techniczny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9955" cy="1952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DAC" w:rsidRDefault="00D90DAC" w:rsidP="00623C05">
      <w:pPr>
        <w:rPr>
          <w:rFonts w:ascii="Verdana" w:hAnsi="Verdana"/>
          <w:sz w:val="20"/>
          <w:szCs w:val="20"/>
        </w:rPr>
      </w:pPr>
    </w:p>
    <w:p w:rsidR="00D90DAC" w:rsidRDefault="00D90DAC" w:rsidP="00623C05">
      <w:pPr>
        <w:rPr>
          <w:rFonts w:ascii="Verdana" w:hAnsi="Verdana"/>
          <w:sz w:val="20"/>
          <w:szCs w:val="20"/>
        </w:rPr>
      </w:pPr>
    </w:p>
    <w:p w:rsidR="00D90DAC" w:rsidRDefault="00D90DAC" w:rsidP="00623C05">
      <w:pPr>
        <w:rPr>
          <w:rFonts w:ascii="Verdana" w:hAnsi="Verdana"/>
          <w:sz w:val="20"/>
          <w:szCs w:val="20"/>
        </w:rPr>
      </w:pPr>
    </w:p>
    <w:p w:rsidR="00D90DAC" w:rsidRDefault="00D90DAC" w:rsidP="00623C05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Proszę o informacje odnośnie rodzaju i grubości warstw części podwieszonej od strony zewnętrznej (rys. A-09 Przekrój B-B).</w:t>
      </w:r>
    </w:p>
    <w:p w:rsidR="00D90DAC" w:rsidRPr="00D90DAC" w:rsidRDefault="00D90DAC" w:rsidP="006110C3">
      <w:pPr>
        <w:ind w:left="709"/>
        <w:rPr>
          <w:rFonts w:ascii="Verdana" w:hAnsi="Verdana"/>
          <w:b/>
          <w:sz w:val="20"/>
          <w:szCs w:val="20"/>
        </w:rPr>
      </w:pPr>
      <w:r w:rsidRPr="00D90DAC">
        <w:rPr>
          <w:rFonts w:ascii="Verdana" w:hAnsi="Verdana"/>
          <w:b/>
          <w:sz w:val="20"/>
          <w:szCs w:val="20"/>
        </w:rPr>
        <w:t xml:space="preserve">Odp.: </w:t>
      </w:r>
      <w:r>
        <w:rPr>
          <w:rFonts w:ascii="Verdana" w:hAnsi="Verdana"/>
          <w:b/>
          <w:sz w:val="20"/>
          <w:szCs w:val="20"/>
        </w:rPr>
        <w:t>Należy wycenić i</w:t>
      </w:r>
      <w:r w:rsidRPr="00D90DAC">
        <w:rPr>
          <w:rFonts w:ascii="Verdana" w:hAnsi="Verdana"/>
          <w:b/>
          <w:sz w:val="20"/>
          <w:szCs w:val="20"/>
        </w:rPr>
        <w:t>zolacj</w:t>
      </w:r>
      <w:r>
        <w:rPr>
          <w:rFonts w:ascii="Verdana" w:hAnsi="Verdana"/>
          <w:b/>
          <w:sz w:val="20"/>
          <w:szCs w:val="20"/>
        </w:rPr>
        <w:t>ę</w:t>
      </w:r>
      <w:r w:rsidRPr="00D90DAC">
        <w:rPr>
          <w:rFonts w:ascii="Verdana" w:hAnsi="Verdana"/>
          <w:b/>
          <w:sz w:val="20"/>
          <w:szCs w:val="20"/>
        </w:rPr>
        <w:t xml:space="preserve"> z wełny gr. 20cm wykończona płytami </w:t>
      </w:r>
      <w:proofErr w:type="spellStart"/>
      <w:r w:rsidRPr="00D90DAC">
        <w:rPr>
          <w:rFonts w:ascii="Verdana" w:hAnsi="Verdana"/>
          <w:b/>
          <w:sz w:val="20"/>
          <w:szCs w:val="20"/>
        </w:rPr>
        <w:t>włóknocementowymi</w:t>
      </w:r>
      <w:proofErr w:type="spellEnd"/>
      <w:r w:rsidRPr="00D90DAC">
        <w:rPr>
          <w:rFonts w:ascii="Verdana" w:hAnsi="Verdana"/>
          <w:b/>
          <w:sz w:val="20"/>
          <w:szCs w:val="20"/>
        </w:rPr>
        <w:t xml:space="preserve"> na podkonstrukcji systemowej.</w:t>
      </w:r>
    </w:p>
    <w:p w:rsidR="00D90DAC" w:rsidRPr="00D90DAC" w:rsidRDefault="00D90DAC" w:rsidP="00D90DAC">
      <w:pPr>
        <w:ind w:left="720"/>
        <w:rPr>
          <w:rFonts w:ascii="Verdana" w:hAnsi="Verdana"/>
          <w:b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4572000" cy="2038350"/>
            <wp:effectExtent l="0" t="0" r="0" b="0"/>
            <wp:docPr id="95" name="Obraz 95" descr="Obraz zawierający rysowanie, szkic, diagram, Rysunek techniczn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05453966" descr="Obraz zawierający rysowanie, szkic, diagram, Rysunek techniczny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5B56" w:rsidRDefault="00245B56" w:rsidP="00623C05">
      <w:pPr>
        <w:rPr>
          <w:rFonts w:ascii="Verdana" w:hAnsi="Verdana"/>
          <w:sz w:val="20"/>
          <w:szCs w:val="20"/>
        </w:rPr>
      </w:pPr>
    </w:p>
    <w:p w:rsidR="00D90DAC" w:rsidRPr="00BC234A" w:rsidRDefault="00D90DAC" w:rsidP="00623C05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Proszę o zestawienie ślusarki zewnętrznej dla elementu ZZ-03 przy osi 14 i ZZ-04 przy osi 2 (rys. A-02 Rzut </w:t>
      </w:r>
      <w:proofErr w:type="spellStart"/>
      <w:r w:rsidRPr="00BC234A">
        <w:rPr>
          <w:rFonts w:ascii="Verdana" w:hAnsi="Verdana"/>
          <w:sz w:val="20"/>
          <w:szCs w:val="20"/>
        </w:rPr>
        <w:t>kond</w:t>
      </w:r>
      <w:proofErr w:type="spellEnd"/>
      <w:r w:rsidRPr="00BC234A">
        <w:rPr>
          <w:rFonts w:ascii="Verdana" w:hAnsi="Verdana"/>
          <w:sz w:val="20"/>
          <w:szCs w:val="20"/>
        </w:rPr>
        <w:t>. 0). Otwory na te elementy-140cm są szersze niż pokazano na elewacjach – 110cm (rys. ZE-01 Zestawienie elewacji ceramicznej).</w:t>
      </w:r>
    </w:p>
    <w:p w:rsidR="00D90DAC" w:rsidRPr="00D90DAC" w:rsidRDefault="00D90DAC" w:rsidP="006110C3">
      <w:pPr>
        <w:ind w:left="709"/>
        <w:rPr>
          <w:rFonts w:ascii="Verdana" w:hAnsi="Verdana"/>
        </w:rPr>
      </w:pPr>
      <w:r w:rsidRPr="00D90DAC">
        <w:rPr>
          <w:rFonts w:ascii="Verdana" w:hAnsi="Verdana"/>
          <w:b/>
          <w:sz w:val="20"/>
          <w:szCs w:val="20"/>
        </w:rPr>
        <w:t>Odp</w:t>
      </w:r>
      <w:r w:rsidRPr="00D90DAC">
        <w:rPr>
          <w:rFonts w:ascii="Verdana" w:hAnsi="Verdana"/>
          <w:sz w:val="20"/>
          <w:szCs w:val="20"/>
        </w:rPr>
        <w:t xml:space="preserve">.: </w:t>
      </w:r>
      <w:r w:rsidRPr="00D90DAC">
        <w:rPr>
          <w:rStyle w:val="Pogrubienie"/>
          <w:rFonts w:ascii="Verdana" w:hAnsi="Verdana" w:cs="Calibri"/>
          <w:sz w:val="20"/>
          <w:szCs w:val="20"/>
        </w:rPr>
        <w:t>Ostateczne wymiary żaluzji zewnętrznych i tym samym dokładny zakres elewacji ceramicznej należy dostosować do wymiarów czerpni ściennych.</w:t>
      </w:r>
    </w:p>
    <w:p w:rsidR="00D90DAC" w:rsidRPr="00D90DAC" w:rsidRDefault="00D90DAC" w:rsidP="00D90DAC">
      <w:pPr>
        <w:ind w:left="360"/>
        <w:rPr>
          <w:rFonts w:ascii="Verdana" w:hAnsi="Verdana"/>
          <w:sz w:val="20"/>
          <w:szCs w:val="20"/>
        </w:rPr>
      </w:pPr>
    </w:p>
    <w:p w:rsidR="00D90DAC" w:rsidRPr="00D90DAC" w:rsidRDefault="00D90DAC" w:rsidP="00D90DAC">
      <w:pPr>
        <w:ind w:left="360"/>
        <w:rPr>
          <w:rFonts w:ascii="Verdana" w:hAnsi="Verdana"/>
          <w:sz w:val="20"/>
          <w:szCs w:val="20"/>
        </w:rPr>
      </w:pPr>
    </w:p>
    <w:p w:rsidR="00D90DAC" w:rsidRDefault="00D90DAC" w:rsidP="00D90DAC">
      <w:pPr>
        <w:ind w:left="360"/>
        <w:rPr>
          <w:rFonts w:ascii="Verdana" w:hAnsi="Verdana"/>
          <w:b/>
          <w:sz w:val="20"/>
          <w:szCs w:val="20"/>
        </w:rPr>
      </w:pPr>
    </w:p>
    <w:p w:rsidR="00245B56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lastRenderedPageBreak/>
        <w:drawing>
          <wp:inline distT="0" distB="0" distL="0" distR="0">
            <wp:extent cx="2306032" cy="2895600"/>
            <wp:effectExtent l="0" t="0" r="0" b="0"/>
            <wp:docPr id="94" name="Obraz 94" descr="Obraz zawierający tekst, mapa, diagram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39250862" descr="Obraz zawierający tekst, mapa, diagram, Pla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032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1695450" cy="2859390"/>
            <wp:effectExtent l="0" t="0" r="0" b="0"/>
            <wp:docPr id="93" name="Obraz 93" descr="Obraz zawierający tekst, mapa, Plan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95795665" descr="Obraz zawierający tekst, mapa, Plan, diagram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853" cy="2865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3609975" cy="3625079"/>
            <wp:effectExtent l="0" t="0" r="0" b="0"/>
            <wp:docPr id="92" name="Obraz 92" descr="Obraz zawierający tekst, diagram, linia, Równolegl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920606462" descr="Obraz zawierający tekst, diagram, linia, Równolegl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311" cy="36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DAC" w:rsidRDefault="00D90DAC" w:rsidP="00623C05">
      <w:pPr>
        <w:rPr>
          <w:rFonts w:ascii="Verdana" w:hAnsi="Verdana"/>
          <w:sz w:val="20"/>
          <w:szCs w:val="20"/>
        </w:rPr>
      </w:pPr>
    </w:p>
    <w:p w:rsidR="00D90DAC" w:rsidRPr="00BC234A" w:rsidRDefault="00D90DAC" w:rsidP="00623C05">
      <w:pPr>
        <w:rPr>
          <w:rFonts w:ascii="Verdana" w:hAnsi="Verdana"/>
          <w:sz w:val="20"/>
          <w:szCs w:val="20"/>
        </w:rPr>
      </w:pPr>
    </w:p>
    <w:p w:rsidR="00245B56" w:rsidRPr="00BC234A" w:rsidRDefault="00245B56" w:rsidP="00623C05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Proszę o detal / zestawienie szklanego zadaszenia nad wejściem przy osi 2 oraz 14.</w:t>
      </w:r>
    </w:p>
    <w:p w:rsidR="001B001B" w:rsidRPr="00754811" w:rsidRDefault="00D90DAC" w:rsidP="006110C3">
      <w:pPr>
        <w:ind w:left="709"/>
        <w:rPr>
          <w:i/>
        </w:rPr>
      </w:pPr>
      <w:r w:rsidRPr="001B001B">
        <w:rPr>
          <w:rFonts w:ascii="Verdana" w:hAnsi="Verdana"/>
          <w:b/>
          <w:sz w:val="20"/>
          <w:szCs w:val="20"/>
        </w:rPr>
        <w:t xml:space="preserve">Odp.: </w:t>
      </w:r>
      <w:r w:rsidR="001B001B" w:rsidRPr="001B001B">
        <w:rPr>
          <w:rFonts w:ascii="Verdana" w:hAnsi="Verdana"/>
          <w:b/>
          <w:sz w:val="20"/>
          <w:szCs w:val="20"/>
        </w:rPr>
        <w:t>Zestawienie daszków szklanych przestawiono na rys. ZS-09 Zestawienie daszków szklanych rev.7 pod linkiem:</w:t>
      </w:r>
      <w:r w:rsidR="001B001B">
        <w:t xml:space="preserve"> </w:t>
      </w:r>
      <w:r w:rsidR="001B001B" w:rsidRPr="00754811">
        <w:rPr>
          <w:rFonts w:ascii="Verdana" w:hAnsi="Verdana"/>
          <w:i/>
          <w:sz w:val="20"/>
          <w:szCs w:val="20"/>
        </w:rPr>
        <w:t>https://di.adm.agh.edu.pl/przetargi/di/zj/2024/zp-028-24/Uzupelnione/Rewizja-projektu/1/</w:t>
      </w:r>
    </w:p>
    <w:p w:rsidR="00D90DAC" w:rsidRDefault="00D90DAC" w:rsidP="00D90DAC">
      <w:pPr>
        <w:rPr>
          <w:rFonts w:ascii="Verdana" w:hAnsi="Verdana"/>
          <w:sz w:val="20"/>
          <w:szCs w:val="20"/>
        </w:rPr>
      </w:pPr>
    </w:p>
    <w:p w:rsidR="00D90DAC" w:rsidRDefault="00D90DAC" w:rsidP="00D90DAC">
      <w:pPr>
        <w:rPr>
          <w:rFonts w:ascii="Verdana" w:hAnsi="Verdana"/>
          <w:sz w:val="20"/>
          <w:szCs w:val="20"/>
        </w:rPr>
      </w:pPr>
    </w:p>
    <w:p w:rsidR="00D90DAC" w:rsidRPr="00BC234A" w:rsidRDefault="00D90DAC" w:rsidP="00D90DAC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lastRenderedPageBreak/>
        <w:drawing>
          <wp:inline distT="0" distB="0" distL="0" distR="0">
            <wp:extent cx="3695700" cy="2505075"/>
            <wp:effectExtent l="0" t="0" r="0" b="9525"/>
            <wp:docPr id="91" name="Obraz 91" descr="Obraz zawierający tekst, diagram, Plan,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98661816" descr="Obraz zawierający tekst, diagram, Plan, map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5B56" w:rsidRPr="00BC234A" w:rsidRDefault="00245B56" w:rsidP="00623C05">
      <w:pPr>
        <w:rPr>
          <w:rFonts w:ascii="Verdana" w:hAnsi="Verdana"/>
          <w:sz w:val="20"/>
          <w:szCs w:val="20"/>
        </w:rPr>
      </w:pPr>
    </w:p>
    <w:p w:rsidR="00245B56" w:rsidRPr="00BC234A" w:rsidRDefault="00245B56" w:rsidP="00623C05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Proszę o przesłanie dokumentacji dotyczącej kominków na dachu oraz ich otworowania, przykładowe miejsca zaznaczone poniżej (rys. A-04 Rzut </w:t>
      </w:r>
      <w:proofErr w:type="spellStart"/>
      <w:r w:rsidRPr="00BC234A">
        <w:rPr>
          <w:rFonts w:ascii="Verdana" w:hAnsi="Verdana"/>
          <w:sz w:val="20"/>
          <w:szCs w:val="20"/>
        </w:rPr>
        <w:t>kond</w:t>
      </w:r>
      <w:proofErr w:type="spellEnd"/>
      <w:r w:rsidRPr="00BC234A">
        <w:rPr>
          <w:rFonts w:ascii="Verdana" w:hAnsi="Verdana"/>
          <w:sz w:val="20"/>
          <w:szCs w:val="20"/>
        </w:rPr>
        <w:t>. +2).</w:t>
      </w:r>
    </w:p>
    <w:p w:rsidR="001B001B" w:rsidRPr="00DF36B5" w:rsidRDefault="001B001B" w:rsidP="00833E23">
      <w:pPr>
        <w:ind w:left="360"/>
        <w:rPr>
          <w:rFonts w:ascii="Verdana" w:hAnsi="Verdana"/>
          <w:sz w:val="20"/>
          <w:szCs w:val="20"/>
        </w:rPr>
      </w:pPr>
      <w:r w:rsidRPr="00754811">
        <w:rPr>
          <w:rFonts w:ascii="Verdana" w:hAnsi="Verdana"/>
          <w:b/>
          <w:sz w:val="20"/>
          <w:szCs w:val="20"/>
        </w:rPr>
        <w:t xml:space="preserve">Odp.:  </w:t>
      </w:r>
      <w:r w:rsidR="00754811" w:rsidRPr="00754811">
        <w:rPr>
          <w:rFonts w:ascii="Verdana" w:hAnsi="Verdana"/>
          <w:b/>
          <w:color w:val="000000"/>
          <w:sz w:val="20"/>
          <w:szCs w:val="20"/>
        </w:rPr>
        <w:t xml:space="preserve">Otworowanie zgodnie z wydanymi przebiciami, obudowa murowana z pustaka z betonu komórkowego gr. 15cm oparta na płycie stropodachu, izolowana termicznie </w:t>
      </w:r>
      <w:r w:rsidR="00754811" w:rsidRPr="00DF36B5">
        <w:rPr>
          <w:rFonts w:ascii="Verdana" w:hAnsi="Verdana"/>
          <w:b/>
          <w:color w:val="000000"/>
          <w:sz w:val="20"/>
          <w:szCs w:val="20"/>
        </w:rPr>
        <w:t>styropianem EPS gr. 8cm, otynkowana zgodnie z załączonym detalem: DP-14 Detal obudowy kominków dachowych rev.7</w:t>
      </w:r>
      <w:r w:rsidRPr="00DF36B5">
        <w:rPr>
          <w:rFonts w:ascii="Verdana" w:hAnsi="Verdana"/>
          <w:b/>
          <w:sz w:val="20"/>
          <w:szCs w:val="20"/>
        </w:rPr>
        <w:t>!</w:t>
      </w:r>
      <w:r w:rsidR="00754811" w:rsidRPr="00DF36B5">
        <w:rPr>
          <w:rFonts w:ascii="Verdana" w:hAnsi="Verdana"/>
          <w:b/>
          <w:sz w:val="20"/>
          <w:szCs w:val="20"/>
        </w:rPr>
        <w:t>, zamieszczon</w:t>
      </w:r>
      <w:r w:rsidR="00DF36B5" w:rsidRPr="00DF36B5">
        <w:rPr>
          <w:rFonts w:ascii="Verdana" w:hAnsi="Verdana"/>
          <w:b/>
          <w:sz w:val="20"/>
          <w:szCs w:val="20"/>
        </w:rPr>
        <w:t>o</w:t>
      </w:r>
      <w:r w:rsidR="00754811" w:rsidRPr="00DF36B5">
        <w:rPr>
          <w:rFonts w:ascii="Verdana" w:hAnsi="Verdana"/>
          <w:b/>
          <w:sz w:val="20"/>
          <w:szCs w:val="20"/>
        </w:rPr>
        <w:t xml:space="preserve"> pod linkiem:</w:t>
      </w:r>
      <w:r w:rsidR="00DF36B5" w:rsidRPr="00DF36B5">
        <w:t xml:space="preserve"> </w:t>
      </w:r>
      <w:r w:rsidR="00DF36B5" w:rsidRPr="00DF36B5">
        <w:rPr>
          <w:rFonts w:ascii="Verdana" w:hAnsi="Verdana"/>
          <w:sz w:val="20"/>
          <w:szCs w:val="20"/>
        </w:rPr>
        <w:t>https://di.adm.agh.edu.pl/przetargi/di/zj/2024/zp-028-24/Uzupelnione/Rewizja-projektu/1/03_1_2_Detale_projektowe/DP-14_Detal-obudowy-kominkow-dachowych-rev.7.pdf</w:t>
      </w:r>
    </w:p>
    <w:p w:rsidR="001B001B" w:rsidRDefault="001B001B" w:rsidP="001B001B">
      <w:pPr>
        <w:ind w:left="720"/>
        <w:rPr>
          <w:rFonts w:ascii="Verdana" w:hAnsi="Verdana"/>
          <w:b/>
          <w:sz w:val="20"/>
          <w:szCs w:val="20"/>
        </w:rPr>
      </w:pPr>
    </w:p>
    <w:p w:rsidR="001B001B" w:rsidRPr="001B001B" w:rsidRDefault="001B001B" w:rsidP="001B001B">
      <w:pPr>
        <w:ind w:left="720"/>
        <w:rPr>
          <w:rFonts w:ascii="Verdana" w:hAnsi="Verdana"/>
          <w:b/>
          <w:sz w:val="20"/>
          <w:szCs w:val="20"/>
        </w:rPr>
      </w:pPr>
    </w:p>
    <w:p w:rsidR="001B001B" w:rsidRPr="00BC234A" w:rsidRDefault="001B001B" w:rsidP="001B001B">
      <w:pPr>
        <w:ind w:left="720"/>
        <w:rPr>
          <w:rFonts w:ascii="Verdana" w:hAnsi="Verdana"/>
          <w:sz w:val="20"/>
          <w:szCs w:val="20"/>
        </w:rPr>
      </w:pPr>
    </w:p>
    <w:p w:rsidR="00623C05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2192593" cy="2124075"/>
            <wp:effectExtent l="0" t="0" r="0" b="0"/>
            <wp:docPr id="90" name="Obraz 90" descr="Obraz zawierający diagram, Plan, Rysunek techniczny, wykres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54004104" descr="Obraz zawierający diagram, Plan, Rysunek techniczny, wykres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794" cy="2131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0134" w:rsidRDefault="003F0134" w:rsidP="00623C05">
      <w:pPr>
        <w:rPr>
          <w:rFonts w:ascii="Verdana" w:hAnsi="Verdana"/>
          <w:sz w:val="20"/>
          <w:szCs w:val="20"/>
        </w:rPr>
      </w:pPr>
    </w:p>
    <w:p w:rsidR="003F0134" w:rsidRDefault="003F0134" w:rsidP="00623C05">
      <w:pPr>
        <w:rPr>
          <w:rFonts w:ascii="Verdana" w:hAnsi="Verdana"/>
          <w:sz w:val="20"/>
          <w:szCs w:val="20"/>
        </w:rPr>
      </w:pPr>
    </w:p>
    <w:p w:rsidR="00623C05" w:rsidRPr="00754811" w:rsidRDefault="00623C05" w:rsidP="00623C05">
      <w:pPr>
        <w:numPr>
          <w:ilvl w:val="0"/>
          <w:numId w:val="25"/>
        </w:numPr>
        <w:rPr>
          <w:rFonts w:ascii="Verdana" w:hAnsi="Verdana"/>
          <w:b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Proszę o weryfikacje / doprecyzowanie szerokości paneli elewacyjnych, szczególnie na narożach. Osie zaznaczone na tych elewacjach są przesunięte (rys. ZE-01 Zestawienie elewacji ceramicznej, rys. ZE-02 Zestawienie elewacji </w:t>
      </w:r>
      <w:proofErr w:type="spellStart"/>
      <w:r w:rsidRPr="00BC234A">
        <w:rPr>
          <w:rFonts w:ascii="Verdana" w:hAnsi="Verdana"/>
          <w:sz w:val="20"/>
          <w:szCs w:val="20"/>
        </w:rPr>
        <w:t>włóknocement</w:t>
      </w:r>
      <w:proofErr w:type="spellEnd"/>
      <w:r w:rsidRPr="00BC234A">
        <w:rPr>
          <w:rFonts w:ascii="Verdana" w:hAnsi="Verdana"/>
          <w:sz w:val="20"/>
          <w:szCs w:val="20"/>
        </w:rPr>
        <w:t xml:space="preserve">). Przykładowe błędne szerokości zaznaczono na rysunku </w:t>
      </w:r>
      <w:r w:rsidRPr="00754811">
        <w:rPr>
          <w:rFonts w:ascii="Verdana" w:hAnsi="Verdana"/>
          <w:sz w:val="20"/>
          <w:szCs w:val="20"/>
        </w:rPr>
        <w:t>poniżej.</w:t>
      </w:r>
    </w:p>
    <w:p w:rsidR="001B001B" w:rsidRPr="00754811" w:rsidRDefault="001B001B" w:rsidP="006110C3">
      <w:pPr>
        <w:ind w:left="709"/>
        <w:rPr>
          <w:rFonts w:ascii="Verdana" w:hAnsi="Verdana"/>
          <w:sz w:val="20"/>
          <w:szCs w:val="20"/>
        </w:rPr>
      </w:pPr>
      <w:r w:rsidRPr="00754811">
        <w:rPr>
          <w:rFonts w:ascii="Verdana" w:hAnsi="Verdana"/>
          <w:b/>
          <w:sz w:val="20"/>
          <w:szCs w:val="20"/>
        </w:rPr>
        <w:t>Odp.: Skorygowano rysunek zestawienia elewacj</w:t>
      </w:r>
      <w:r w:rsidR="003F0134">
        <w:rPr>
          <w:rFonts w:ascii="Verdana" w:hAnsi="Verdana"/>
          <w:b/>
          <w:sz w:val="20"/>
          <w:szCs w:val="20"/>
        </w:rPr>
        <w:t>i</w:t>
      </w:r>
      <w:r w:rsidRPr="00754811">
        <w:rPr>
          <w:rFonts w:ascii="Verdana" w:hAnsi="Verdana"/>
          <w:b/>
          <w:sz w:val="20"/>
          <w:szCs w:val="20"/>
        </w:rPr>
        <w:t xml:space="preserve"> ceramicznej (doprecyzowano i zwymiarowano prawidłowe szerokości paneli. </w:t>
      </w:r>
      <w:proofErr w:type="spellStart"/>
      <w:r w:rsidRPr="00754811">
        <w:rPr>
          <w:rFonts w:ascii="Verdana" w:hAnsi="Verdana"/>
          <w:b/>
          <w:sz w:val="20"/>
          <w:szCs w:val="20"/>
        </w:rPr>
        <w:t>Załacznik</w:t>
      </w:r>
      <w:proofErr w:type="spellEnd"/>
      <w:r w:rsidRPr="00754811">
        <w:rPr>
          <w:rFonts w:ascii="Verdana" w:hAnsi="Verdana"/>
          <w:b/>
          <w:sz w:val="20"/>
          <w:szCs w:val="20"/>
        </w:rPr>
        <w:t xml:space="preserve">: ZE-01 rev.7 pod linkiem: </w:t>
      </w:r>
      <w:hyperlink r:id="rId67" w:history="1">
        <w:r w:rsidRPr="00754811">
          <w:rPr>
            <w:rStyle w:val="Hipercze"/>
            <w:rFonts w:ascii="Verdana" w:hAnsi="Verdana"/>
            <w:color w:val="auto"/>
            <w:sz w:val="20"/>
            <w:szCs w:val="20"/>
          </w:rPr>
          <w:t>https://di.adm.agh.edu.pl/przetargi/di/zj/2024/zp-028-24/Uzupelnione/Rewizja-projektu/1/03_1_1_Zestawienia/</w:t>
        </w:r>
      </w:hyperlink>
    </w:p>
    <w:p w:rsidR="001B001B" w:rsidRPr="00754811" w:rsidRDefault="001B001B" w:rsidP="001B001B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rPr>
          <w:rFonts w:ascii="Verdana" w:hAnsi="Verdana"/>
          <w:sz w:val="20"/>
          <w:szCs w:val="20"/>
        </w:rPr>
      </w:pPr>
    </w:p>
    <w:p w:rsidR="001B001B" w:rsidRDefault="00833E23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lastRenderedPageBreak/>
        <w:drawing>
          <wp:inline distT="0" distB="0" distL="0" distR="0" wp14:anchorId="42261F27" wp14:editId="4B85EEB6">
            <wp:extent cx="3334279" cy="2209800"/>
            <wp:effectExtent l="0" t="0" r="0" b="0"/>
            <wp:docPr id="89" name="Obraz 89" descr="Obraz zawierający tekst, Prostokąt, Równolegle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35607107" descr="Obraz zawierający tekst, Prostokąt, Równolegle, diagram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484" cy="2215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001B" w:rsidRPr="00BC234A" w:rsidRDefault="001B001B" w:rsidP="00623C05">
      <w:pPr>
        <w:rPr>
          <w:rFonts w:ascii="Verdana" w:hAnsi="Verdana"/>
          <w:sz w:val="20"/>
          <w:szCs w:val="20"/>
        </w:rPr>
      </w:pPr>
    </w:p>
    <w:p w:rsidR="00245B56" w:rsidRPr="00BC234A" w:rsidRDefault="00245B56" w:rsidP="00623C05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Proszę o koordynację otworów dla klap odciążających z elewacją w osi 6 i 10. Otwór powinien być przesunięty na elewacji o 5cm. (rys. ZE-02 Zestawienie elewacji </w:t>
      </w:r>
      <w:proofErr w:type="spellStart"/>
      <w:r w:rsidRPr="00BC234A">
        <w:rPr>
          <w:rFonts w:ascii="Verdana" w:hAnsi="Verdana"/>
          <w:sz w:val="20"/>
          <w:szCs w:val="20"/>
        </w:rPr>
        <w:t>włóknocement</w:t>
      </w:r>
      <w:proofErr w:type="spellEnd"/>
      <w:r w:rsidRPr="00BC234A">
        <w:rPr>
          <w:rFonts w:ascii="Verdana" w:hAnsi="Verdana"/>
          <w:sz w:val="20"/>
          <w:szCs w:val="20"/>
        </w:rPr>
        <w:t>). Proszę o informacje / zestawienie klap odciążających.</w:t>
      </w:r>
    </w:p>
    <w:p w:rsidR="001B001B" w:rsidRPr="003F0134" w:rsidRDefault="001B001B" w:rsidP="006110C3">
      <w:pPr>
        <w:ind w:left="709"/>
        <w:rPr>
          <w:rFonts w:ascii="Verdana" w:hAnsi="Verdana"/>
          <w:color w:val="FF0000"/>
          <w:sz w:val="20"/>
          <w:szCs w:val="20"/>
        </w:rPr>
      </w:pPr>
      <w:r w:rsidRPr="003F0134">
        <w:rPr>
          <w:rFonts w:ascii="Verdana" w:hAnsi="Verdana"/>
          <w:b/>
          <w:sz w:val="20"/>
          <w:szCs w:val="20"/>
        </w:rPr>
        <w:t xml:space="preserve">Odp.: Skorygowano rysunek 'ZE-03 Zestawienie elewacji </w:t>
      </w:r>
      <w:proofErr w:type="spellStart"/>
      <w:r w:rsidRPr="003F0134">
        <w:rPr>
          <w:rFonts w:ascii="Verdana" w:hAnsi="Verdana"/>
          <w:b/>
          <w:sz w:val="20"/>
          <w:szCs w:val="20"/>
        </w:rPr>
        <w:t>włóknocement+FV</w:t>
      </w:r>
      <w:proofErr w:type="spellEnd"/>
      <w:r w:rsidRPr="003F0134">
        <w:rPr>
          <w:rFonts w:ascii="Verdana" w:hAnsi="Verdana"/>
          <w:b/>
          <w:sz w:val="20"/>
          <w:szCs w:val="20"/>
        </w:rPr>
        <w:t xml:space="preserve"> rev.7' i sko</w:t>
      </w:r>
      <w:r w:rsidR="003F0134" w:rsidRPr="003F0134">
        <w:rPr>
          <w:rFonts w:ascii="Verdana" w:hAnsi="Verdana"/>
          <w:b/>
          <w:sz w:val="20"/>
          <w:szCs w:val="20"/>
        </w:rPr>
        <w:t>o</w:t>
      </w:r>
      <w:r w:rsidRPr="003F0134">
        <w:rPr>
          <w:rFonts w:ascii="Verdana" w:hAnsi="Verdana"/>
          <w:b/>
          <w:sz w:val="20"/>
          <w:szCs w:val="20"/>
        </w:rPr>
        <w:t>rdynowano z otworami dla klap odciążających. Dodatkowo</w:t>
      </w:r>
      <w:r w:rsidR="003F0134" w:rsidRPr="003F0134">
        <w:rPr>
          <w:rFonts w:ascii="Verdana" w:hAnsi="Verdana"/>
          <w:b/>
          <w:sz w:val="20"/>
          <w:szCs w:val="20"/>
        </w:rPr>
        <w:t xml:space="preserve"> zamieszczono </w:t>
      </w:r>
      <w:r w:rsidRPr="003F0134">
        <w:rPr>
          <w:rFonts w:ascii="Verdana" w:hAnsi="Verdana"/>
          <w:b/>
          <w:sz w:val="20"/>
          <w:szCs w:val="20"/>
        </w:rPr>
        <w:t xml:space="preserve"> zestawienie klap odciążających: 'ZW-04 Zestawienie klap </w:t>
      </w:r>
      <w:proofErr w:type="spellStart"/>
      <w:r w:rsidRPr="003F0134">
        <w:rPr>
          <w:rFonts w:ascii="Verdana" w:hAnsi="Verdana"/>
          <w:b/>
          <w:sz w:val="20"/>
          <w:szCs w:val="20"/>
        </w:rPr>
        <w:t>odciążacjąych</w:t>
      </w:r>
      <w:proofErr w:type="spellEnd"/>
      <w:r w:rsidRPr="003F0134">
        <w:rPr>
          <w:rFonts w:ascii="Verdana" w:hAnsi="Verdana"/>
          <w:b/>
          <w:sz w:val="20"/>
          <w:szCs w:val="20"/>
        </w:rPr>
        <w:t xml:space="preserve"> rev.7' </w:t>
      </w:r>
      <w:r w:rsidR="003F0134" w:rsidRPr="003F0134">
        <w:rPr>
          <w:rFonts w:ascii="Verdana" w:hAnsi="Verdana"/>
          <w:b/>
          <w:sz w:val="20"/>
          <w:szCs w:val="20"/>
        </w:rPr>
        <w:t>pod linkiem</w:t>
      </w:r>
      <w:r w:rsidR="003F0134" w:rsidRPr="003F0134">
        <w:rPr>
          <w:rFonts w:ascii="Verdana" w:hAnsi="Verdana"/>
          <w:sz w:val="20"/>
          <w:szCs w:val="20"/>
        </w:rPr>
        <w:t>: https://di.adm.agh.edu.pl/przetargi/di/zj/2024/zp-028-24/Uzupelnione/Rewizja-projektu/1/03_1_1_Zestawienia/</w:t>
      </w:r>
    </w:p>
    <w:p w:rsidR="001B001B" w:rsidRPr="001B001B" w:rsidRDefault="001B001B" w:rsidP="001B001B">
      <w:pPr>
        <w:rPr>
          <w:rFonts w:ascii="Verdana" w:hAnsi="Verdana"/>
          <w:color w:val="FF0000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2821900" cy="3295650"/>
            <wp:effectExtent l="0" t="0" r="0" b="0"/>
            <wp:docPr id="88" name="Obraz 88" descr="Obraz zawierający tekst, zrzut ekranu, linia, Równolegl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36234996" descr="Obraz zawierający tekst, zrzut ekranu, linia, Równolegl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675" cy="330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5B56" w:rsidRDefault="00245B56" w:rsidP="00623C05">
      <w:pPr>
        <w:rPr>
          <w:rFonts w:ascii="Verdana" w:hAnsi="Verdana"/>
          <w:sz w:val="20"/>
          <w:szCs w:val="20"/>
        </w:rPr>
      </w:pPr>
    </w:p>
    <w:p w:rsidR="001B001B" w:rsidRDefault="001B001B" w:rsidP="00623C05">
      <w:pPr>
        <w:rPr>
          <w:rFonts w:ascii="Verdana" w:hAnsi="Verdana"/>
          <w:sz w:val="20"/>
          <w:szCs w:val="20"/>
        </w:rPr>
      </w:pPr>
    </w:p>
    <w:p w:rsidR="001B001B" w:rsidRDefault="001B001B" w:rsidP="00623C05">
      <w:pPr>
        <w:rPr>
          <w:rFonts w:ascii="Verdana" w:hAnsi="Verdana"/>
          <w:sz w:val="20"/>
          <w:szCs w:val="20"/>
        </w:rPr>
      </w:pPr>
    </w:p>
    <w:p w:rsidR="001B001B" w:rsidRPr="00BC234A" w:rsidRDefault="001B001B" w:rsidP="00623C05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Proszę o rysunek przedstawiający konstrukcję zadaszenia na poziomie 0 (rys. A-02 Rzut </w:t>
      </w:r>
      <w:proofErr w:type="spellStart"/>
      <w:r w:rsidRPr="00BC234A">
        <w:rPr>
          <w:rFonts w:ascii="Verdana" w:hAnsi="Verdana"/>
          <w:sz w:val="20"/>
          <w:szCs w:val="20"/>
        </w:rPr>
        <w:t>kond</w:t>
      </w:r>
      <w:proofErr w:type="spellEnd"/>
      <w:r w:rsidRPr="00BC234A">
        <w:rPr>
          <w:rFonts w:ascii="Verdana" w:hAnsi="Verdana"/>
          <w:sz w:val="20"/>
          <w:szCs w:val="20"/>
        </w:rPr>
        <w:t>. 0) oraz detal styku z konstrukcją żelbetową.</w:t>
      </w:r>
    </w:p>
    <w:p w:rsidR="001B001B" w:rsidRPr="000F5244" w:rsidRDefault="001B001B" w:rsidP="001D06DA">
      <w:pPr>
        <w:ind w:left="709"/>
        <w:rPr>
          <w:rFonts w:ascii="Verdana" w:hAnsi="Verdana"/>
          <w:sz w:val="20"/>
          <w:szCs w:val="20"/>
        </w:rPr>
      </w:pPr>
      <w:r w:rsidRPr="001B001B">
        <w:rPr>
          <w:rFonts w:ascii="Verdana" w:hAnsi="Verdana"/>
          <w:b/>
          <w:sz w:val="20"/>
          <w:szCs w:val="20"/>
        </w:rPr>
        <w:t>Odp.: Detal zadaszenia na poz. 0 przedstawiony na rys. 'DP-13 Detal zadaszenia na podkonstrukcji aluminiowej rev.7'</w:t>
      </w:r>
      <w:r w:rsidR="000F5244">
        <w:rPr>
          <w:rFonts w:ascii="Verdana" w:hAnsi="Verdana"/>
          <w:b/>
          <w:sz w:val="20"/>
          <w:szCs w:val="20"/>
        </w:rPr>
        <w:t xml:space="preserve"> pod linkiem: </w:t>
      </w:r>
      <w:r w:rsidR="000F5244" w:rsidRPr="000F5244">
        <w:rPr>
          <w:rFonts w:ascii="Verdana" w:hAnsi="Verdana"/>
          <w:sz w:val="20"/>
          <w:szCs w:val="20"/>
        </w:rPr>
        <w:t>https://di.adm.agh.edu.pl/przetargi/di/zj/2024/zp-028-24/Uzupelnione/Rewizja-projektu/1/03_1_2_Detale_projektowe/DP-13_Detal_zadaszenia_na_podkonstrukcji_aluminiowej_rev.7.pdf</w:t>
      </w:r>
    </w:p>
    <w:p w:rsidR="001B001B" w:rsidRPr="000F5244" w:rsidRDefault="001B001B" w:rsidP="001B001B">
      <w:pPr>
        <w:rPr>
          <w:rFonts w:ascii="Verdana" w:hAnsi="Verdana"/>
          <w:sz w:val="20"/>
          <w:szCs w:val="20"/>
        </w:rPr>
      </w:pPr>
    </w:p>
    <w:p w:rsidR="001B001B" w:rsidRPr="00BC234A" w:rsidRDefault="001B001B" w:rsidP="001B001B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3070225" cy="1989250"/>
            <wp:effectExtent l="0" t="0" r="0" b="0"/>
            <wp:docPr id="87" name="Obraz 87" descr="Obraz zawierający tekst, diagram, Plan, Równolegl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73980578" descr="Obraz zawierający tekst, diagram, Plan, Równolegl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037" cy="1996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3086421" cy="2295525"/>
            <wp:effectExtent l="0" t="0" r="0" b="0"/>
            <wp:docPr id="86" name="Obraz 86" descr="Obraz zawierający tekst, diagram, zrzut ekranu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915303885" descr="Obraz zawierający tekst, diagram, zrzut ekranu, lini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536" cy="2323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244" w:rsidRDefault="000F5244" w:rsidP="00623C05">
      <w:pPr>
        <w:rPr>
          <w:rFonts w:ascii="Verdana" w:hAnsi="Verdana"/>
          <w:sz w:val="20"/>
          <w:szCs w:val="20"/>
        </w:rPr>
      </w:pPr>
    </w:p>
    <w:p w:rsidR="000F5244" w:rsidRPr="00BC234A" w:rsidRDefault="000F5244" w:rsidP="00623C05">
      <w:pPr>
        <w:rPr>
          <w:rFonts w:ascii="Verdana" w:hAnsi="Verdana"/>
          <w:sz w:val="20"/>
          <w:szCs w:val="20"/>
        </w:rPr>
      </w:pPr>
    </w:p>
    <w:p w:rsidR="00245B56" w:rsidRPr="00BC234A" w:rsidRDefault="00245B56" w:rsidP="00623C05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Z jakiego materiału ma zostać wykonane wykończenie schodów i ramp na kondygnacji drugiej (podłoga podniesiona +2). Na rysunku “</w:t>
      </w:r>
      <w:r w:rsidRPr="00BC234A">
        <w:rPr>
          <w:rFonts w:ascii="Verdana" w:hAnsi="Verdana"/>
          <w:i/>
          <w:iCs/>
          <w:sz w:val="20"/>
          <w:szCs w:val="20"/>
        </w:rPr>
        <w:t>WN-04 Rzut posadzek +2 - aranżacja wnętrz</w:t>
      </w:r>
      <w:r w:rsidRPr="00BC234A">
        <w:rPr>
          <w:rFonts w:ascii="Verdana" w:hAnsi="Verdana"/>
          <w:sz w:val="20"/>
          <w:szCs w:val="20"/>
        </w:rPr>
        <w:t xml:space="preserve">” schody i rampy w osiach 6-7 są oznaczone jako P_GR_CB. Tak samo jak rampy w osiach 9-10. Schody w osiach 9-10 są oznaczone jako </w:t>
      </w:r>
      <w:proofErr w:type="spellStart"/>
      <w:r w:rsidRPr="00BC234A">
        <w:rPr>
          <w:rFonts w:ascii="Verdana" w:hAnsi="Verdana"/>
          <w:sz w:val="20"/>
          <w:szCs w:val="20"/>
        </w:rPr>
        <w:t>P_B_Gf</w:t>
      </w:r>
      <w:proofErr w:type="spellEnd"/>
      <w:r w:rsidRPr="00BC234A">
        <w:rPr>
          <w:rFonts w:ascii="Verdana" w:hAnsi="Verdana"/>
          <w:sz w:val="20"/>
          <w:szCs w:val="20"/>
        </w:rPr>
        <w:t xml:space="preserve">. Warstwy poziome w ww. miejscach nie zgadzają się z przekrojem A-A (rys. A-08). Bardzo proszę o podanie warstw wraz z ich grubościami dla zaznaczonych elementów. </w:t>
      </w:r>
    </w:p>
    <w:p w:rsidR="000F5244" w:rsidRDefault="000F5244" w:rsidP="001D06DA">
      <w:pPr>
        <w:ind w:left="709"/>
        <w:rPr>
          <w:rFonts w:ascii="Verdana" w:hAnsi="Verdana"/>
          <w:b/>
          <w:sz w:val="20"/>
          <w:szCs w:val="20"/>
        </w:rPr>
      </w:pPr>
      <w:r w:rsidRPr="000F5244">
        <w:rPr>
          <w:rFonts w:ascii="Verdana" w:hAnsi="Verdana"/>
          <w:b/>
          <w:sz w:val="20"/>
          <w:szCs w:val="20"/>
        </w:rPr>
        <w:t>Odp.: Wykończenie schodów i pochylni na poz. +2 wykonać jako P_GR_CB.</w:t>
      </w:r>
      <w:r w:rsidR="00CD63EA">
        <w:rPr>
          <w:rFonts w:ascii="Verdana" w:hAnsi="Verdana"/>
          <w:b/>
          <w:sz w:val="20"/>
          <w:szCs w:val="20"/>
        </w:rPr>
        <w:t>,</w:t>
      </w:r>
      <w:r w:rsidRPr="000F5244">
        <w:rPr>
          <w:rFonts w:ascii="Verdana" w:hAnsi="Verdana"/>
          <w:b/>
          <w:sz w:val="20"/>
          <w:szCs w:val="20"/>
        </w:rPr>
        <w:t xml:space="preserve"> płytk</w:t>
      </w:r>
      <w:r w:rsidR="00CD63EA">
        <w:rPr>
          <w:rFonts w:ascii="Verdana" w:hAnsi="Verdana"/>
          <w:b/>
          <w:sz w:val="20"/>
          <w:szCs w:val="20"/>
        </w:rPr>
        <w:t>i</w:t>
      </w:r>
      <w:r w:rsidRPr="000F5244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Pr="000F5244">
        <w:rPr>
          <w:rFonts w:ascii="Verdana" w:hAnsi="Verdana"/>
          <w:b/>
          <w:sz w:val="20"/>
          <w:szCs w:val="20"/>
        </w:rPr>
        <w:t>gresow</w:t>
      </w:r>
      <w:r w:rsidR="00CD63EA">
        <w:rPr>
          <w:rFonts w:ascii="Verdana" w:hAnsi="Verdana"/>
          <w:b/>
          <w:sz w:val="20"/>
          <w:szCs w:val="20"/>
        </w:rPr>
        <w:t>e</w:t>
      </w:r>
      <w:proofErr w:type="spellEnd"/>
      <w:r w:rsidRPr="000F5244">
        <w:rPr>
          <w:rFonts w:ascii="Verdana" w:hAnsi="Verdana"/>
          <w:b/>
          <w:sz w:val="20"/>
          <w:szCs w:val="20"/>
        </w:rPr>
        <w:t xml:space="preserve"> na kleju 2 cm.</w:t>
      </w:r>
    </w:p>
    <w:p w:rsidR="000F5244" w:rsidRDefault="000F5244" w:rsidP="000F5244">
      <w:pPr>
        <w:ind w:left="720"/>
        <w:rPr>
          <w:rFonts w:ascii="Verdana" w:hAnsi="Verdana"/>
          <w:b/>
          <w:sz w:val="20"/>
          <w:szCs w:val="20"/>
        </w:rPr>
      </w:pPr>
    </w:p>
    <w:p w:rsidR="000F5244" w:rsidRPr="000F5244" w:rsidRDefault="000F5244" w:rsidP="000F5244">
      <w:pPr>
        <w:ind w:left="720"/>
        <w:rPr>
          <w:rFonts w:ascii="Verdana" w:hAnsi="Verdana"/>
          <w:b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2105374" cy="1924050"/>
            <wp:effectExtent l="0" t="0" r="9525" b="0"/>
            <wp:docPr id="85" name="Obraz 85" descr="Obraz zawierający zrzut ekranu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89467043" descr="Obraz zawierający zrzut ekranu, lini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975" cy="194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1403209" cy="1924050"/>
            <wp:effectExtent l="0" t="0" r="6985" b="0"/>
            <wp:docPr id="84" name="Obraz 84" descr="Obraz zawierający zrzut ekranu, linia, krąg, Wielobarwność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37622012" descr="Obraz zawierający zrzut ekranu, linia, krąg, Wielobarwność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998" cy="195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lastRenderedPageBreak/>
        <w:drawing>
          <wp:inline distT="0" distB="0" distL="0" distR="0">
            <wp:extent cx="4572000" cy="1333500"/>
            <wp:effectExtent l="0" t="0" r="0" b="0"/>
            <wp:docPr id="83" name="Obraz 83" descr="Obraz zawierający zrzut ekranu, Czcionka, tekst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54669687" descr="Obraz zawierający zrzut ekranu, Czcionka, tekst, lini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4572000" cy="1171575"/>
            <wp:effectExtent l="0" t="0" r="0" b="9525"/>
            <wp:docPr id="82" name="Obraz 82" descr="Obraz zawierający zrzut ekranu, Czcionka, tekst, Grafi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48808863" descr="Obraz zawierający zrzut ekranu, Czcionka, tekst, Grafi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5B56" w:rsidRPr="00BC234A" w:rsidRDefault="00245B56" w:rsidP="00623C05">
      <w:pPr>
        <w:rPr>
          <w:rFonts w:ascii="Verdana" w:hAnsi="Verdana"/>
          <w:sz w:val="20"/>
          <w:szCs w:val="20"/>
        </w:rPr>
      </w:pPr>
    </w:p>
    <w:p w:rsidR="000F5244" w:rsidRDefault="000F5244" w:rsidP="000F5244">
      <w:pPr>
        <w:ind w:left="360"/>
        <w:rPr>
          <w:rFonts w:ascii="Verdana" w:hAnsi="Verdana"/>
          <w:sz w:val="20"/>
          <w:szCs w:val="20"/>
        </w:rPr>
      </w:pPr>
    </w:p>
    <w:p w:rsidR="00623C05" w:rsidRDefault="00623C05" w:rsidP="000F5244">
      <w:pPr>
        <w:pStyle w:val="Akapitzlist"/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0F5244">
        <w:rPr>
          <w:rFonts w:ascii="Verdana" w:hAnsi="Verdana"/>
          <w:sz w:val="20"/>
          <w:szCs w:val="20"/>
        </w:rPr>
        <w:t>Proszę o informacje czy dwa najniższe pasy na elewacji południowej powinny być żłobkowane tak samo jak na elewacji północnej (rys. ZE-01 Zestawienie elewacji ceramicznej).</w:t>
      </w:r>
    </w:p>
    <w:p w:rsidR="000F5244" w:rsidRPr="000F5244" w:rsidRDefault="000F5244" w:rsidP="001D06DA">
      <w:pPr>
        <w:ind w:left="709"/>
        <w:rPr>
          <w:rFonts w:ascii="Verdana" w:hAnsi="Verdana"/>
          <w:sz w:val="20"/>
          <w:szCs w:val="20"/>
        </w:rPr>
      </w:pPr>
      <w:r w:rsidRPr="000F5244">
        <w:rPr>
          <w:rFonts w:ascii="Verdana" w:hAnsi="Verdana"/>
          <w:b/>
          <w:sz w:val="20"/>
          <w:szCs w:val="20"/>
        </w:rPr>
        <w:t>Odp.: Zamawiający potwierdza, że dwa najniższe pasy na elewacji południowej, powinny być żłobkowane. Skorygowano pod tym kątem rysunki.</w:t>
      </w:r>
      <w:r>
        <w:rPr>
          <w:rFonts w:ascii="Verdana" w:hAnsi="Verdana"/>
          <w:b/>
          <w:sz w:val="20"/>
          <w:szCs w:val="20"/>
        </w:rPr>
        <w:t xml:space="preserve"> </w:t>
      </w:r>
      <w:r w:rsidRPr="000F5244">
        <w:rPr>
          <w:rFonts w:ascii="Verdana" w:hAnsi="Verdana"/>
          <w:b/>
          <w:sz w:val="20"/>
          <w:szCs w:val="20"/>
        </w:rPr>
        <w:t>Załącznik: ZE-01 Zestawienie elewacji ceramicznej rev.7</w:t>
      </w:r>
      <w:r>
        <w:rPr>
          <w:rFonts w:ascii="Verdana" w:hAnsi="Verdana"/>
          <w:b/>
          <w:sz w:val="20"/>
          <w:szCs w:val="20"/>
        </w:rPr>
        <w:t xml:space="preserve"> pod linkiem: </w:t>
      </w:r>
      <w:r w:rsidRPr="000F5244">
        <w:rPr>
          <w:rFonts w:ascii="Verdana" w:hAnsi="Verdana"/>
          <w:sz w:val="20"/>
          <w:szCs w:val="20"/>
        </w:rPr>
        <w:t>https://di.adm.agh.edu.pl/przetargi/di/zj/2024/zp-028-24/Uzupelnione/Rewizja-projektu/1/03_1_1_Zestawienia/ZE-01_Zestawienie_elewacji_ceramicznej_rev.7.pdf</w:t>
      </w:r>
    </w:p>
    <w:p w:rsidR="000F5244" w:rsidRPr="000F5244" w:rsidRDefault="000F5244" w:rsidP="000F5244">
      <w:pPr>
        <w:rPr>
          <w:rFonts w:ascii="Verdana" w:hAnsi="Verdana"/>
          <w:sz w:val="20"/>
          <w:szCs w:val="20"/>
        </w:rPr>
      </w:pPr>
    </w:p>
    <w:p w:rsidR="000F5244" w:rsidRPr="00BC234A" w:rsidRDefault="000F5244" w:rsidP="000F5244">
      <w:pPr>
        <w:ind w:left="720"/>
        <w:rPr>
          <w:rFonts w:ascii="Verdana" w:hAnsi="Verdana"/>
          <w:sz w:val="20"/>
          <w:szCs w:val="20"/>
        </w:rPr>
      </w:pPr>
    </w:p>
    <w:p w:rsidR="00623C05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2447498" cy="1933575"/>
            <wp:effectExtent l="0" t="0" r="0" b="0"/>
            <wp:docPr id="81" name="Obraz 81" descr="Obraz zawierający okno, Równolegle, Prostokąt, budyne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08325517" descr="Obraz zawierający okno, Równolegle, Prostokąt, budynek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406" cy="1937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244" w:rsidRPr="00BC234A" w:rsidRDefault="000F5244" w:rsidP="00623C05">
      <w:pPr>
        <w:rPr>
          <w:rFonts w:ascii="Verdana" w:hAnsi="Verdana"/>
          <w:sz w:val="20"/>
          <w:szCs w:val="20"/>
        </w:rPr>
      </w:pPr>
    </w:p>
    <w:p w:rsidR="00245B56" w:rsidRPr="00BC234A" w:rsidRDefault="00245B56" w:rsidP="00623C05">
      <w:pPr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 xml:space="preserve">Proszę o uzupełnienie dokumentacji o detale/przekroje PZT: schody zewnętrzne przy wejściu do budynków, schody zewnętrzne terenowe, rampy zewnętrzne z podaniem rzędnych odpowiednich elementów. </w:t>
      </w:r>
    </w:p>
    <w:p w:rsidR="000F5244" w:rsidRPr="000F5244" w:rsidRDefault="000F5244" w:rsidP="001D06DA">
      <w:pPr>
        <w:ind w:left="709"/>
        <w:rPr>
          <w:rFonts w:ascii="Verdana" w:hAnsi="Verdana"/>
          <w:b/>
          <w:sz w:val="20"/>
          <w:szCs w:val="20"/>
        </w:rPr>
      </w:pPr>
      <w:r w:rsidRPr="000F5244">
        <w:rPr>
          <w:rFonts w:ascii="Verdana" w:hAnsi="Verdana"/>
          <w:b/>
          <w:sz w:val="20"/>
          <w:szCs w:val="20"/>
        </w:rPr>
        <w:t xml:space="preserve">Odp.: Schody zewnętrzne przy wejściu do budynku przedstawione </w:t>
      </w:r>
      <w:r>
        <w:rPr>
          <w:rFonts w:ascii="Verdana" w:hAnsi="Verdana"/>
          <w:b/>
          <w:sz w:val="20"/>
          <w:szCs w:val="20"/>
        </w:rPr>
        <w:t xml:space="preserve">zostały na </w:t>
      </w:r>
      <w:r w:rsidRPr="000F5244">
        <w:rPr>
          <w:rFonts w:ascii="Verdana" w:hAnsi="Verdana"/>
          <w:b/>
          <w:sz w:val="20"/>
          <w:szCs w:val="20"/>
        </w:rPr>
        <w:t>rys.: A-11 Przekrój D-D rev.7; A-12 Przekrój E-E rev.1</w:t>
      </w:r>
    </w:p>
    <w:p w:rsidR="000F5244" w:rsidRPr="000F5244" w:rsidRDefault="000F5244" w:rsidP="001D06DA">
      <w:pPr>
        <w:ind w:left="709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Dodatkowo Zamawiający zamieszcza rys. s</w:t>
      </w:r>
      <w:r w:rsidRPr="000F5244">
        <w:rPr>
          <w:rFonts w:ascii="Verdana" w:hAnsi="Verdana"/>
          <w:b/>
          <w:sz w:val="20"/>
          <w:szCs w:val="20"/>
        </w:rPr>
        <w:t>chod</w:t>
      </w:r>
      <w:r>
        <w:rPr>
          <w:rFonts w:ascii="Verdana" w:hAnsi="Verdana"/>
          <w:b/>
          <w:sz w:val="20"/>
          <w:szCs w:val="20"/>
        </w:rPr>
        <w:t>ów</w:t>
      </w:r>
      <w:r w:rsidRPr="000F5244">
        <w:rPr>
          <w:rFonts w:ascii="Verdana" w:hAnsi="Verdana"/>
          <w:b/>
          <w:sz w:val="20"/>
          <w:szCs w:val="20"/>
        </w:rPr>
        <w:t xml:space="preserve"> zewnętrzn</w:t>
      </w:r>
      <w:r>
        <w:rPr>
          <w:rFonts w:ascii="Verdana" w:hAnsi="Verdana"/>
          <w:b/>
          <w:sz w:val="20"/>
          <w:szCs w:val="20"/>
        </w:rPr>
        <w:t xml:space="preserve">ych </w:t>
      </w:r>
      <w:r w:rsidRPr="000F5244">
        <w:rPr>
          <w:rFonts w:ascii="Verdana" w:hAnsi="Verdana"/>
          <w:b/>
          <w:sz w:val="20"/>
          <w:szCs w:val="20"/>
        </w:rPr>
        <w:t>terenow</w:t>
      </w:r>
      <w:r>
        <w:rPr>
          <w:rFonts w:ascii="Verdana" w:hAnsi="Verdana"/>
          <w:b/>
          <w:sz w:val="20"/>
          <w:szCs w:val="20"/>
        </w:rPr>
        <w:t>ych</w:t>
      </w:r>
      <w:r w:rsidRPr="000F5244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(</w:t>
      </w:r>
      <w:r w:rsidRPr="000F5244">
        <w:rPr>
          <w:rFonts w:ascii="Verdana" w:hAnsi="Verdana"/>
          <w:b/>
          <w:sz w:val="20"/>
          <w:szCs w:val="20"/>
        </w:rPr>
        <w:t>na rys.: PZT-04 przekroje terenu rev.7</w:t>
      </w:r>
      <w:r>
        <w:rPr>
          <w:rFonts w:ascii="Verdana" w:hAnsi="Verdana"/>
          <w:b/>
          <w:sz w:val="20"/>
          <w:szCs w:val="20"/>
        </w:rPr>
        <w:t>) oraz r</w:t>
      </w:r>
      <w:r w:rsidRPr="000F5244">
        <w:rPr>
          <w:rFonts w:ascii="Verdana" w:hAnsi="Verdana"/>
          <w:b/>
          <w:sz w:val="20"/>
          <w:szCs w:val="20"/>
        </w:rPr>
        <w:t>amp zewnętrzn</w:t>
      </w:r>
      <w:r>
        <w:rPr>
          <w:rFonts w:ascii="Verdana" w:hAnsi="Verdana"/>
          <w:b/>
          <w:sz w:val="20"/>
          <w:szCs w:val="20"/>
        </w:rPr>
        <w:t>ych</w:t>
      </w:r>
      <w:r w:rsidRPr="000F5244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(</w:t>
      </w:r>
      <w:r w:rsidRPr="000F5244">
        <w:rPr>
          <w:rFonts w:ascii="Verdana" w:hAnsi="Verdana"/>
          <w:b/>
          <w:sz w:val="20"/>
          <w:szCs w:val="20"/>
        </w:rPr>
        <w:t>na rys. PZT-04a</w:t>
      </w:r>
      <w:r>
        <w:rPr>
          <w:rFonts w:ascii="Verdana" w:hAnsi="Verdana"/>
          <w:b/>
          <w:sz w:val="20"/>
          <w:szCs w:val="20"/>
        </w:rPr>
        <w:t xml:space="preserve"> p</w:t>
      </w:r>
      <w:r w:rsidRPr="000F5244">
        <w:rPr>
          <w:rFonts w:ascii="Verdana" w:hAnsi="Verdana"/>
          <w:b/>
          <w:sz w:val="20"/>
          <w:szCs w:val="20"/>
        </w:rPr>
        <w:t>rzekroje terenu rev.7</w:t>
      </w:r>
      <w:r>
        <w:rPr>
          <w:rFonts w:ascii="Verdana" w:hAnsi="Verdana"/>
          <w:b/>
          <w:sz w:val="20"/>
          <w:szCs w:val="20"/>
        </w:rPr>
        <w:t xml:space="preserve">) pod linkiem: </w:t>
      </w:r>
      <w:r w:rsidRPr="000F5244">
        <w:rPr>
          <w:rFonts w:ascii="Verdana" w:hAnsi="Verdana"/>
          <w:sz w:val="20"/>
          <w:szCs w:val="20"/>
        </w:rPr>
        <w:t>https://di.adm.agh.edu.pl/przetargi/di/zj/2024/zp-028-24/Uzupelnione/Rewizja-projektu/1/03_2_Zagospodarowanie_terenu/</w:t>
      </w:r>
    </w:p>
    <w:p w:rsidR="000F5244" w:rsidRDefault="000F5244" w:rsidP="000F5244">
      <w:pPr>
        <w:ind w:left="720"/>
        <w:rPr>
          <w:rFonts w:ascii="Verdana" w:hAnsi="Verdana"/>
          <w:sz w:val="20"/>
          <w:szCs w:val="20"/>
        </w:rPr>
      </w:pPr>
    </w:p>
    <w:p w:rsidR="000F5244" w:rsidRPr="00BC234A" w:rsidRDefault="000F5244" w:rsidP="000F5244">
      <w:pPr>
        <w:ind w:left="720"/>
        <w:rPr>
          <w:rFonts w:ascii="Verdana" w:hAnsi="Verdana"/>
          <w:sz w:val="20"/>
          <w:szCs w:val="20"/>
        </w:rPr>
      </w:pPr>
    </w:p>
    <w:p w:rsidR="00623C05" w:rsidRDefault="00623C05" w:rsidP="00623C05">
      <w:pPr>
        <w:numPr>
          <w:ilvl w:val="0"/>
          <w:numId w:val="25"/>
        </w:num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sz w:val="20"/>
          <w:szCs w:val="20"/>
        </w:rPr>
        <w:t>“Warstwy stropodachu zielonego – donice" opisane w pliku “</w:t>
      </w:r>
      <w:r w:rsidRPr="00BC234A">
        <w:rPr>
          <w:rFonts w:ascii="Verdana" w:hAnsi="Verdana"/>
          <w:i/>
          <w:iCs/>
          <w:sz w:val="20"/>
          <w:szCs w:val="20"/>
        </w:rPr>
        <w:t>PW AGH S1 Załącznik 2 Przegrody poziome i pionowe</w:t>
      </w:r>
      <w:r w:rsidRPr="00BC234A">
        <w:rPr>
          <w:rFonts w:ascii="Verdana" w:hAnsi="Verdana"/>
          <w:sz w:val="20"/>
          <w:szCs w:val="20"/>
        </w:rPr>
        <w:t>” nie są zgodne z warstwami znajdującymi się na rysunkach “</w:t>
      </w:r>
      <w:r w:rsidRPr="00BC234A">
        <w:rPr>
          <w:rFonts w:ascii="Verdana" w:hAnsi="Verdana"/>
          <w:i/>
          <w:iCs/>
          <w:sz w:val="20"/>
          <w:szCs w:val="20"/>
        </w:rPr>
        <w:t>PZ-03-06 Szczegół małej architektury</w:t>
      </w:r>
      <w:r w:rsidRPr="00BC234A">
        <w:rPr>
          <w:rFonts w:ascii="Verdana" w:hAnsi="Verdana"/>
          <w:sz w:val="20"/>
          <w:szCs w:val="20"/>
        </w:rPr>
        <w:t xml:space="preserve">”. Poniżej przykład jednej z takich donic. Bardzo proszę o przesłanie warstw </w:t>
      </w:r>
      <w:r w:rsidRPr="00BC234A">
        <w:rPr>
          <w:rFonts w:ascii="Verdana" w:hAnsi="Verdana"/>
          <w:sz w:val="20"/>
          <w:szCs w:val="20"/>
        </w:rPr>
        <w:lastRenderedPageBreak/>
        <w:t xml:space="preserve">poziomych wraz z ich grubościami lub wskazanie, która dokumentacja jest poprawna w tym zakresie. </w:t>
      </w:r>
    </w:p>
    <w:p w:rsidR="00516EFA" w:rsidRDefault="00516EFA" w:rsidP="001D06DA">
      <w:pPr>
        <w:ind w:left="709"/>
        <w:rPr>
          <w:rFonts w:ascii="Verdana" w:hAnsi="Verdana"/>
          <w:b/>
          <w:sz w:val="20"/>
          <w:szCs w:val="20"/>
        </w:rPr>
      </w:pPr>
      <w:bookmarkStart w:id="0" w:name="_GoBack"/>
      <w:r w:rsidRPr="00516EFA">
        <w:rPr>
          <w:rFonts w:ascii="Verdana" w:hAnsi="Verdana"/>
          <w:b/>
          <w:sz w:val="20"/>
          <w:szCs w:val="20"/>
        </w:rPr>
        <w:t>Odp.: Zamawiający wyjaśnia, że warstwy dla donic należy wykonać zgodne z</w:t>
      </w:r>
      <w:bookmarkEnd w:id="0"/>
      <w:r w:rsidRPr="00516EFA">
        <w:rPr>
          <w:rFonts w:ascii="Verdana" w:hAnsi="Verdana"/>
          <w:b/>
          <w:sz w:val="20"/>
          <w:szCs w:val="20"/>
        </w:rPr>
        <w:t xml:space="preserve"> rysunkami szczegółowymi, tj. 'PZ-03-06 Szczegół małej architektury' rev.1</w:t>
      </w:r>
    </w:p>
    <w:p w:rsidR="00516EFA" w:rsidRDefault="00516EFA" w:rsidP="00516EFA">
      <w:pPr>
        <w:rPr>
          <w:rFonts w:ascii="Verdana" w:hAnsi="Verdana"/>
          <w:b/>
          <w:sz w:val="20"/>
          <w:szCs w:val="20"/>
        </w:rPr>
      </w:pPr>
    </w:p>
    <w:p w:rsidR="00516EFA" w:rsidRPr="00516EFA" w:rsidRDefault="00516EFA" w:rsidP="00516EFA">
      <w:pPr>
        <w:rPr>
          <w:rFonts w:ascii="Verdana" w:hAnsi="Verdana"/>
          <w:b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2061912" cy="2304490"/>
            <wp:effectExtent l="0" t="0" r="0" b="635"/>
            <wp:docPr id="80" name="Obraz 80" descr="Obraz zawierający tekst, zrzut ekranu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19799731" descr="Obraz zawierający tekst, zrzut ekranu, diagram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484" cy="2312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5B56" w:rsidRPr="00BC234A" w:rsidRDefault="00245B56" w:rsidP="00623C05">
      <w:pPr>
        <w:rPr>
          <w:rFonts w:ascii="Verdana" w:hAnsi="Verdana"/>
          <w:sz w:val="20"/>
          <w:szCs w:val="20"/>
        </w:rPr>
      </w:pP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  <w:r w:rsidRPr="00BC234A"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3679243" cy="1295400"/>
            <wp:effectExtent l="0" t="0" r="0" b="0"/>
            <wp:docPr id="79" name="Obraz 79" descr="Obraz zawierający tekst, zrzut ekranu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94950913" descr="Obraz zawierający tekst, zrzut ekranu, Czcion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952" cy="1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C05" w:rsidRPr="00BC234A" w:rsidRDefault="00623C05" w:rsidP="00623C05">
      <w:pPr>
        <w:rPr>
          <w:rFonts w:ascii="Verdana" w:hAnsi="Verdana"/>
          <w:sz w:val="20"/>
          <w:szCs w:val="20"/>
        </w:rPr>
      </w:pPr>
    </w:p>
    <w:p w:rsidR="00245B56" w:rsidRPr="00BC234A" w:rsidRDefault="00245B56" w:rsidP="00081AE0">
      <w:pPr>
        <w:rPr>
          <w:rFonts w:ascii="Verdana" w:hAnsi="Verdana"/>
          <w:sz w:val="20"/>
          <w:szCs w:val="20"/>
        </w:rPr>
      </w:pPr>
    </w:p>
    <w:p w:rsidR="00245B56" w:rsidRPr="00BC234A" w:rsidRDefault="00245B56" w:rsidP="00081AE0">
      <w:pPr>
        <w:rPr>
          <w:rFonts w:ascii="Verdana" w:hAnsi="Verdana"/>
          <w:sz w:val="20"/>
          <w:szCs w:val="20"/>
        </w:rPr>
      </w:pPr>
    </w:p>
    <w:p w:rsidR="00245B56" w:rsidRPr="00BC234A" w:rsidRDefault="00245B56" w:rsidP="00081AE0">
      <w:pPr>
        <w:rPr>
          <w:rFonts w:ascii="Verdana" w:hAnsi="Verdana"/>
          <w:sz w:val="20"/>
          <w:szCs w:val="20"/>
        </w:rPr>
      </w:pPr>
    </w:p>
    <w:p w:rsidR="00245B56" w:rsidRPr="00BC234A" w:rsidRDefault="00245B56" w:rsidP="00081AE0">
      <w:pPr>
        <w:rPr>
          <w:rFonts w:ascii="Verdana" w:hAnsi="Verdana"/>
          <w:sz w:val="20"/>
          <w:szCs w:val="20"/>
        </w:rPr>
      </w:pPr>
    </w:p>
    <w:p w:rsidR="00245B56" w:rsidRPr="00BC234A" w:rsidRDefault="00245B56" w:rsidP="00081AE0">
      <w:pPr>
        <w:rPr>
          <w:rFonts w:ascii="Verdana" w:hAnsi="Verdana"/>
          <w:sz w:val="20"/>
          <w:szCs w:val="20"/>
        </w:rPr>
      </w:pPr>
    </w:p>
    <w:p w:rsidR="00245B56" w:rsidRPr="00BC234A" w:rsidRDefault="00245B56" w:rsidP="00081AE0">
      <w:pPr>
        <w:rPr>
          <w:rFonts w:ascii="Verdana" w:hAnsi="Verdana"/>
          <w:sz w:val="20"/>
          <w:szCs w:val="20"/>
        </w:rPr>
      </w:pPr>
    </w:p>
    <w:p w:rsidR="00245B56" w:rsidRPr="00BC234A" w:rsidRDefault="00245B56" w:rsidP="00081AE0">
      <w:pPr>
        <w:rPr>
          <w:rFonts w:ascii="Verdana" w:hAnsi="Verdana"/>
          <w:sz w:val="20"/>
          <w:szCs w:val="20"/>
        </w:rPr>
      </w:pPr>
    </w:p>
    <w:sectPr w:rsidR="00245B56" w:rsidRPr="00BC234A" w:rsidSect="00245B56">
      <w:headerReference w:type="default" r:id="rId79"/>
      <w:footerReference w:type="default" r:id="rId80"/>
      <w:headerReference w:type="first" r:id="rId81"/>
      <w:footerReference w:type="first" r:id="rId82"/>
      <w:pgSz w:w="11906" w:h="16838" w:code="9"/>
      <w:pgMar w:top="709" w:right="1134" w:bottom="567" w:left="2127" w:header="545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0C91" w:rsidRDefault="000F0C91">
      <w:r>
        <w:separator/>
      </w:r>
    </w:p>
  </w:endnote>
  <w:endnote w:type="continuationSeparator" w:id="0">
    <w:p w:rsidR="000F0C91" w:rsidRDefault="000F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18"/>
        <w:szCs w:val="18"/>
      </w:rPr>
      <w:id w:val="168371020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:rsidR="008A24BF" w:rsidRPr="008A24BF" w:rsidRDefault="008A24BF">
        <w:pPr>
          <w:pStyle w:val="Stopka"/>
          <w:jc w:val="right"/>
          <w:rPr>
            <w:rFonts w:asciiTheme="minorHAnsi" w:eastAsiaTheme="majorEastAsia" w:hAnsiTheme="minorHAnsi" w:cstheme="minorHAnsi"/>
            <w:sz w:val="18"/>
            <w:szCs w:val="18"/>
          </w:rPr>
        </w:pPr>
        <w:r w:rsidRPr="008A24BF">
          <w:rPr>
            <w:rFonts w:asciiTheme="minorHAnsi" w:eastAsiaTheme="majorEastAsia" w:hAnsiTheme="minorHAnsi" w:cstheme="minorHAnsi"/>
            <w:sz w:val="18"/>
            <w:szCs w:val="18"/>
          </w:rPr>
          <w:t xml:space="preserve">str. </w:t>
        </w:r>
        <w:r w:rsidRPr="008A24BF">
          <w:rPr>
            <w:rFonts w:asciiTheme="minorHAnsi" w:eastAsiaTheme="minorEastAsia" w:hAnsiTheme="minorHAnsi" w:cstheme="minorHAnsi"/>
            <w:sz w:val="18"/>
            <w:szCs w:val="18"/>
          </w:rPr>
          <w:fldChar w:fldCharType="begin"/>
        </w:r>
        <w:r w:rsidRPr="008A24BF">
          <w:rPr>
            <w:rFonts w:asciiTheme="minorHAnsi" w:hAnsiTheme="minorHAnsi" w:cstheme="minorHAnsi"/>
            <w:sz w:val="18"/>
            <w:szCs w:val="18"/>
          </w:rPr>
          <w:instrText>PAGE    \* MERGEFORMAT</w:instrText>
        </w:r>
        <w:r w:rsidRPr="008A24BF">
          <w:rPr>
            <w:rFonts w:asciiTheme="minorHAnsi" w:eastAsiaTheme="minorEastAsia" w:hAnsiTheme="minorHAnsi" w:cstheme="minorHAnsi"/>
            <w:sz w:val="18"/>
            <w:szCs w:val="18"/>
          </w:rPr>
          <w:fldChar w:fldCharType="separate"/>
        </w:r>
        <w:r w:rsidR="00483A21" w:rsidRPr="00483A21">
          <w:rPr>
            <w:rFonts w:asciiTheme="minorHAnsi" w:eastAsiaTheme="majorEastAsia" w:hAnsiTheme="minorHAnsi" w:cstheme="minorHAnsi"/>
            <w:noProof/>
            <w:sz w:val="18"/>
            <w:szCs w:val="18"/>
          </w:rPr>
          <w:t>2</w:t>
        </w:r>
        <w:r w:rsidRPr="008A24BF">
          <w:rPr>
            <w:rFonts w:asciiTheme="minorHAnsi" w:eastAsiaTheme="majorEastAsia" w:hAnsiTheme="minorHAnsi" w:cstheme="minorHAnsi"/>
            <w:sz w:val="18"/>
            <w:szCs w:val="18"/>
          </w:rPr>
          <w:fldChar w:fldCharType="end"/>
        </w:r>
      </w:p>
    </w:sdtContent>
  </w:sdt>
  <w:p w:rsidR="008A24BF" w:rsidRDefault="008A24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C74" w:rsidRDefault="0059392E" w:rsidP="00567ACB">
    <w:pPr>
      <w:pStyle w:val="Stopka"/>
      <w:spacing w:line="276" w:lineRule="auto"/>
      <w:rPr>
        <w:rFonts w:ascii="Verdana" w:hAnsi="Verdana" w:cs="Arial"/>
        <w:b/>
        <w:sz w:val="14"/>
        <w:szCs w:val="14"/>
      </w:rPr>
    </w:pP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2404745</wp:posOffset>
          </wp:positionH>
          <wp:positionV relativeFrom="paragraph">
            <wp:posOffset>7362825</wp:posOffset>
          </wp:positionV>
          <wp:extent cx="805180" cy="658495"/>
          <wp:effectExtent l="0" t="0" r="0" b="8255"/>
          <wp:wrapSquare wrapText="bothSides"/>
          <wp:docPr id="215" name="Obraz 215" descr="100LAT_AGH_LOGO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00LAT_AGH_LOGO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518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2404745</wp:posOffset>
          </wp:positionH>
          <wp:positionV relativeFrom="paragraph">
            <wp:posOffset>7362825</wp:posOffset>
          </wp:positionV>
          <wp:extent cx="805180" cy="658495"/>
          <wp:effectExtent l="0" t="0" r="0" b="8255"/>
          <wp:wrapSquare wrapText="bothSides"/>
          <wp:docPr id="216" name="Obraz 216" descr="100LAT_AGH_LOGO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00LAT_AGH_LOGO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518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1AD2" w:rsidRPr="00987D98">
      <w:rPr>
        <w:rFonts w:ascii="Verdana" w:hAnsi="Verdana" w:cs="Arial"/>
        <w:b/>
        <w:sz w:val="14"/>
        <w:szCs w:val="14"/>
      </w:rPr>
      <w:t xml:space="preserve">Akademia Górniczo–Hutnicza </w:t>
    </w:r>
    <w:r w:rsidR="00567ACB">
      <w:rPr>
        <w:rFonts w:ascii="Verdana" w:hAnsi="Verdana" w:cs="Arial"/>
        <w:b/>
        <w:sz w:val="14"/>
        <w:szCs w:val="14"/>
      </w:rPr>
      <w:t>im. Stanisława Staszica w Krakowie</w:t>
    </w:r>
    <w:r w:rsidR="009F16EC">
      <w:rPr>
        <w:rFonts w:ascii="Verdana" w:hAnsi="Verdana" w:cs="Arial"/>
        <w:b/>
        <w:sz w:val="14"/>
        <w:szCs w:val="14"/>
      </w:rPr>
      <w:tab/>
    </w:r>
  </w:p>
  <w:p w:rsidR="00231AD2" w:rsidRDefault="00231AD2" w:rsidP="00567ACB">
    <w:pPr>
      <w:pStyle w:val="Stopka"/>
      <w:spacing w:line="276" w:lineRule="auto"/>
      <w:rPr>
        <w:rFonts w:ascii="Verdana" w:hAnsi="Verdana"/>
        <w:sz w:val="14"/>
        <w:szCs w:val="14"/>
        <w:lang w:val="de-DE"/>
      </w:rPr>
    </w:pPr>
    <w:r>
      <w:rPr>
        <w:rFonts w:ascii="Verdana" w:hAnsi="Verdana" w:cs="Arial"/>
        <w:sz w:val="14"/>
        <w:szCs w:val="14"/>
      </w:rPr>
      <w:t>Al. Mickiewicza 30</w:t>
    </w:r>
    <w:r w:rsidRPr="00987D98">
      <w:rPr>
        <w:rFonts w:ascii="Verdana" w:hAnsi="Verdana" w:cs="Arial"/>
        <w:sz w:val="14"/>
        <w:szCs w:val="14"/>
      </w:rPr>
      <w:t xml:space="preserve">, 30–059 Kraków, tel. </w:t>
    </w:r>
    <w:r>
      <w:rPr>
        <w:rFonts w:ascii="Verdana" w:hAnsi="Verdana" w:cs="Arial"/>
        <w:sz w:val="14"/>
        <w:szCs w:val="14"/>
      </w:rPr>
      <w:t>12</w:t>
    </w:r>
    <w:r w:rsidR="00CD5B61">
      <w:rPr>
        <w:rFonts w:ascii="Verdana" w:hAnsi="Verdana" w:cs="Arial"/>
        <w:sz w:val="14"/>
        <w:szCs w:val="14"/>
      </w:rPr>
      <w:t xml:space="preserve"> </w:t>
    </w:r>
    <w:r>
      <w:rPr>
        <w:rFonts w:ascii="Verdana" w:hAnsi="Verdana" w:cs="Arial"/>
        <w:sz w:val="14"/>
        <w:szCs w:val="14"/>
      </w:rPr>
      <w:t>617 </w:t>
    </w:r>
    <w:r w:rsidR="00CD5B61">
      <w:rPr>
        <w:rFonts w:ascii="Verdana" w:hAnsi="Verdana" w:cs="Arial"/>
        <w:sz w:val="14"/>
        <w:szCs w:val="14"/>
      </w:rPr>
      <w:t>48</w:t>
    </w:r>
    <w:r w:rsidRPr="00850F90">
      <w:rPr>
        <w:rFonts w:ascii="Verdana" w:hAnsi="Verdana" w:cs="Arial"/>
        <w:sz w:val="14"/>
        <w:szCs w:val="14"/>
      </w:rPr>
      <w:t> 6</w:t>
    </w:r>
    <w:r w:rsidR="00CD5B61">
      <w:rPr>
        <w:rFonts w:ascii="Verdana" w:hAnsi="Verdana" w:cs="Arial"/>
        <w:sz w:val="14"/>
        <w:szCs w:val="14"/>
      </w:rPr>
      <w:t xml:space="preserve">0, </w:t>
    </w:r>
    <w:r w:rsidR="00CD5B61" w:rsidRPr="00987D98">
      <w:rPr>
        <w:rFonts w:ascii="Verdana" w:hAnsi="Verdana" w:cs="Arial"/>
        <w:sz w:val="14"/>
        <w:szCs w:val="14"/>
      </w:rPr>
      <w:t xml:space="preserve">tel. </w:t>
    </w:r>
    <w:r w:rsidR="00CD5B61">
      <w:rPr>
        <w:rFonts w:ascii="Verdana" w:hAnsi="Verdana" w:cs="Arial"/>
        <w:sz w:val="14"/>
        <w:szCs w:val="14"/>
      </w:rPr>
      <w:t>12 617 33</w:t>
    </w:r>
    <w:r w:rsidR="00CD5B61" w:rsidRPr="00850F90">
      <w:rPr>
        <w:rFonts w:ascii="Verdana" w:hAnsi="Verdana" w:cs="Arial"/>
        <w:sz w:val="14"/>
        <w:szCs w:val="14"/>
      </w:rPr>
      <w:t> 6</w:t>
    </w:r>
    <w:r w:rsidR="00CD5B61">
      <w:rPr>
        <w:rFonts w:ascii="Verdana" w:hAnsi="Verdana" w:cs="Arial"/>
        <w:sz w:val="14"/>
        <w:szCs w:val="14"/>
      </w:rPr>
      <w:t>6</w:t>
    </w:r>
    <w:r w:rsidRPr="00987D98">
      <w:rPr>
        <w:rFonts w:ascii="Verdana" w:hAnsi="Verdana"/>
        <w:sz w:val="14"/>
        <w:szCs w:val="14"/>
        <w:lang w:val="de-DE"/>
      </w:rPr>
      <w:t xml:space="preserve"> </w:t>
    </w:r>
  </w:p>
  <w:p w:rsidR="00231AD2" w:rsidRPr="00EB3C88" w:rsidRDefault="00231AD2" w:rsidP="00567ACB">
    <w:pPr>
      <w:pStyle w:val="Stopka"/>
      <w:spacing w:line="276" w:lineRule="auto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Nr rachunku PEKAO S.A. 96 1240 4722 1111 0000 4858 2922</w:t>
    </w:r>
  </w:p>
  <w:p w:rsidR="00231AD2" w:rsidRPr="00987D98" w:rsidRDefault="00231AD2" w:rsidP="00567ACB">
    <w:pPr>
      <w:pStyle w:val="Stopka"/>
      <w:spacing w:line="276" w:lineRule="auto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REGON 000001577, NIP 6750001923</w:t>
    </w:r>
    <w:r w:rsidR="00A12B09" w:rsidRPr="00850F90">
      <w:rPr>
        <w:rFonts w:ascii="Verdana" w:hAnsi="Verdana" w:cs="Arial"/>
        <w:sz w:val="14"/>
        <w:szCs w:val="14"/>
      </w:rPr>
      <w:t xml:space="preserve">, </w:t>
    </w:r>
    <w:r w:rsidR="00A12B09" w:rsidRPr="00EB3C88">
      <w:rPr>
        <w:rFonts w:ascii="Verdana" w:hAnsi="Verdana"/>
        <w:sz w:val="14"/>
        <w:szCs w:val="14"/>
        <w:lang w:val="de-DE"/>
      </w:rPr>
      <w:t>www.agh.edu.pl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0C91" w:rsidRDefault="000F0C91">
      <w:r>
        <w:separator/>
      </w:r>
    </w:p>
  </w:footnote>
  <w:footnote w:type="continuationSeparator" w:id="0">
    <w:p w:rsidR="000F0C91" w:rsidRDefault="000F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AD2" w:rsidRDefault="00231AD2" w:rsidP="00F24CF3">
    <w:pPr>
      <w:pStyle w:val="Nagwek"/>
      <w:ind w:hanging="1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8DC" w:rsidRDefault="002678DC" w:rsidP="002678DC">
    <w:pPr>
      <w:pStyle w:val="Nagwek"/>
      <w:tabs>
        <w:tab w:val="right" w:pos="7371"/>
      </w:tabs>
      <w:ind w:left="1276" w:hanging="127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1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678DC" w:rsidRDefault="002678DC" w:rsidP="002678D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2678DC" w:rsidRDefault="002678DC" w:rsidP="002678DC">
    <w:pPr>
      <w:pStyle w:val="Nagwek"/>
      <w:tabs>
        <w:tab w:val="right" w:pos="7371"/>
      </w:tabs>
      <w:ind w:left="1418" w:hanging="142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Kanclerza,</w:t>
    </w:r>
  </w:p>
  <w:p w:rsidR="002678DC" w:rsidRDefault="002678DC" w:rsidP="002678DC">
    <w:pPr>
      <w:pStyle w:val="Nagwek"/>
      <w:tabs>
        <w:tab w:val="right" w:pos="7371"/>
      </w:tabs>
      <w:ind w:firstLine="1276"/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:rsidR="002678DC" w:rsidRDefault="002678DC" w:rsidP="002678D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2678DC" w:rsidRDefault="002678DC" w:rsidP="002678D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2678DC" w:rsidRDefault="002678DC" w:rsidP="002678D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2678DC" w:rsidRDefault="002678DC" w:rsidP="002678D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2678DC" w:rsidRDefault="002678DC" w:rsidP="002678D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2678DC" w:rsidRDefault="002678DC" w:rsidP="002678D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2678DC" w:rsidRDefault="002678DC" w:rsidP="002678D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2678DC" w:rsidRDefault="002678DC" w:rsidP="002678D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2678DC" w:rsidRDefault="002678DC" w:rsidP="002678D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2678DC" w:rsidRDefault="002678DC" w:rsidP="002678D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2678DC" w:rsidRDefault="002678DC" w:rsidP="002678D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2678DC" w:rsidRDefault="002678DC" w:rsidP="002678D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231AD2" w:rsidRDefault="00231AD2" w:rsidP="0090702D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2834BC" w:rsidRPr="004C7A6D" w:rsidRDefault="004C7A6D" w:rsidP="002834BC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  <w:lang w:val="pl-PL"/>
      </w:rPr>
    </w:pPr>
    <w:r>
      <w:rPr>
        <w:rFonts w:ascii="Verdana" w:hAnsi="Verdana"/>
        <w:b/>
        <w:sz w:val="16"/>
        <w:szCs w:val="16"/>
      </w:rPr>
      <w:tab/>
    </w:r>
    <w:r>
      <w:rPr>
        <w:rFonts w:ascii="Verdana" w:hAnsi="Verdana"/>
        <w:b/>
        <w:sz w:val="16"/>
        <w:szCs w:val="16"/>
      </w:rPr>
      <w:tab/>
      <w:t xml:space="preserve">  </w:t>
    </w:r>
  </w:p>
  <w:p w:rsidR="00680ACD" w:rsidRDefault="0056004C" w:rsidP="00022C74">
    <w:pPr>
      <w:pStyle w:val="Nagwek"/>
      <w:tabs>
        <w:tab w:val="clear" w:pos="9072"/>
        <w:tab w:val="right" w:pos="7371"/>
      </w:tabs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ab/>
    </w:r>
  </w:p>
  <w:p w:rsidR="00231AD2" w:rsidRDefault="0056004C" w:rsidP="000C1C1E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noProof/>
        <w:sz w:val="26"/>
        <w:szCs w:val="2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327B23C6"/>
    <w:lvl w:ilvl="0" w:tplc="FFFFFFFF">
      <w:start w:val="1"/>
      <w:numFmt w:val="bullet"/>
      <w:lvlText w:val="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3D1B58BA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(…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507ED7AA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2EB141F2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41B71EFA"/>
    <w:lvl w:ilvl="0" w:tplc="FFFFFFFF">
      <w:start w:val="1"/>
      <w:numFmt w:val="decimal"/>
      <w:lvlText w:val="%1"/>
      <w:lvlJc w:val="left"/>
    </w:lvl>
    <w:lvl w:ilvl="1" w:tplc="FFFFFFFF">
      <w:start w:val="3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79E2A9E2"/>
    <w:lvl w:ilvl="0" w:tplc="FFFFFFFF">
      <w:start w:val="6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7545E146"/>
    <w:lvl w:ilvl="0" w:tplc="FFFFFFFF">
      <w:start w:val="10"/>
      <w:numFmt w:val="decimal"/>
      <w:lvlText w:val="%1."/>
      <w:lvlJc w:val="left"/>
    </w:lvl>
    <w:lvl w:ilvl="1" w:tplc="FFFFFFFF">
      <w:start w:val="1"/>
      <w:numFmt w:val="lowerRoman"/>
      <w:lvlText w:val="%2)"/>
      <w:lvlJc w:val="left"/>
    </w:lvl>
    <w:lvl w:ilvl="2" w:tplc="FFFFFFFF">
      <w:start w:val="1"/>
      <w:numFmt w:val="bullet"/>
      <w:lvlText w:val="−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515F007C"/>
    <w:lvl w:ilvl="0" w:tplc="FFFFFFFF">
      <w:start w:val="12"/>
      <w:numFmt w:val="decimal"/>
      <w:lvlText w:val="%1."/>
      <w:lvlJc w:val="left"/>
    </w:lvl>
    <w:lvl w:ilvl="1" w:tplc="FFFFFFFF">
      <w:start w:val="6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5BD062C2"/>
    <w:lvl w:ilvl="0" w:tplc="FFFFFFFF">
      <w:start w:val="8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5AD5BFD"/>
    <w:multiLevelType w:val="hybridMultilevel"/>
    <w:tmpl w:val="D0E2242C"/>
    <w:lvl w:ilvl="0" w:tplc="E7484C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82530A"/>
    <w:multiLevelType w:val="hybridMultilevel"/>
    <w:tmpl w:val="D5DA9E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FEF73AA"/>
    <w:multiLevelType w:val="hybridMultilevel"/>
    <w:tmpl w:val="3C9C99FE"/>
    <w:lvl w:ilvl="0" w:tplc="48569D88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03A3E83"/>
    <w:multiLevelType w:val="hybridMultilevel"/>
    <w:tmpl w:val="EA94DE3E"/>
    <w:lvl w:ilvl="0" w:tplc="8E62AD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FF4BEA"/>
    <w:multiLevelType w:val="hybridMultilevel"/>
    <w:tmpl w:val="149AB710"/>
    <w:lvl w:ilvl="0" w:tplc="8ED2A946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2148A6"/>
    <w:multiLevelType w:val="hybridMultilevel"/>
    <w:tmpl w:val="9C18B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297B18"/>
    <w:multiLevelType w:val="hybridMultilevel"/>
    <w:tmpl w:val="DACA08D4"/>
    <w:lvl w:ilvl="0" w:tplc="ECE0E13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1675410"/>
    <w:multiLevelType w:val="hybridMultilevel"/>
    <w:tmpl w:val="60A8693A"/>
    <w:lvl w:ilvl="0" w:tplc="4998CE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35852EF"/>
    <w:multiLevelType w:val="hybridMultilevel"/>
    <w:tmpl w:val="E4788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9D1ED6"/>
    <w:multiLevelType w:val="hybridMultilevel"/>
    <w:tmpl w:val="7102E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46F1FD2"/>
    <w:multiLevelType w:val="hybridMultilevel"/>
    <w:tmpl w:val="CF103CC2"/>
    <w:lvl w:ilvl="0" w:tplc="54D8733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9C1F3A"/>
    <w:multiLevelType w:val="hybridMultilevel"/>
    <w:tmpl w:val="5002F2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A32459"/>
    <w:multiLevelType w:val="hybridMultilevel"/>
    <w:tmpl w:val="21B805BC"/>
    <w:lvl w:ilvl="0" w:tplc="54D8733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A7773F1"/>
    <w:multiLevelType w:val="hybridMultilevel"/>
    <w:tmpl w:val="66DED9C2"/>
    <w:lvl w:ilvl="0" w:tplc="54D8733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0B2142C"/>
    <w:multiLevelType w:val="hybridMultilevel"/>
    <w:tmpl w:val="35FA0FE0"/>
    <w:lvl w:ilvl="0" w:tplc="2CC627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3716D2E"/>
    <w:multiLevelType w:val="hybridMultilevel"/>
    <w:tmpl w:val="7E1A2E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3F070FC"/>
    <w:multiLevelType w:val="hybridMultilevel"/>
    <w:tmpl w:val="685ADE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4940CEC"/>
    <w:multiLevelType w:val="hybridMultilevel"/>
    <w:tmpl w:val="43B018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27F4726F"/>
    <w:multiLevelType w:val="hybridMultilevel"/>
    <w:tmpl w:val="C7AED536"/>
    <w:lvl w:ilvl="0" w:tplc="04080240">
      <w:start w:val="1"/>
      <w:numFmt w:val="decimal"/>
      <w:lvlText w:val="%1."/>
      <w:lvlJc w:val="left"/>
      <w:pPr>
        <w:ind w:left="7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8" w15:restartNumberingAfterBreak="0">
    <w:nsid w:val="2D7B008F"/>
    <w:multiLevelType w:val="hybridMultilevel"/>
    <w:tmpl w:val="25160C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015009"/>
    <w:multiLevelType w:val="hybridMultilevel"/>
    <w:tmpl w:val="C2026E0A"/>
    <w:lvl w:ilvl="0" w:tplc="54D8733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195AB9"/>
    <w:multiLevelType w:val="hybridMultilevel"/>
    <w:tmpl w:val="B282BF7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354A1F75"/>
    <w:multiLevelType w:val="hybridMultilevel"/>
    <w:tmpl w:val="1FF8D1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6D37DAC"/>
    <w:multiLevelType w:val="hybridMultilevel"/>
    <w:tmpl w:val="25163B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92B5474"/>
    <w:multiLevelType w:val="hybridMultilevel"/>
    <w:tmpl w:val="722C72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2E757E"/>
    <w:multiLevelType w:val="hybridMultilevel"/>
    <w:tmpl w:val="45D8EA7C"/>
    <w:lvl w:ilvl="0" w:tplc="835E4972">
      <w:start w:val="1"/>
      <w:numFmt w:val="bullet"/>
      <w:lvlText w:val="-"/>
      <w:lvlJc w:val="left"/>
      <w:pPr>
        <w:ind w:left="1324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204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6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8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0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2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4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6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84" w:hanging="360"/>
      </w:pPr>
      <w:rPr>
        <w:rFonts w:ascii="Wingdings" w:hAnsi="Wingdings" w:hint="default"/>
      </w:rPr>
    </w:lvl>
  </w:abstractNum>
  <w:abstractNum w:abstractNumId="35" w15:restartNumberingAfterBreak="0">
    <w:nsid w:val="4BA07D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4DCA7995"/>
    <w:multiLevelType w:val="hybridMultilevel"/>
    <w:tmpl w:val="35660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DE6429D"/>
    <w:multiLevelType w:val="hybridMultilevel"/>
    <w:tmpl w:val="60A03F28"/>
    <w:lvl w:ilvl="0" w:tplc="04150001">
      <w:start w:val="1"/>
      <w:numFmt w:val="bullet"/>
      <w:lvlText w:val=""/>
      <w:lvlJc w:val="left"/>
      <w:pPr>
        <w:ind w:left="147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38" w15:restartNumberingAfterBreak="0">
    <w:nsid w:val="52166E9C"/>
    <w:multiLevelType w:val="hybridMultilevel"/>
    <w:tmpl w:val="474C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216DF3"/>
    <w:multiLevelType w:val="hybridMultilevel"/>
    <w:tmpl w:val="7442A2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8453E9"/>
    <w:multiLevelType w:val="hybridMultilevel"/>
    <w:tmpl w:val="2A041EE4"/>
    <w:lvl w:ilvl="0" w:tplc="59DA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915E24"/>
    <w:multiLevelType w:val="hybridMultilevel"/>
    <w:tmpl w:val="A37A0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6E81B32"/>
    <w:multiLevelType w:val="hybridMultilevel"/>
    <w:tmpl w:val="26AE5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4878FF"/>
    <w:multiLevelType w:val="hybridMultilevel"/>
    <w:tmpl w:val="24C4E730"/>
    <w:lvl w:ilvl="0" w:tplc="DCC29F90">
      <w:start w:val="1"/>
      <w:numFmt w:val="decimal"/>
      <w:lvlText w:val="%1."/>
      <w:lvlJc w:val="left"/>
      <w:pPr>
        <w:ind w:left="664" w:hanging="360"/>
      </w:pPr>
      <w:rPr>
        <w:rFonts w:hint="default"/>
        <w:spacing w:val="-1"/>
        <w:w w:val="108"/>
      </w:rPr>
    </w:lvl>
    <w:lvl w:ilvl="1" w:tplc="DBDC0F00">
      <w:numFmt w:val="bullet"/>
      <w:lvlText w:val="•"/>
      <w:lvlJc w:val="left"/>
      <w:pPr>
        <w:ind w:left="1486" w:hanging="360"/>
      </w:pPr>
      <w:rPr>
        <w:rFonts w:hint="default"/>
      </w:rPr>
    </w:lvl>
    <w:lvl w:ilvl="2" w:tplc="D346A12C">
      <w:numFmt w:val="bullet"/>
      <w:lvlText w:val="•"/>
      <w:lvlJc w:val="left"/>
      <w:pPr>
        <w:ind w:left="2313" w:hanging="360"/>
      </w:pPr>
      <w:rPr>
        <w:rFonts w:hint="default"/>
      </w:rPr>
    </w:lvl>
    <w:lvl w:ilvl="3" w:tplc="9F8C3818">
      <w:numFmt w:val="bullet"/>
      <w:lvlText w:val="•"/>
      <w:lvlJc w:val="left"/>
      <w:pPr>
        <w:ind w:left="3139" w:hanging="360"/>
      </w:pPr>
      <w:rPr>
        <w:rFonts w:hint="default"/>
      </w:rPr>
    </w:lvl>
    <w:lvl w:ilvl="4" w:tplc="7ACE9C20">
      <w:numFmt w:val="bullet"/>
      <w:lvlText w:val="•"/>
      <w:lvlJc w:val="left"/>
      <w:pPr>
        <w:ind w:left="3966" w:hanging="360"/>
      </w:pPr>
      <w:rPr>
        <w:rFonts w:hint="default"/>
      </w:rPr>
    </w:lvl>
    <w:lvl w:ilvl="5" w:tplc="1E3E9700">
      <w:numFmt w:val="bullet"/>
      <w:lvlText w:val="•"/>
      <w:lvlJc w:val="left"/>
      <w:pPr>
        <w:ind w:left="4793" w:hanging="360"/>
      </w:pPr>
      <w:rPr>
        <w:rFonts w:hint="default"/>
      </w:rPr>
    </w:lvl>
    <w:lvl w:ilvl="6" w:tplc="5D0E381E">
      <w:numFmt w:val="bullet"/>
      <w:lvlText w:val="•"/>
      <w:lvlJc w:val="left"/>
      <w:pPr>
        <w:ind w:left="5619" w:hanging="360"/>
      </w:pPr>
      <w:rPr>
        <w:rFonts w:hint="default"/>
      </w:rPr>
    </w:lvl>
    <w:lvl w:ilvl="7" w:tplc="47EC99DC">
      <w:numFmt w:val="bullet"/>
      <w:lvlText w:val="•"/>
      <w:lvlJc w:val="left"/>
      <w:pPr>
        <w:ind w:left="6446" w:hanging="360"/>
      </w:pPr>
      <w:rPr>
        <w:rFonts w:hint="default"/>
      </w:rPr>
    </w:lvl>
    <w:lvl w:ilvl="8" w:tplc="3C1C509A">
      <w:numFmt w:val="bullet"/>
      <w:lvlText w:val="•"/>
      <w:lvlJc w:val="left"/>
      <w:pPr>
        <w:ind w:left="7273" w:hanging="360"/>
      </w:pPr>
      <w:rPr>
        <w:rFonts w:hint="default"/>
      </w:rPr>
    </w:lvl>
  </w:abstractNum>
  <w:abstractNum w:abstractNumId="44" w15:restartNumberingAfterBreak="0">
    <w:nsid w:val="6B8756C4"/>
    <w:multiLevelType w:val="hybridMultilevel"/>
    <w:tmpl w:val="EADC88B0"/>
    <w:lvl w:ilvl="0" w:tplc="68D67B4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F978AF"/>
    <w:multiLevelType w:val="hybridMultilevel"/>
    <w:tmpl w:val="2902BA8C"/>
    <w:lvl w:ilvl="0" w:tplc="0192A364">
      <w:start w:val="1"/>
      <w:numFmt w:val="decimal"/>
      <w:lvlText w:val="%1."/>
      <w:lvlJc w:val="left"/>
      <w:pPr>
        <w:ind w:left="838" w:hanging="348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en-US" w:bidi="ar-SA"/>
      </w:rPr>
    </w:lvl>
    <w:lvl w:ilvl="1" w:tplc="CD08591C">
      <w:numFmt w:val="bullet"/>
      <w:lvlText w:val="-"/>
      <w:lvlJc w:val="left"/>
      <w:pPr>
        <w:ind w:left="838" w:hanging="106"/>
      </w:pPr>
      <w:rPr>
        <w:rFonts w:ascii="Arial" w:eastAsia="Arial" w:hAnsi="Arial" w:cs="Arial" w:hint="default"/>
        <w:w w:val="91"/>
        <w:sz w:val="20"/>
        <w:szCs w:val="20"/>
        <w:lang w:val="pl-PL" w:eastAsia="en-US" w:bidi="ar-SA"/>
      </w:rPr>
    </w:lvl>
    <w:lvl w:ilvl="2" w:tplc="017A20D8">
      <w:numFmt w:val="bullet"/>
      <w:lvlText w:val="•"/>
      <w:lvlJc w:val="left"/>
      <w:pPr>
        <w:ind w:left="2588" w:hanging="106"/>
      </w:pPr>
      <w:rPr>
        <w:rFonts w:hint="default"/>
        <w:lang w:val="pl-PL" w:eastAsia="en-US" w:bidi="ar-SA"/>
      </w:rPr>
    </w:lvl>
    <w:lvl w:ilvl="3" w:tplc="76B224F2">
      <w:numFmt w:val="bullet"/>
      <w:lvlText w:val="•"/>
      <w:lvlJc w:val="left"/>
      <w:pPr>
        <w:ind w:left="3462" w:hanging="106"/>
      </w:pPr>
      <w:rPr>
        <w:rFonts w:hint="default"/>
        <w:lang w:val="pl-PL" w:eastAsia="en-US" w:bidi="ar-SA"/>
      </w:rPr>
    </w:lvl>
    <w:lvl w:ilvl="4" w:tplc="E0D87ABC">
      <w:numFmt w:val="bullet"/>
      <w:lvlText w:val="•"/>
      <w:lvlJc w:val="left"/>
      <w:pPr>
        <w:ind w:left="4336" w:hanging="106"/>
      </w:pPr>
      <w:rPr>
        <w:rFonts w:hint="default"/>
        <w:lang w:val="pl-PL" w:eastAsia="en-US" w:bidi="ar-SA"/>
      </w:rPr>
    </w:lvl>
    <w:lvl w:ilvl="5" w:tplc="24F89F66">
      <w:numFmt w:val="bullet"/>
      <w:lvlText w:val="•"/>
      <w:lvlJc w:val="left"/>
      <w:pPr>
        <w:ind w:left="5210" w:hanging="106"/>
      </w:pPr>
      <w:rPr>
        <w:rFonts w:hint="default"/>
        <w:lang w:val="pl-PL" w:eastAsia="en-US" w:bidi="ar-SA"/>
      </w:rPr>
    </w:lvl>
    <w:lvl w:ilvl="6" w:tplc="A3EC0704">
      <w:numFmt w:val="bullet"/>
      <w:lvlText w:val="•"/>
      <w:lvlJc w:val="left"/>
      <w:pPr>
        <w:ind w:left="6084" w:hanging="106"/>
      </w:pPr>
      <w:rPr>
        <w:rFonts w:hint="default"/>
        <w:lang w:val="pl-PL" w:eastAsia="en-US" w:bidi="ar-SA"/>
      </w:rPr>
    </w:lvl>
    <w:lvl w:ilvl="7" w:tplc="7984623E">
      <w:numFmt w:val="bullet"/>
      <w:lvlText w:val="•"/>
      <w:lvlJc w:val="left"/>
      <w:pPr>
        <w:ind w:left="6958" w:hanging="106"/>
      </w:pPr>
      <w:rPr>
        <w:rFonts w:hint="default"/>
        <w:lang w:val="pl-PL" w:eastAsia="en-US" w:bidi="ar-SA"/>
      </w:rPr>
    </w:lvl>
    <w:lvl w:ilvl="8" w:tplc="66BCC968">
      <w:numFmt w:val="bullet"/>
      <w:lvlText w:val="•"/>
      <w:lvlJc w:val="left"/>
      <w:pPr>
        <w:ind w:left="7832" w:hanging="106"/>
      </w:pPr>
      <w:rPr>
        <w:rFonts w:hint="default"/>
        <w:lang w:val="pl-PL" w:eastAsia="en-US" w:bidi="ar-SA"/>
      </w:rPr>
    </w:lvl>
  </w:abstractNum>
  <w:abstractNum w:abstractNumId="46" w15:restartNumberingAfterBreak="0">
    <w:nsid w:val="708B41B0"/>
    <w:multiLevelType w:val="hybridMultilevel"/>
    <w:tmpl w:val="6CC66E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ED51EC"/>
    <w:multiLevelType w:val="hybridMultilevel"/>
    <w:tmpl w:val="2F2AD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D17FAF"/>
    <w:multiLevelType w:val="hybridMultilevel"/>
    <w:tmpl w:val="438A9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B053EBB"/>
    <w:multiLevelType w:val="hybridMultilevel"/>
    <w:tmpl w:val="1484783A"/>
    <w:lvl w:ilvl="0" w:tplc="D66EF1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16"/>
  </w:num>
  <w:num w:numId="4">
    <w:abstractNumId w:val="30"/>
  </w:num>
  <w:num w:numId="5">
    <w:abstractNumId w:val="23"/>
  </w:num>
  <w:num w:numId="6">
    <w:abstractNumId w:val="24"/>
  </w:num>
  <w:num w:numId="7">
    <w:abstractNumId w:val="13"/>
  </w:num>
  <w:num w:numId="8">
    <w:abstractNumId w:val="11"/>
  </w:num>
  <w:num w:numId="9">
    <w:abstractNumId w:val="33"/>
  </w:num>
  <w:num w:numId="10">
    <w:abstractNumId w:val="29"/>
  </w:num>
  <w:num w:numId="11">
    <w:abstractNumId w:val="22"/>
  </w:num>
  <w:num w:numId="12">
    <w:abstractNumId w:val="19"/>
  </w:num>
  <w:num w:numId="13">
    <w:abstractNumId w:val="21"/>
  </w:num>
  <w:num w:numId="14">
    <w:abstractNumId w:val="37"/>
  </w:num>
  <w:num w:numId="15">
    <w:abstractNumId w:val="43"/>
  </w:num>
  <w:num w:numId="16">
    <w:abstractNumId w:val="0"/>
  </w:num>
  <w:num w:numId="17">
    <w:abstractNumId w:val="45"/>
  </w:num>
  <w:num w:numId="18">
    <w:abstractNumId w:val="41"/>
  </w:num>
  <w:num w:numId="19">
    <w:abstractNumId w:val="14"/>
  </w:num>
  <w:num w:numId="20">
    <w:abstractNumId w:val="47"/>
  </w:num>
  <w:num w:numId="21">
    <w:abstractNumId w:val="48"/>
  </w:num>
  <w:num w:numId="22">
    <w:abstractNumId w:val="18"/>
  </w:num>
  <w:num w:numId="23">
    <w:abstractNumId w:val="31"/>
  </w:num>
  <w:num w:numId="24">
    <w:abstractNumId w:val="32"/>
  </w:num>
  <w:num w:numId="25">
    <w:abstractNumId w:val="40"/>
  </w:num>
  <w:num w:numId="26">
    <w:abstractNumId w:val="26"/>
  </w:num>
  <w:num w:numId="27">
    <w:abstractNumId w:val="34"/>
  </w:num>
  <w:num w:numId="28">
    <w:abstractNumId w:val="39"/>
  </w:num>
  <w:num w:numId="29">
    <w:abstractNumId w:val="44"/>
  </w:num>
  <w:num w:numId="30">
    <w:abstractNumId w:val="1"/>
  </w:num>
  <w:num w:numId="31">
    <w:abstractNumId w:val="2"/>
  </w:num>
  <w:num w:numId="32">
    <w:abstractNumId w:val="3"/>
  </w:num>
  <w:num w:numId="33">
    <w:abstractNumId w:val="4"/>
  </w:num>
  <w:num w:numId="34">
    <w:abstractNumId w:val="5"/>
  </w:num>
  <w:num w:numId="35">
    <w:abstractNumId w:val="6"/>
  </w:num>
  <w:num w:numId="36">
    <w:abstractNumId w:val="7"/>
  </w:num>
  <w:num w:numId="37">
    <w:abstractNumId w:val="8"/>
  </w:num>
  <w:num w:numId="38">
    <w:abstractNumId w:val="12"/>
  </w:num>
  <w:num w:numId="39">
    <w:abstractNumId w:val="27"/>
  </w:num>
  <w:num w:numId="40">
    <w:abstractNumId w:val="42"/>
  </w:num>
  <w:num w:numId="41">
    <w:abstractNumId w:val="49"/>
  </w:num>
  <w:num w:numId="42">
    <w:abstractNumId w:val="28"/>
  </w:num>
  <w:num w:numId="43">
    <w:abstractNumId w:val="17"/>
  </w:num>
  <w:num w:numId="44">
    <w:abstractNumId w:val="46"/>
  </w:num>
  <w:num w:numId="45">
    <w:abstractNumId w:val="9"/>
  </w:num>
  <w:num w:numId="46">
    <w:abstractNumId w:val="25"/>
  </w:num>
  <w:num w:numId="47">
    <w:abstractNumId w:val="38"/>
  </w:num>
  <w:num w:numId="48">
    <w:abstractNumId w:val="20"/>
  </w:num>
  <w:num w:numId="49">
    <w:abstractNumId w:val="36"/>
  </w:num>
  <w:num w:numId="5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2B7"/>
    <w:rsid w:val="00002860"/>
    <w:rsid w:val="000061DD"/>
    <w:rsid w:val="0000692D"/>
    <w:rsid w:val="00007885"/>
    <w:rsid w:val="000114BB"/>
    <w:rsid w:val="00011736"/>
    <w:rsid w:val="000125EE"/>
    <w:rsid w:val="000131FF"/>
    <w:rsid w:val="000142D1"/>
    <w:rsid w:val="00014FF6"/>
    <w:rsid w:val="000150D8"/>
    <w:rsid w:val="0001766B"/>
    <w:rsid w:val="0002078E"/>
    <w:rsid w:val="000218CE"/>
    <w:rsid w:val="00022BB8"/>
    <w:rsid w:val="00022C74"/>
    <w:rsid w:val="000234FB"/>
    <w:rsid w:val="00025E77"/>
    <w:rsid w:val="00030184"/>
    <w:rsid w:val="00033C54"/>
    <w:rsid w:val="000369E1"/>
    <w:rsid w:val="00036CD6"/>
    <w:rsid w:val="00041795"/>
    <w:rsid w:val="00041A0B"/>
    <w:rsid w:val="00046081"/>
    <w:rsid w:val="000466B3"/>
    <w:rsid w:val="00046827"/>
    <w:rsid w:val="0004792F"/>
    <w:rsid w:val="00051185"/>
    <w:rsid w:val="00051AB4"/>
    <w:rsid w:val="00051E99"/>
    <w:rsid w:val="00053B0B"/>
    <w:rsid w:val="00056354"/>
    <w:rsid w:val="00057D56"/>
    <w:rsid w:val="0006036B"/>
    <w:rsid w:val="00061FCA"/>
    <w:rsid w:val="000622B8"/>
    <w:rsid w:val="00062EB5"/>
    <w:rsid w:val="00063BCE"/>
    <w:rsid w:val="0006501C"/>
    <w:rsid w:val="00065056"/>
    <w:rsid w:val="000658B6"/>
    <w:rsid w:val="00065A7F"/>
    <w:rsid w:val="00070EAC"/>
    <w:rsid w:val="00073419"/>
    <w:rsid w:val="000761F3"/>
    <w:rsid w:val="00080302"/>
    <w:rsid w:val="00081AE0"/>
    <w:rsid w:val="00082020"/>
    <w:rsid w:val="00082391"/>
    <w:rsid w:val="00084907"/>
    <w:rsid w:val="00084EFF"/>
    <w:rsid w:val="00086B3C"/>
    <w:rsid w:val="000873DF"/>
    <w:rsid w:val="00095052"/>
    <w:rsid w:val="0009565B"/>
    <w:rsid w:val="00096832"/>
    <w:rsid w:val="0009722A"/>
    <w:rsid w:val="000A7939"/>
    <w:rsid w:val="000B304D"/>
    <w:rsid w:val="000B4102"/>
    <w:rsid w:val="000B533C"/>
    <w:rsid w:val="000C0416"/>
    <w:rsid w:val="000C1C1E"/>
    <w:rsid w:val="000C32DC"/>
    <w:rsid w:val="000D05B5"/>
    <w:rsid w:val="000D0949"/>
    <w:rsid w:val="000D143F"/>
    <w:rsid w:val="000D5E6C"/>
    <w:rsid w:val="000D67A4"/>
    <w:rsid w:val="000D6F2D"/>
    <w:rsid w:val="000D77BC"/>
    <w:rsid w:val="000E0AEA"/>
    <w:rsid w:val="000E1794"/>
    <w:rsid w:val="000E3017"/>
    <w:rsid w:val="000E339E"/>
    <w:rsid w:val="000E41BF"/>
    <w:rsid w:val="000E4F58"/>
    <w:rsid w:val="000E78DF"/>
    <w:rsid w:val="000F093D"/>
    <w:rsid w:val="000F0C91"/>
    <w:rsid w:val="000F5244"/>
    <w:rsid w:val="000F61C6"/>
    <w:rsid w:val="000F74C4"/>
    <w:rsid w:val="000F7EB8"/>
    <w:rsid w:val="000F7F1E"/>
    <w:rsid w:val="00101C56"/>
    <w:rsid w:val="00103A80"/>
    <w:rsid w:val="00110176"/>
    <w:rsid w:val="00110437"/>
    <w:rsid w:val="00110B5A"/>
    <w:rsid w:val="00112F9A"/>
    <w:rsid w:val="001135E6"/>
    <w:rsid w:val="0011364D"/>
    <w:rsid w:val="00114D8A"/>
    <w:rsid w:val="001177D4"/>
    <w:rsid w:val="001235DB"/>
    <w:rsid w:val="00123B92"/>
    <w:rsid w:val="001243F4"/>
    <w:rsid w:val="00124E85"/>
    <w:rsid w:val="00133122"/>
    <w:rsid w:val="0013418C"/>
    <w:rsid w:val="00136920"/>
    <w:rsid w:val="00136995"/>
    <w:rsid w:val="0014182F"/>
    <w:rsid w:val="00142BAF"/>
    <w:rsid w:val="001433E7"/>
    <w:rsid w:val="00145A9A"/>
    <w:rsid w:val="00146FD8"/>
    <w:rsid w:val="00154BE4"/>
    <w:rsid w:val="00160E9C"/>
    <w:rsid w:val="00161E5F"/>
    <w:rsid w:val="0016384C"/>
    <w:rsid w:val="00165D28"/>
    <w:rsid w:val="00166EDE"/>
    <w:rsid w:val="001730A1"/>
    <w:rsid w:val="00176658"/>
    <w:rsid w:val="001767BD"/>
    <w:rsid w:val="00176B9B"/>
    <w:rsid w:val="001816A5"/>
    <w:rsid w:val="00182443"/>
    <w:rsid w:val="00186420"/>
    <w:rsid w:val="00187DE8"/>
    <w:rsid w:val="00187F69"/>
    <w:rsid w:val="00190542"/>
    <w:rsid w:val="001908A1"/>
    <w:rsid w:val="00192C2A"/>
    <w:rsid w:val="00192E6B"/>
    <w:rsid w:val="0019383C"/>
    <w:rsid w:val="00194632"/>
    <w:rsid w:val="00195F06"/>
    <w:rsid w:val="001969DB"/>
    <w:rsid w:val="00196A48"/>
    <w:rsid w:val="00196C05"/>
    <w:rsid w:val="00197040"/>
    <w:rsid w:val="001979A7"/>
    <w:rsid w:val="001A1064"/>
    <w:rsid w:val="001A20AF"/>
    <w:rsid w:val="001A45AC"/>
    <w:rsid w:val="001A5171"/>
    <w:rsid w:val="001A70AA"/>
    <w:rsid w:val="001A7E34"/>
    <w:rsid w:val="001B001B"/>
    <w:rsid w:val="001B1183"/>
    <w:rsid w:val="001B1BA6"/>
    <w:rsid w:val="001C259B"/>
    <w:rsid w:val="001C45B0"/>
    <w:rsid w:val="001C53C8"/>
    <w:rsid w:val="001C7356"/>
    <w:rsid w:val="001C7B86"/>
    <w:rsid w:val="001C7D30"/>
    <w:rsid w:val="001D06DA"/>
    <w:rsid w:val="001D2EAA"/>
    <w:rsid w:val="001D6BB2"/>
    <w:rsid w:val="001D6F1C"/>
    <w:rsid w:val="001D7D0D"/>
    <w:rsid w:val="001E22C3"/>
    <w:rsid w:val="001E2A84"/>
    <w:rsid w:val="001E3F2F"/>
    <w:rsid w:val="001E6199"/>
    <w:rsid w:val="001F33AB"/>
    <w:rsid w:val="001F5F6A"/>
    <w:rsid w:val="001F785B"/>
    <w:rsid w:val="00201125"/>
    <w:rsid w:val="00201209"/>
    <w:rsid w:val="00201F35"/>
    <w:rsid w:val="002020D2"/>
    <w:rsid w:val="002025B7"/>
    <w:rsid w:val="00204671"/>
    <w:rsid w:val="002051F2"/>
    <w:rsid w:val="002070DA"/>
    <w:rsid w:val="00211D74"/>
    <w:rsid w:val="00212A33"/>
    <w:rsid w:val="00217631"/>
    <w:rsid w:val="002176FA"/>
    <w:rsid w:val="00222887"/>
    <w:rsid w:val="002232EE"/>
    <w:rsid w:val="00227E27"/>
    <w:rsid w:val="0023141E"/>
    <w:rsid w:val="00231AD2"/>
    <w:rsid w:val="00233BF8"/>
    <w:rsid w:val="00234BEA"/>
    <w:rsid w:val="00240493"/>
    <w:rsid w:val="00241F8A"/>
    <w:rsid w:val="002422A4"/>
    <w:rsid w:val="00242704"/>
    <w:rsid w:val="00244B3F"/>
    <w:rsid w:val="00244C1D"/>
    <w:rsid w:val="00245B56"/>
    <w:rsid w:val="00245F00"/>
    <w:rsid w:val="00247607"/>
    <w:rsid w:val="00250D8F"/>
    <w:rsid w:val="0025119D"/>
    <w:rsid w:val="00254D4A"/>
    <w:rsid w:val="00254FE2"/>
    <w:rsid w:val="00255DB9"/>
    <w:rsid w:val="00260AF4"/>
    <w:rsid w:val="00260B40"/>
    <w:rsid w:val="00263A16"/>
    <w:rsid w:val="00263F5F"/>
    <w:rsid w:val="002678DC"/>
    <w:rsid w:val="00267E71"/>
    <w:rsid w:val="002705A9"/>
    <w:rsid w:val="00271B2B"/>
    <w:rsid w:val="00271D48"/>
    <w:rsid w:val="00275428"/>
    <w:rsid w:val="002761FA"/>
    <w:rsid w:val="0028066B"/>
    <w:rsid w:val="002821C8"/>
    <w:rsid w:val="002830BB"/>
    <w:rsid w:val="002834BC"/>
    <w:rsid w:val="00283BB4"/>
    <w:rsid w:val="002843D0"/>
    <w:rsid w:val="002849BE"/>
    <w:rsid w:val="0028554D"/>
    <w:rsid w:val="002902F1"/>
    <w:rsid w:val="00290598"/>
    <w:rsid w:val="00291744"/>
    <w:rsid w:val="002936F0"/>
    <w:rsid w:val="00294609"/>
    <w:rsid w:val="00296015"/>
    <w:rsid w:val="00297610"/>
    <w:rsid w:val="002A16FC"/>
    <w:rsid w:val="002A2EAB"/>
    <w:rsid w:val="002A306E"/>
    <w:rsid w:val="002A3BDA"/>
    <w:rsid w:val="002A3C6C"/>
    <w:rsid w:val="002A3E92"/>
    <w:rsid w:val="002B17E5"/>
    <w:rsid w:val="002B28DA"/>
    <w:rsid w:val="002B4E5E"/>
    <w:rsid w:val="002C1982"/>
    <w:rsid w:val="002C3638"/>
    <w:rsid w:val="002C3EA7"/>
    <w:rsid w:val="002C74C9"/>
    <w:rsid w:val="002C7F3E"/>
    <w:rsid w:val="002D1517"/>
    <w:rsid w:val="002D32BA"/>
    <w:rsid w:val="002E0D16"/>
    <w:rsid w:val="002E119C"/>
    <w:rsid w:val="002E382A"/>
    <w:rsid w:val="002E64CE"/>
    <w:rsid w:val="002F0006"/>
    <w:rsid w:val="002F0958"/>
    <w:rsid w:val="002F10A7"/>
    <w:rsid w:val="002F2391"/>
    <w:rsid w:val="002F460F"/>
    <w:rsid w:val="002F46E6"/>
    <w:rsid w:val="00300796"/>
    <w:rsid w:val="0030094F"/>
    <w:rsid w:val="00304744"/>
    <w:rsid w:val="003050AA"/>
    <w:rsid w:val="0031394D"/>
    <w:rsid w:val="00320560"/>
    <w:rsid w:val="00323B4B"/>
    <w:rsid w:val="0032611B"/>
    <w:rsid w:val="00327483"/>
    <w:rsid w:val="003330EA"/>
    <w:rsid w:val="0033540B"/>
    <w:rsid w:val="00340347"/>
    <w:rsid w:val="0034205C"/>
    <w:rsid w:val="00347874"/>
    <w:rsid w:val="00354E1B"/>
    <w:rsid w:val="00356972"/>
    <w:rsid w:val="0036226F"/>
    <w:rsid w:val="00364BB4"/>
    <w:rsid w:val="003664BE"/>
    <w:rsid w:val="0036680C"/>
    <w:rsid w:val="0036789B"/>
    <w:rsid w:val="003712F2"/>
    <w:rsid w:val="003717B1"/>
    <w:rsid w:val="00373037"/>
    <w:rsid w:val="00373762"/>
    <w:rsid w:val="0037496D"/>
    <w:rsid w:val="0037601C"/>
    <w:rsid w:val="00385445"/>
    <w:rsid w:val="0038635F"/>
    <w:rsid w:val="00387D94"/>
    <w:rsid w:val="00390E8C"/>
    <w:rsid w:val="003955E0"/>
    <w:rsid w:val="00396A38"/>
    <w:rsid w:val="0039785D"/>
    <w:rsid w:val="0039787E"/>
    <w:rsid w:val="003A1D55"/>
    <w:rsid w:val="003A1DC5"/>
    <w:rsid w:val="003A3163"/>
    <w:rsid w:val="003A3E24"/>
    <w:rsid w:val="003A43E7"/>
    <w:rsid w:val="003A45FD"/>
    <w:rsid w:val="003A5A8F"/>
    <w:rsid w:val="003A646F"/>
    <w:rsid w:val="003B51C5"/>
    <w:rsid w:val="003B630E"/>
    <w:rsid w:val="003B67D3"/>
    <w:rsid w:val="003C1734"/>
    <w:rsid w:val="003C4D3F"/>
    <w:rsid w:val="003C5641"/>
    <w:rsid w:val="003C60BA"/>
    <w:rsid w:val="003C63D7"/>
    <w:rsid w:val="003C7409"/>
    <w:rsid w:val="003C7B43"/>
    <w:rsid w:val="003D21EC"/>
    <w:rsid w:val="003D550B"/>
    <w:rsid w:val="003D69C5"/>
    <w:rsid w:val="003D7BC9"/>
    <w:rsid w:val="003E0659"/>
    <w:rsid w:val="003E183A"/>
    <w:rsid w:val="003E2579"/>
    <w:rsid w:val="003E57A5"/>
    <w:rsid w:val="003E6C26"/>
    <w:rsid w:val="003F0134"/>
    <w:rsid w:val="003F1EC4"/>
    <w:rsid w:val="003F206D"/>
    <w:rsid w:val="003F235A"/>
    <w:rsid w:val="00401C7C"/>
    <w:rsid w:val="00401ECC"/>
    <w:rsid w:val="00402668"/>
    <w:rsid w:val="00404792"/>
    <w:rsid w:val="0040551A"/>
    <w:rsid w:val="00406A4E"/>
    <w:rsid w:val="00407A8D"/>
    <w:rsid w:val="0041054F"/>
    <w:rsid w:val="00414629"/>
    <w:rsid w:val="00415A72"/>
    <w:rsid w:val="0041683D"/>
    <w:rsid w:val="004207FF"/>
    <w:rsid w:val="00421B9D"/>
    <w:rsid w:val="004254B9"/>
    <w:rsid w:val="00427412"/>
    <w:rsid w:val="004332D2"/>
    <w:rsid w:val="00434602"/>
    <w:rsid w:val="00435814"/>
    <w:rsid w:val="0044121B"/>
    <w:rsid w:val="004413AB"/>
    <w:rsid w:val="004427A8"/>
    <w:rsid w:val="0044369D"/>
    <w:rsid w:val="00445113"/>
    <w:rsid w:val="00446C2A"/>
    <w:rsid w:val="00446F53"/>
    <w:rsid w:val="00450A4F"/>
    <w:rsid w:val="0045293A"/>
    <w:rsid w:val="004538A6"/>
    <w:rsid w:val="00453D66"/>
    <w:rsid w:val="0045493D"/>
    <w:rsid w:val="00455994"/>
    <w:rsid w:val="0045740D"/>
    <w:rsid w:val="00457755"/>
    <w:rsid w:val="004625F5"/>
    <w:rsid w:val="00462BBF"/>
    <w:rsid w:val="00464F4D"/>
    <w:rsid w:val="00465C67"/>
    <w:rsid w:val="004660CD"/>
    <w:rsid w:val="004665F4"/>
    <w:rsid w:val="00466B6E"/>
    <w:rsid w:val="00470E43"/>
    <w:rsid w:val="00472D32"/>
    <w:rsid w:val="00475789"/>
    <w:rsid w:val="0047584C"/>
    <w:rsid w:val="0048057A"/>
    <w:rsid w:val="004807E3"/>
    <w:rsid w:val="00480D23"/>
    <w:rsid w:val="0048288D"/>
    <w:rsid w:val="00483A21"/>
    <w:rsid w:val="00484352"/>
    <w:rsid w:val="00486A33"/>
    <w:rsid w:val="0049038F"/>
    <w:rsid w:val="0049067E"/>
    <w:rsid w:val="00490796"/>
    <w:rsid w:val="004936EC"/>
    <w:rsid w:val="00493A41"/>
    <w:rsid w:val="00495607"/>
    <w:rsid w:val="00495EBF"/>
    <w:rsid w:val="00496EED"/>
    <w:rsid w:val="004978FE"/>
    <w:rsid w:val="00497B47"/>
    <w:rsid w:val="004A2543"/>
    <w:rsid w:val="004A3BC7"/>
    <w:rsid w:val="004A3FD1"/>
    <w:rsid w:val="004A63E0"/>
    <w:rsid w:val="004A690F"/>
    <w:rsid w:val="004A6AE0"/>
    <w:rsid w:val="004B0818"/>
    <w:rsid w:val="004B2F65"/>
    <w:rsid w:val="004B3149"/>
    <w:rsid w:val="004B4031"/>
    <w:rsid w:val="004B4BCA"/>
    <w:rsid w:val="004B5803"/>
    <w:rsid w:val="004C1025"/>
    <w:rsid w:val="004C19B0"/>
    <w:rsid w:val="004C342D"/>
    <w:rsid w:val="004C55D1"/>
    <w:rsid w:val="004C62D1"/>
    <w:rsid w:val="004C6D46"/>
    <w:rsid w:val="004C7A6D"/>
    <w:rsid w:val="004D1237"/>
    <w:rsid w:val="004D2FEC"/>
    <w:rsid w:val="004D3122"/>
    <w:rsid w:val="004D4B42"/>
    <w:rsid w:val="004D6711"/>
    <w:rsid w:val="004E0F4D"/>
    <w:rsid w:val="004E2861"/>
    <w:rsid w:val="004E4C0F"/>
    <w:rsid w:val="004E4FE1"/>
    <w:rsid w:val="004E606C"/>
    <w:rsid w:val="004F154E"/>
    <w:rsid w:val="004F2C11"/>
    <w:rsid w:val="004F59D9"/>
    <w:rsid w:val="0050332F"/>
    <w:rsid w:val="00503C92"/>
    <w:rsid w:val="00504AEB"/>
    <w:rsid w:val="005050BC"/>
    <w:rsid w:val="005050ED"/>
    <w:rsid w:val="00506FBE"/>
    <w:rsid w:val="00512699"/>
    <w:rsid w:val="0051338C"/>
    <w:rsid w:val="005143AE"/>
    <w:rsid w:val="00514BF8"/>
    <w:rsid w:val="00515ECC"/>
    <w:rsid w:val="00516EFA"/>
    <w:rsid w:val="0052230D"/>
    <w:rsid w:val="005240FD"/>
    <w:rsid w:val="005271BE"/>
    <w:rsid w:val="005271FA"/>
    <w:rsid w:val="00531EB2"/>
    <w:rsid w:val="005347B1"/>
    <w:rsid w:val="00534CD2"/>
    <w:rsid w:val="0054163C"/>
    <w:rsid w:val="0054283F"/>
    <w:rsid w:val="00542DA5"/>
    <w:rsid w:val="00547946"/>
    <w:rsid w:val="00547F54"/>
    <w:rsid w:val="00550A08"/>
    <w:rsid w:val="0055213F"/>
    <w:rsid w:val="005538D7"/>
    <w:rsid w:val="00554666"/>
    <w:rsid w:val="005562C9"/>
    <w:rsid w:val="0056004C"/>
    <w:rsid w:val="00560250"/>
    <w:rsid w:val="00567ACB"/>
    <w:rsid w:val="00570004"/>
    <w:rsid w:val="00572DE0"/>
    <w:rsid w:val="0057469B"/>
    <w:rsid w:val="00575598"/>
    <w:rsid w:val="005777E8"/>
    <w:rsid w:val="0058080E"/>
    <w:rsid w:val="00582BE6"/>
    <w:rsid w:val="00584A5B"/>
    <w:rsid w:val="00585A1F"/>
    <w:rsid w:val="005878E2"/>
    <w:rsid w:val="005879E9"/>
    <w:rsid w:val="00591605"/>
    <w:rsid w:val="005935E1"/>
    <w:rsid w:val="0059392E"/>
    <w:rsid w:val="005955D2"/>
    <w:rsid w:val="005964AA"/>
    <w:rsid w:val="005A0316"/>
    <w:rsid w:val="005A16A5"/>
    <w:rsid w:val="005A34A2"/>
    <w:rsid w:val="005A6CF8"/>
    <w:rsid w:val="005A722E"/>
    <w:rsid w:val="005B0FA8"/>
    <w:rsid w:val="005B0FFD"/>
    <w:rsid w:val="005B3786"/>
    <w:rsid w:val="005B3C9D"/>
    <w:rsid w:val="005B71EF"/>
    <w:rsid w:val="005B774D"/>
    <w:rsid w:val="005C05D4"/>
    <w:rsid w:val="005C1703"/>
    <w:rsid w:val="005C3114"/>
    <w:rsid w:val="005C373B"/>
    <w:rsid w:val="005C3933"/>
    <w:rsid w:val="005C5E52"/>
    <w:rsid w:val="005C675D"/>
    <w:rsid w:val="005D4DFE"/>
    <w:rsid w:val="005D690A"/>
    <w:rsid w:val="005E0E5B"/>
    <w:rsid w:val="005E1A87"/>
    <w:rsid w:val="005E1C64"/>
    <w:rsid w:val="005E1EB9"/>
    <w:rsid w:val="005E2AF8"/>
    <w:rsid w:val="005E3709"/>
    <w:rsid w:val="005E5076"/>
    <w:rsid w:val="005E563E"/>
    <w:rsid w:val="005E6FC1"/>
    <w:rsid w:val="005F0440"/>
    <w:rsid w:val="005F1D2B"/>
    <w:rsid w:val="005F1E00"/>
    <w:rsid w:val="005F5661"/>
    <w:rsid w:val="005F5B8F"/>
    <w:rsid w:val="00601E6F"/>
    <w:rsid w:val="00602A8B"/>
    <w:rsid w:val="006053E9"/>
    <w:rsid w:val="00605EFC"/>
    <w:rsid w:val="006065A7"/>
    <w:rsid w:val="006077E3"/>
    <w:rsid w:val="006110C3"/>
    <w:rsid w:val="00611DE0"/>
    <w:rsid w:val="006120E6"/>
    <w:rsid w:val="00612442"/>
    <w:rsid w:val="00615BDE"/>
    <w:rsid w:val="00615FCE"/>
    <w:rsid w:val="0061676D"/>
    <w:rsid w:val="00616801"/>
    <w:rsid w:val="00617904"/>
    <w:rsid w:val="0062027E"/>
    <w:rsid w:val="00621C9A"/>
    <w:rsid w:val="00623C05"/>
    <w:rsid w:val="0062414F"/>
    <w:rsid w:val="0062456D"/>
    <w:rsid w:val="00627F8F"/>
    <w:rsid w:val="00630AAC"/>
    <w:rsid w:val="00631A65"/>
    <w:rsid w:val="006324C3"/>
    <w:rsid w:val="00636C3D"/>
    <w:rsid w:val="006410C3"/>
    <w:rsid w:val="00641479"/>
    <w:rsid w:val="006419E2"/>
    <w:rsid w:val="006427AA"/>
    <w:rsid w:val="00644451"/>
    <w:rsid w:val="006447CD"/>
    <w:rsid w:val="00646C00"/>
    <w:rsid w:val="0065194F"/>
    <w:rsid w:val="00652ADA"/>
    <w:rsid w:val="006535F0"/>
    <w:rsid w:val="006536EC"/>
    <w:rsid w:val="00656791"/>
    <w:rsid w:val="006577B8"/>
    <w:rsid w:val="00664F5C"/>
    <w:rsid w:val="0066558F"/>
    <w:rsid w:val="00666605"/>
    <w:rsid w:val="00666A02"/>
    <w:rsid w:val="00674733"/>
    <w:rsid w:val="00675C7E"/>
    <w:rsid w:val="006766F8"/>
    <w:rsid w:val="006770D7"/>
    <w:rsid w:val="00680839"/>
    <w:rsid w:val="00680ACD"/>
    <w:rsid w:val="0068115C"/>
    <w:rsid w:val="00683EAB"/>
    <w:rsid w:val="006841D6"/>
    <w:rsid w:val="0068504B"/>
    <w:rsid w:val="00685414"/>
    <w:rsid w:val="00694670"/>
    <w:rsid w:val="006970D5"/>
    <w:rsid w:val="00697817"/>
    <w:rsid w:val="006A01A3"/>
    <w:rsid w:val="006A26BC"/>
    <w:rsid w:val="006A28B6"/>
    <w:rsid w:val="006A4709"/>
    <w:rsid w:val="006A4AB9"/>
    <w:rsid w:val="006A5F14"/>
    <w:rsid w:val="006A6804"/>
    <w:rsid w:val="006B0672"/>
    <w:rsid w:val="006B22F5"/>
    <w:rsid w:val="006B2CE5"/>
    <w:rsid w:val="006B4F05"/>
    <w:rsid w:val="006B6D9A"/>
    <w:rsid w:val="006C31BA"/>
    <w:rsid w:val="006C32CA"/>
    <w:rsid w:val="006C4505"/>
    <w:rsid w:val="006C4AD7"/>
    <w:rsid w:val="006C52BB"/>
    <w:rsid w:val="006C592E"/>
    <w:rsid w:val="006C59CD"/>
    <w:rsid w:val="006C7262"/>
    <w:rsid w:val="006D2AB7"/>
    <w:rsid w:val="006D4B3D"/>
    <w:rsid w:val="006D5C30"/>
    <w:rsid w:val="006D67D6"/>
    <w:rsid w:val="006E0407"/>
    <w:rsid w:val="006E0FAC"/>
    <w:rsid w:val="006E4007"/>
    <w:rsid w:val="006E4931"/>
    <w:rsid w:val="006E4C37"/>
    <w:rsid w:val="006E5FE6"/>
    <w:rsid w:val="006E7A0E"/>
    <w:rsid w:val="006E7ED4"/>
    <w:rsid w:val="006F36B2"/>
    <w:rsid w:val="006F60DF"/>
    <w:rsid w:val="007007F3"/>
    <w:rsid w:val="007008CD"/>
    <w:rsid w:val="00702B14"/>
    <w:rsid w:val="00704300"/>
    <w:rsid w:val="00704F61"/>
    <w:rsid w:val="007050BF"/>
    <w:rsid w:val="00715D91"/>
    <w:rsid w:val="00715EEA"/>
    <w:rsid w:val="00720486"/>
    <w:rsid w:val="00720F12"/>
    <w:rsid w:val="007221F2"/>
    <w:rsid w:val="007231E3"/>
    <w:rsid w:val="007235FB"/>
    <w:rsid w:val="00723FDD"/>
    <w:rsid w:val="0073010F"/>
    <w:rsid w:val="007317CC"/>
    <w:rsid w:val="007338B7"/>
    <w:rsid w:val="00733941"/>
    <w:rsid w:val="00740596"/>
    <w:rsid w:val="00742B32"/>
    <w:rsid w:val="00742C7F"/>
    <w:rsid w:val="00746870"/>
    <w:rsid w:val="007523AF"/>
    <w:rsid w:val="00754811"/>
    <w:rsid w:val="007553B3"/>
    <w:rsid w:val="00755867"/>
    <w:rsid w:val="007563AE"/>
    <w:rsid w:val="00757438"/>
    <w:rsid w:val="007574AB"/>
    <w:rsid w:val="00757E58"/>
    <w:rsid w:val="00760B54"/>
    <w:rsid w:val="00760D9B"/>
    <w:rsid w:val="00760DB9"/>
    <w:rsid w:val="00765125"/>
    <w:rsid w:val="007666A4"/>
    <w:rsid w:val="00771CFE"/>
    <w:rsid w:val="00773992"/>
    <w:rsid w:val="00773ED5"/>
    <w:rsid w:val="00774ADB"/>
    <w:rsid w:val="007755FA"/>
    <w:rsid w:val="00777302"/>
    <w:rsid w:val="00780C9F"/>
    <w:rsid w:val="007816D2"/>
    <w:rsid w:val="00782545"/>
    <w:rsid w:val="0078359F"/>
    <w:rsid w:val="00783ABA"/>
    <w:rsid w:val="00785B92"/>
    <w:rsid w:val="00786013"/>
    <w:rsid w:val="0078725C"/>
    <w:rsid w:val="00787BC7"/>
    <w:rsid w:val="0079159F"/>
    <w:rsid w:val="00792DA4"/>
    <w:rsid w:val="007A3159"/>
    <w:rsid w:val="007A4861"/>
    <w:rsid w:val="007A5FE4"/>
    <w:rsid w:val="007A7026"/>
    <w:rsid w:val="007A77E7"/>
    <w:rsid w:val="007B0DA3"/>
    <w:rsid w:val="007B4923"/>
    <w:rsid w:val="007B53C7"/>
    <w:rsid w:val="007B619B"/>
    <w:rsid w:val="007B726A"/>
    <w:rsid w:val="007B7519"/>
    <w:rsid w:val="007C0C7A"/>
    <w:rsid w:val="007C3C19"/>
    <w:rsid w:val="007C41E3"/>
    <w:rsid w:val="007C51E5"/>
    <w:rsid w:val="007D0E69"/>
    <w:rsid w:val="007D17AA"/>
    <w:rsid w:val="007D26E4"/>
    <w:rsid w:val="007D40F4"/>
    <w:rsid w:val="007D60E6"/>
    <w:rsid w:val="007D6134"/>
    <w:rsid w:val="007D6EE7"/>
    <w:rsid w:val="007D6F34"/>
    <w:rsid w:val="007E141C"/>
    <w:rsid w:val="007E1716"/>
    <w:rsid w:val="007E25A0"/>
    <w:rsid w:val="007E59C8"/>
    <w:rsid w:val="007E6A58"/>
    <w:rsid w:val="007E6D32"/>
    <w:rsid w:val="007F1557"/>
    <w:rsid w:val="007F1FA0"/>
    <w:rsid w:val="007F5E6F"/>
    <w:rsid w:val="007F632F"/>
    <w:rsid w:val="007F6C52"/>
    <w:rsid w:val="007F74E8"/>
    <w:rsid w:val="007F79E0"/>
    <w:rsid w:val="007F7B91"/>
    <w:rsid w:val="00801646"/>
    <w:rsid w:val="0080198B"/>
    <w:rsid w:val="00802032"/>
    <w:rsid w:val="00802672"/>
    <w:rsid w:val="00805FBA"/>
    <w:rsid w:val="00805FC0"/>
    <w:rsid w:val="008066D5"/>
    <w:rsid w:val="008077E8"/>
    <w:rsid w:val="00815602"/>
    <w:rsid w:val="00815930"/>
    <w:rsid w:val="0081674C"/>
    <w:rsid w:val="008260DA"/>
    <w:rsid w:val="008327C1"/>
    <w:rsid w:val="00832F82"/>
    <w:rsid w:val="00833DFE"/>
    <w:rsid w:val="00833E23"/>
    <w:rsid w:val="008341AE"/>
    <w:rsid w:val="008351CB"/>
    <w:rsid w:val="008368AE"/>
    <w:rsid w:val="00841910"/>
    <w:rsid w:val="00841B92"/>
    <w:rsid w:val="00841CA5"/>
    <w:rsid w:val="00847421"/>
    <w:rsid w:val="00847AEA"/>
    <w:rsid w:val="00850F90"/>
    <w:rsid w:val="00851EA2"/>
    <w:rsid w:val="00852693"/>
    <w:rsid w:val="00853BB1"/>
    <w:rsid w:val="0085713D"/>
    <w:rsid w:val="0086158D"/>
    <w:rsid w:val="00861AF6"/>
    <w:rsid w:val="008625AA"/>
    <w:rsid w:val="00864038"/>
    <w:rsid w:val="00865945"/>
    <w:rsid w:val="00865FD5"/>
    <w:rsid w:val="00866107"/>
    <w:rsid w:val="00867451"/>
    <w:rsid w:val="00870BF4"/>
    <w:rsid w:val="00872284"/>
    <w:rsid w:val="0087456F"/>
    <w:rsid w:val="00876FB3"/>
    <w:rsid w:val="008775F8"/>
    <w:rsid w:val="00880829"/>
    <w:rsid w:val="00884A5E"/>
    <w:rsid w:val="00885CF2"/>
    <w:rsid w:val="008864F9"/>
    <w:rsid w:val="00886CBE"/>
    <w:rsid w:val="008913C0"/>
    <w:rsid w:val="00893190"/>
    <w:rsid w:val="00894179"/>
    <w:rsid w:val="008960AA"/>
    <w:rsid w:val="008969B2"/>
    <w:rsid w:val="00896A2A"/>
    <w:rsid w:val="0089716C"/>
    <w:rsid w:val="008979AB"/>
    <w:rsid w:val="008A24BF"/>
    <w:rsid w:val="008A5D92"/>
    <w:rsid w:val="008A79F3"/>
    <w:rsid w:val="008B156F"/>
    <w:rsid w:val="008B23B5"/>
    <w:rsid w:val="008B297A"/>
    <w:rsid w:val="008B538B"/>
    <w:rsid w:val="008B7EB4"/>
    <w:rsid w:val="008C0013"/>
    <w:rsid w:val="008C23A6"/>
    <w:rsid w:val="008C3389"/>
    <w:rsid w:val="008C3B24"/>
    <w:rsid w:val="008C5095"/>
    <w:rsid w:val="008C5505"/>
    <w:rsid w:val="008D0762"/>
    <w:rsid w:val="008D1462"/>
    <w:rsid w:val="008D2816"/>
    <w:rsid w:val="008D3606"/>
    <w:rsid w:val="008D407B"/>
    <w:rsid w:val="008D4390"/>
    <w:rsid w:val="008D5303"/>
    <w:rsid w:val="008E239A"/>
    <w:rsid w:val="008E379E"/>
    <w:rsid w:val="008E3882"/>
    <w:rsid w:val="008E7B9C"/>
    <w:rsid w:val="008F25DF"/>
    <w:rsid w:val="008F4EA9"/>
    <w:rsid w:val="008F6877"/>
    <w:rsid w:val="00900A5F"/>
    <w:rsid w:val="0090182C"/>
    <w:rsid w:val="00902541"/>
    <w:rsid w:val="00905B2D"/>
    <w:rsid w:val="0090702D"/>
    <w:rsid w:val="0090703D"/>
    <w:rsid w:val="00907D71"/>
    <w:rsid w:val="00910033"/>
    <w:rsid w:val="00912A2D"/>
    <w:rsid w:val="009171AF"/>
    <w:rsid w:val="009172E0"/>
    <w:rsid w:val="00921A86"/>
    <w:rsid w:val="00921E9A"/>
    <w:rsid w:val="00926F9A"/>
    <w:rsid w:val="00933985"/>
    <w:rsid w:val="00933A3A"/>
    <w:rsid w:val="0093487B"/>
    <w:rsid w:val="00934FD3"/>
    <w:rsid w:val="00935D39"/>
    <w:rsid w:val="00940623"/>
    <w:rsid w:val="00940963"/>
    <w:rsid w:val="00940A90"/>
    <w:rsid w:val="00940C5D"/>
    <w:rsid w:val="009418C4"/>
    <w:rsid w:val="00941AF0"/>
    <w:rsid w:val="00942740"/>
    <w:rsid w:val="00942780"/>
    <w:rsid w:val="00942955"/>
    <w:rsid w:val="00942DB7"/>
    <w:rsid w:val="0095092C"/>
    <w:rsid w:val="00950C0B"/>
    <w:rsid w:val="00955A64"/>
    <w:rsid w:val="009565BC"/>
    <w:rsid w:val="00956783"/>
    <w:rsid w:val="009570CF"/>
    <w:rsid w:val="00957997"/>
    <w:rsid w:val="00960A81"/>
    <w:rsid w:val="00961927"/>
    <w:rsid w:val="00962827"/>
    <w:rsid w:val="009630CE"/>
    <w:rsid w:val="0096429B"/>
    <w:rsid w:val="00966F73"/>
    <w:rsid w:val="00967455"/>
    <w:rsid w:val="00970FDA"/>
    <w:rsid w:val="0097165C"/>
    <w:rsid w:val="00971B39"/>
    <w:rsid w:val="00973093"/>
    <w:rsid w:val="00975F8A"/>
    <w:rsid w:val="009800E1"/>
    <w:rsid w:val="009824BE"/>
    <w:rsid w:val="00983C19"/>
    <w:rsid w:val="00984321"/>
    <w:rsid w:val="00984D1A"/>
    <w:rsid w:val="00985E7F"/>
    <w:rsid w:val="00985FEB"/>
    <w:rsid w:val="00986AA5"/>
    <w:rsid w:val="00987D98"/>
    <w:rsid w:val="00992DB7"/>
    <w:rsid w:val="00997588"/>
    <w:rsid w:val="009A2A0D"/>
    <w:rsid w:val="009A2EB1"/>
    <w:rsid w:val="009A46AA"/>
    <w:rsid w:val="009A4A6A"/>
    <w:rsid w:val="009A5D01"/>
    <w:rsid w:val="009A7000"/>
    <w:rsid w:val="009A7038"/>
    <w:rsid w:val="009A78D8"/>
    <w:rsid w:val="009A79EF"/>
    <w:rsid w:val="009B103F"/>
    <w:rsid w:val="009B1FC9"/>
    <w:rsid w:val="009B2D66"/>
    <w:rsid w:val="009B36F9"/>
    <w:rsid w:val="009B65AF"/>
    <w:rsid w:val="009C1924"/>
    <w:rsid w:val="009C3757"/>
    <w:rsid w:val="009C39A4"/>
    <w:rsid w:val="009C437F"/>
    <w:rsid w:val="009C5707"/>
    <w:rsid w:val="009C759A"/>
    <w:rsid w:val="009C7726"/>
    <w:rsid w:val="009C7B14"/>
    <w:rsid w:val="009D095D"/>
    <w:rsid w:val="009D2DC5"/>
    <w:rsid w:val="009D3225"/>
    <w:rsid w:val="009D3AFC"/>
    <w:rsid w:val="009D4B54"/>
    <w:rsid w:val="009D4BF3"/>
    <w:rsid w:val="009E005D"/>
    <w:rsid w:val="009E5D53"/>
    <w:rsid w:val="009E6DEB"/>
    <w:rsid w:val="009F11C1"/>
    <w:rsid w:val="009F16EC"/>
    <w:rsid w:val="009F5C02"/>
    <w:rsid w:val="009F676A"/>
    <w:rsid w:val="009F6A90"/>
    <w:rsid w:val="009F6D87"/>
    <w:rsid w:val="00A01280"/>
    <w:rsid w:val="00A01965"/>
    <w:rsid w:val="00A03189"/>
    <w:rsid w:val="00A0578B"/>
    <w:rsid w:val="00A107DD"/>
    <w:rsid w:val="00A11E63"/>
    <w:rsid w:val="00A12B09"/>
    <w:rsid w:val="00A13187"/>
    <w:rsid w:val="00A145F6"/>
    <w:rsid w:val="00A14858"/>
    <w:rsid w:val="00A1530F"/>
    <w:rsid w:val="00A156A2"/>
    <w:rsid w:val="00A171AD"/>
    <w:rsid w:val="00A2210C"/>
    <w:rsid w:val="00A23BD1"/>
    <w:rsid w:val="00A250E5"/>
    <w:rsid w:val="00A2780A"/>
    <w:rsid w:val="00A27D20"/>
    <w:rsid w:val="00A31802"/>
    <w:rsid w:val="00A31939"/>
    <w:rsid w:val="00A3288F"/>
    <w:rsid w:val="00A330B9"/>
    <w:rsid w:val="00A33538"/>
    <w:rsid w:val="00A35617"/>
    <w:rsid w:val="00A35991"/>
    <w:rsid w:val="00A366CF"/>
    <w:rsid w:val="00A410D0"/>
    <w:rsid w:val="00A42255"/>
    <w:rsid w:val="00A433EE"/>
    <w:rsid w:val="00A470EA"/>
    <w:rsid w:val="00A479EB"/>
    <w:rsid w:val="00A5025E"/>
    <w:rsid w:val="00A51120"/>
    <w:rsid w:val="00A51143"/>
    <w:rsid w:val="00A5425E"/>
    <w:rsid w:val="00A55BA0"/>
    <w:rsid w:val="00A57B64"/>
    <w:rsid w:val="00A605B4"/>
    <w:rsid w:val="00A6381D"/>
    <w:rsid w:val="00A641FA"/>
    <w:rsid w:val="00A64CD4"/>
    <w:rsid w:val="00A65870"/>
    <w:rsid w:val="00A67C37"/>
    <w:rsid w:val="00A70BD1"/>
    <w:rsid w:val="00A718D2"/>
    <w:rsid w:val="00A74E47"/>
    <w:rsid w:val="00A74F47"/>
    <w:rsid w:val="00A7701A"/>
    <w:rsid w:val="00A84CED"/>
    <w:rsid w:val="00A870F6"/>
    <w:rsid w:val="00A879C6"/>
    <w:rsid w:val="00A900AD"/>
    <w:rsid w:val="00A937B3"/>
    <w:rsid w:val="00A93940"/>
    <w:rsid w:val="00A97996"/>
    <w:rsid w:val="00AA18D2"/>
    <w:rsid w:val="00AA253F"/>
    <w:rsid w:val="00AA3C7B"/>
    <w:rsid w:val="00AA441B"/>
    <w:rsid w:val="00AA7F83"/>
    <w:rsid w:val="00AB138F"/>
    <w:rsid w:val="00AB23A5"/>
    <w:rsid w:val="00AB3531"/>
    <w:rsid w:val="00AB44A4"/>
    <w:rsid w:val="00AB51C5"/>
    <w:rsid w:val="00AB5202"/>
    <w:rsid w:val="00AB6E03"/>
    <w:rsid w:val="00AB7482"/>
    <w:rsid w:val="00AC121C"/>
    <w:rsid w:val="00AC1290"/>
    <w:rsid w:val="00AC20D6"/>
    <w:rsid w:val="00AC3884"/>
    <w:rsid w:val="00AC410B"/>
    <w:rsid w:val="00AC62AA"/>
    <w:rsid w:val="00AD1F64"/>
    <w:rsid w:val="00AD4A90"/>
    <w:rsid w:val="00AD5650"/>
    <w:rsid w:val="00AD6512"/>
    <w:rsid w:val="00AE1BB4"/>
    <w:rsid w:val="00AE4301"/>
    <w:rsid w:val="00AE4B8F"/>
    <w:rsid w:val="00AE68C8"/>
    <w:rsid w:val="00AF18B7"/>
    <w:rsid w:val="00AF4B5A"/>
    <w:rsid w:val="00B016FA"/>
    <w:rsid w:val="00B04C29"/>
    <w:rsid w:val="00B0673D"/>
    <w:rsid w:val="00B06C0A"/>
    <w:rsid w:val="00B06C55"/>
    <w:rsid w:val="00B1016F"/>
    <w:rsid w:val="00B13708"/>
    <w:rsid w:val="00B17670"/>
    <w:rsid w:val="00B200C1"/>
    <w:rsid w:val="00B22827"/>
    <w:rsid w:val="00B24B5D"/>
    <w:rsid w:val="00B26FF2"/>
    <w:rsid w:val="00B322BD"/>
    <w:rsid w:val="00B3250F"/>
    <w:rsid w:val="00B32968"/>
    <w:rsid w:val="00B334C8"/>
    <w:rsid w:val="00B33746"/>
    <w:rsid w:val="00B3445A"/>
    <w:rsid w:val="00B4010C"/>
    <w:rsid w:val="00B4011E"/>
    <w:rsid w:val="00B43B08"/>
    <w:rsid w:val="00B443DD"/>
    <w:rsid w:val="00B44FCF"/>
    <w:rsid w:val="00B506AD"/>
    <w:rsid w:val="00B52F17"/>
    <w:rsid w:val="00B531F9"/>
    <w:rsid w:val="00B53965"/>
    <w:rsid w:val="00B540A0"/>
    <w:rsid w:val="00B549EE"/>
    <w:rsid w:val="00B54DDF"/>
    <w:rsid w:val="00B57FEB"/>
    <w:rsid w:val="00B6192B"/>
    <w:rsid w:val="00B62503"/>
    <w:rsid w:val="00B63C69"/>
    <w:rsid w:val="00B658B8"/>
    <w:rsid w:val="00B6600A"/>
    <w:rsid w:val="00B67DB2"/>
    <w:rsid w:val="00B70A17"/>
    <w:rsid w:val="00B72580"/>
    <w:rsid w:val="00B744BC"/>
    <w:rsid w:val="00B75DF8"/>
    <w:rsid w:val="00B77927"/>
    <w:rsid w:val="00B77D28"/>
    <w:rsid w:val="00B81376"/>
    <w:rsid w:val="00B82318"/>
    <w:rsid w:val="00B847C2"/>
    <w:rsid w:val="00B8624C"/>
    <w:rsid w:val="00B87AE5"/>
    <w:rsid w:val="00B9226F"/>
    <w:rsid w:val="00B925FC"/>
    <w:rsid w:val="00B92802"/>
    <w:rsid w:val="00B92E2A"/>
    <w:rsid w:val="00B94AAB"/>
    <w:rsid w:val="00B97AE4"/>
    <w:rsid w:val="00BA1227"/>
    <w:rsid w:val="00BA311F"/>
    <w:rsid w:val="00BA4243"/>
    <w:rsid w:val="00BA5B4B"/>
    <w:rsid w:val="00BB067C"/>
    <w:rsid w:val="00BB0C4B"/>
    <w:rsid w:val="00BB2425"/>
    <w:rsid w:val="00BB2F04"/>
    <w:rsid w:val="00BB4ED5"/>
    <w:rsid w:val="00BB5D68"/>
    <w:rsid w:val="00BB73FA"/>
    <w:rsid w:val="00BB771B"/>
    <w:rsid w:val="00BC18D8"/>
    <w:rsid w:val="00BC234A"/>
    <w:rsid w:val="00BC5328"/>
    <w:rsid w:val="00BC6768"/>
    <w:rsid w:val="00BC7A8F"/>
    <w:rsid w:val="00BD0A4C"/>
    <w:rsid w:val="00BD11E5"/>
    <w:rsid w:val="00BD241B"/>
    <w:rsid w:val="00BD30D3"/>
    <w:rsid w:val="00BD37D0"/>
    <w:rsid w:val="00BD4A42"/>
    <w:rsid w:val="00BD4DB3"/>
    <w:rsid w:val="00BD637D"/>
    <w:rsid w:val="00BD72BE"/>
    <w:rsid w:val="00BE1556"/>
    <w:rsid w:val="00BE3AB0"/>
    <w:rsid w:val="00BE433C"/>
    <w:rsid w:val="00BE5AFD"/>
    <w:rsid w:val="00BF4E52"/>
    <w:rsid w:val="00BF5569"/>
    <w:rsid w:val="00C01F8F"/>
    <w:rsid w:val="00C024EE"/>
    <w:rsid w:val="00C0262C"/>
    <w:rsid w:val="00C03D36"/>
    <w:rsid w:val="00C10920"/>
    <w:rsid w:val="00C114A0"/>
    <w:rsid w:val="00C12153"/>
    <w:rsid w:val="00C13CCE"/>
    <w:rsid w:val="00C15A49"/>
    <w:rsid w:val="00C166C6"/>
    <w:rsid w:val="00C20C1F"/>
    <w:rsid w:val="00C21C5B"/>
    <w:rsid w:val="00C25334"/>
    <w:rsid w:val="00C26023"/>
    <w:rsid w:val="00C2610D"/>
    <w:rsid w:val="00C26D61"/>
    <w:rsid w:val="00C27E56"/>
    <w:rsid w:val="00C305AB"/>
    <w:rsid w:val="00C32791"/>
    <w:rsid w:val="00C36B25"/>
    <w:rsid w:val="00C36BD9"/>
    <w:rsid w:val="00C3752F"/>
    <w:rsid w:val="00C378CE"/>
    <w:rsid w:val="00C405C4"/>
    <w:rsid w:val="00C414AA"/>
    <w:rsid w:val="00C42541"/>
    <w:rsid w:val="00C42EE3"/>
    <w:rsid w:val="00C4488F"/>
    <w:rsid w:val="00C45020"/>
    <w:rsid w:val="00C47377"/>
    <w:rsid w:val="00C47894"/>
    <w:rsid w:val="00C50089"/>
    <w:rsid w:val="00C50D9C"/>
    <w:rsid w:val="00C52ACE"/>
    <w:rsid w:val="00C52D37"/>
    <w:rsid w:val="00C537E0"/>
    <w:rsid w:val="00C570F9"/>
    <w:rsid w:val="00C606B7"/>
    <w:rsid w:val="00C60922"/>
    <w:rsid w:val="00C60BE3"/>
    <w:rsid w:val="00C6105D"/>
    <w:rsid w:val="00C61C0A"/>
    <w:rsid w:val="00C635BC"/>
    <w:rsid w:val="00C64A99"/>
    <w:rsid w:val="00C64DCD"/>
    <w:rsid w:val="00C70C64"/>
    <w:rsid w:val="00C72812"/>
    <w:rsid w:val="00C73272"/>
    <w:rsid w:val="00C73E7D"/>
    <w:rsid w:val="00C75E8B"/>
    <w:rsid w:val="00C801CB"/>
    <w:rsid w:val="00C834CB"/>
    <w:rsid w:val="00C85041"/>
    <w:rsid w:val="00C9308B"/>
    <w:rsid w:val="00C94543"/>
    <w:rsid w:val="00C95704"/>
    <w:rsid w:val="00CA1182"/>
    <w:rsid w:val="00CA4BEC"/>
    <w:rsid w:val="00CA5303"/>
    <w:rsid w:val="00CA5320"/>
    <w:rsid w:val="00CA5B02"/>
    <w:rsid w:val="00CA5EB7"/>
    <w:rsid w:val="00CA7770"/>
    <w:rsid w:val="00CA7E67"/>
    <w:rsid w:val="00CB033D"/>
    <w:rsid w:val="00CB3BDD"/>
    <w:rsid w:val="00CB7BF7"/>
    <w:rsid w:val="00CB7E96"/>
    <w:rsid w:val="00CC0BD7"/>
    <w:rsid w:val="00CC3EE4"/>
    <w:rsid w:val="00CC4767"/>
    <w:rsid w:val="00CC4A0B"/>
    <w:rsid w:val="00CC5FB0"/>
    <w:rsid w:val="00CD07FF"/>
    <w:rsid w:val="00CD0894"/>
    <w:rsid w:val="00CD2BC5"/>
    <w:rsid w:val="00CD5B61"/>
    <w:rsid w:val="00CD63EA"/>
    <w:rsid w:val="00CE1B71"/>
    <w:rsid w:val="00CE1CA8"/>
    <w:rsid w:val="00CE24EB"/>
    <w:rsid w:val="00CE2AF2"/>
    <w:rsid w:val="00CE34FE"/>
    <w:rsid w:val="00CE3522"/>
    <w:rsid w:val="00CE4383"/>
    <w:rsid w:val="00CF429D"/>
    <w:rsid w:val="00CF5025"/>
    <w:rsid w:val="00D012E2"/>
    <w:rsid w:val="00D0260E"/>
    <w:rsid w:val="00D0311D"/>
    <w:rsid w:val="00D11D2D"/>
    <w:rsid w:val="00D12A1F"/>
    <w:rsid w:val="00D1410B"/>
    <w:rsid w:val="00D1475E"/>
    <w:rsid w:val="00D14A4D"/>
    <w:rsid w:val="00D164F4"/>
    <w:rsid w:val="00D219EE"/>
    <w:rsid w:val="00D22791"/>
    <w:rsid w:val="00D2313D"/>
    <w:rsid w:val="00D247A5"/>
    <w:rsid w:val="00D2779D"/>
    <w:rsid w:val="00D3016E"/>
    <w:rsid w:val="00D301B4"/>
    <w:rsid w:val="00D30C1A"/>
    <w:rsid w:val="00D31146"/>
    <w:rsid w:val="00D32CA6"/>
    <w:rsid w:val="00D34048"/>
    <w:rsid w:val="00D352A9"/>
    <w:rsid w:val="00D359B0"/>
    <w:rsid w:val="00D3636E"/>
    <w:rsid w:val="00D3654D"/>
    <w:rsid w:val="00D42972"/>
    <w:rsid w:val="00D42992"/>
    <w:rsid w:val="00D435C8"/>
    <w:rsid w:val="00D4464F"/>
    <w:rsid w:val="00D45C7E"/>
    <w:rsid w:val="00D46109"/>
    <w:rsid w:val="00D46918"/>
    <w:rsid w:val="00D52218"/>
    <w:rsid w:val="00D532B7"/>
    <w:rsid w:val="00D615F0"/>
    <w:rsid w:val="00D61D99"/>
    <w:rsid w:val="00D6771C"/>
    <w:rsid w:val="00D74496"/>
    <w:rsid w:val="00D76A16"/>
    <w:rsid w:val="00D774C1"/>
    <w:rsid w:val="00D77B48"/>
    <w:rsid w:val="00D81A0A"/>
    <w:rsid w:val="00D86B33"/>
    <w:rsid w:val="00D87511"/>
    <w:rsid w:val="00D90DAC"/>
    <w:rsid w:val="00D97712"/>
    <w:rsid w:val="00DA0717"/>
    <w:rsid w:val="00DA0760"/>
    <w:rsid w:val="00DA0791"/>
    <w:rsid w:val="00DA2DD3"/>
    <w:rsid w:val="00DA7038"/>
    <w:rsid w:val="00DB0112"/>
    <w:rsid w:val="00DB19B5"/>
    <w:rsid w:val="00DB4085"/>
    <w:rsid w:val="00DB4205"/>
    <w:rsid w:val="00DB47AE"/>
    <w:rsid w:val="00DB6713"/>
    <w:rsid w:val="00DC0AD5"/>
    <w:rsid w:val="00DC218D"/>
    <w:rsid w:val="00DC243F"/>
    <w:rsid w:val="00DC5CC3"/>
    <w:rsid w:val="00DC6086"/>
    <w:rsid w:val="00DC6CD3"/>
    <w:rsid w:val="00DC72B9"/>
    <w:rsid w:val="00DC7876"/>
    <w:rsid w:val="00DD081E"/>
    <w:rsid w:val="00DD1D52"/>
    <w:rsid w:val="00DD25F0"/>
    <w:rsid w:val="00DD3EC5"/>
    <w:rsid w:val="00DD42C3"/>
    <w:rsid w:val="00DD4512"/>
    <w:rsid w:val="00DE24F3"/>
    <w:rsid w:val="00DE2B56"/>
    <w:rsid w:val="00DE4253"/>
    <w:rsid w:val="00DE441C"/>
    <w:rsid w:val="00DF1735"/>
    <w:rsid w:val="00DF36B5"/>
    <w:rsid w:val="00DF6971"/>
    <w:rsid w:val="00DF6A1A"/>
    <w:rsid w:val="00DF7B2F"/>
    <w:rsid w:val="00E01801"/>
    <w:rsid w:val="00E0305D"/>
    <w:rsid w:val="00E0519E"/>
    <w:rsid w:val="00E05388"/>
    <w:rsid w:val="00E062C2"/>
    <w:rsid w:val="00E068C2"/>
    <w:rsid w:val="00E13C61"/>
    <w:rsid w:val="00E1443F"/>
    <w:rsid w:val="00E148FE"/>
    <w:rsid w:val="00E15D7C"/>
    <w:rsid w:val="00E21E1E"/>
    <w:rsid w:val="00E23B19"/>
    <w:rsid w:val="00E24FC5"/>
    <w:rsid w:val="00E310D8"/>
    <w:rsid w:val="00E31C17"/>
    <w:rsid w:val="00E34EB2"/>
    <w:rsid w:val="00E3631D"/>
    <w:rsid w:val="00E364B0"/>
    <w:rsid w:val="00E36AD0"/>
    <w:rsid w:val="00E37EB5"/>
    <w:rsid w:val="00E41D8F"/>
    <w:rsid w:val="00E429D2"/>
    <w:rsid w:val="00E42CCF"/>
    <w:rsid w:val="00E441BC"/>
    <w:rsid w:val="00E45F02"/>
    <w:rsid w:val="00E467B0"/>
    <w:rsid w:val="00E46BCC"/>
    <w:rsid w:val="00E47146"/>
    <w:rsid w:val="00E50BB8"/>
    <w:rsid w:val="00E52895"/>
    <w:rsid w:val="00E554CD"/>
    <w:rsid w:val="00E556EB"/>
    <w:rsid w:val="00E57263"/>
    <w:rsid w:val="00E605B1"/>
    <w:rsid w:val="00E65293"/>
    <w:rsid w:val="00E66B77"/>
    <w:rsid w:val="00E66FD7"/>
    <w:rsid w:val="00E67180"/>
    <w:rsid w:val="00E705AD"/>
    <w:rsid w:val="00E71DF3"/>
    <w:rsid w:val="00E744CF"/>
    <w:rsid w:val="00E751B5"/>
    <w:rsid w:val="00E758AF"/>
    <w:rsid w:val="00E82F0B"/>
    <w:rsid w:val="00E8339F"/>
    <w:rsid w:val="00E83B41"/>
    <w:rsid w:val="00E84164"/>
    <w:rsid w:val="00E857BF"/>
    <w:rsid w:val="00E85C3E"/>
    <w:rsid w:val="00E87F9B"/>
    <w:rsid w:val="00E9114D"/>
    <w:rsid w:val="00E9430B"/>
    <w:rsid w:val="00E95850"/>
    <w:rsid w:val="00EA0123"/>
    <w:rsid w:val="00EA0947"/>
    <w:rsid w:val="00EA2C19"/>
    <w:rsid w:val="00EA4BD5"/>
    <w:rsid w:val="00EA79C3"/>
    <w:rsid w:val="00EB12A5"/>
    <w:rsid w:val="00EB3C88"/>
    <w:rsid w:val="00EB66A9"/>
    <w:rsid w:val="00EB6E89"/>
    <w:rsid w:val="00EB77FA"/>
    <w:rsid w:val="00EC15C0"/>
    <w:rsid w:val="00EC1F13"/>
    <w:rsid w:val="00EC40F4"/>
    <w:rsid w:val="00EC5C10"/>
    <w:rsid w:val="00EC619E"/>
    <w:rsid w:val="00ED0F80"/>
    <w:rsid w:val="00ED147D"/>
    <w:rsid w:val="00ED2C3B"/>
    <w:rsid w:val="00ED35FA"/>
    <w:rsid w:val="00ED4A3C"/>
    <w:rsid w:val="00ED523F"/>
    <w:rsid w:val="00ED59DA"/>
    <w:rsid w:val="00ED71E9"/>
    <w:rsid w:val="00EE156F"/>
    <w:rsid w:val="00EE1821"/>
    <w:rsid w:val="00EE2C43"/>
    <w:rsid w:val="00EE4266"/>
    <w:rsid w:val="00EE5C00"/>
    <w:rsid w:val="00EE5E85"/>
    <w:rsid w:val="00EF4799"/>
    <w:rsid w:val="00EF54E0"/>
    <w:rsid w:val="00F0011C"/>
    <w:rsid w:val="00F0027E"/>
    <w:rsid w:val="00F02794"/>
    <w:rsid w:val="00F028A3"/>
    <w:rsid w:val="00F04628"/>
    <w:rsid w:val="00F04AC2"/>
    <w:rsid w:val="00F057CA"/>
    <w:rsid w:val="00F07515"/>
    <w:rsid w:val="00F11473"/>
    <w:rsid w:val="00F11497"/>
    <w:rsid w:val="00F1200A"/>
    <w:rsid w:val="00F13BEA"/>
    <w:rsid w:val="00F14FC5"/>
    <w:rsid w:val="00F20637"/>
    <w:rsid w:val="00F21CAE"/>
    <w:rsid w:val="00F236C7"/>
    <w:rsid w:val="00F24CF3"/>
    <w:rsid w:val="00F26E7D"/>
    <w:rsid w:val="00F356FF"/>
    <w:rsid w:val="00F357B0"/>
    <w:rsid w:val="00F40ED6"/>
    <w:rsid w:val="00F432B8"/>
    <w:rsid w:val="00F444F9"/>
    <w:rsid w:val="00F4474F"/>
    <w:rsid w:val="00F45635"/>
    <w:rsid w:val="00F469AE"/>
    <w:rsid w:val="00F47067"/>
    <w:rsid w:val="00F51C7A"/>
    <w:rsid w:val="00F537DF"/>
    <w:rsid w:val="00F541C4"/>
    <w:rsid w:val="00F546E8"/>
    <w:rsid w:val="00F620D8"/>
    <w:rsid w:val="00F62B99"/>
    <w:rsid w:val="00F6363C"/>
    <w:rsid w:val="00F70140"/>
    <w:rsid w:val="00F73C9F"/>
    <w:rsid w:val="00F82E5F"/>
    <w:rsid w:val="00F83907"/>
    <w:rsid w:val="00F85129"/>
    <w:rsid w:val="00F858E5"/>
    <w:rsid w:val="00F8735A"/>
    <w:rsid w:val="00F930F8"/>
    <w:rsid w:val="00F96B83"/>
    <w:rsid w:val="00F973AC"/>
    <w:rsid w:val="00FA177B"/>
    <w:rsid w:val="00FA182E"/>
    <w:rsid w:val="00FA3671"/>
    <w:rsid w:val="00FA4121"/>
    <w:rsid w:val="00FA4AD2"/>
    <w:rsid w:val="00FA5F9D"/>
    <w:rsid w:val="00FB35D2"/>
    <w:rsid w:val="00FB3C49"/>
    <w:rsid w:val="00FB4C7C"/>
    <w:rsid w:val="00FB5D95"/>
    <w:rsid w:val="00FB6472"/>
    <w:rsid w:val="00FC1C12"/>
    <w:rsid w:val="00FC215F"/>
    <w:rsid w:val="00FC39A1"/>
    <w:rsid w:val="00FC44B7"/>
    <w:rsid w:val="00FC4EA9"/>
    <w:rsid w:val="00FC58DC"/>
    <w:rsid w:val="00FC5AF6"/>
    <w:rsid w:val="00FC734C"/>
    <w:rsid w:val="00FD17C7"/>
    <w:rsid w:val="00FD2578"/>
    <w:rsid w:val="00FD3777"/>
    <w:rsid w:val="00FD6AD8"/>
    <w:rsid w:val="00FD71AB"/>
    <w:rsid w:val="00FD73D5"/>
    <w:rsid w:val="00FE03BF"/>
    <w:rsid w:val="00FE235D"/>
    <w:rsid w:val="00FE3082"/>
    <w:rsid w:val="00FE5F07"/>
    <w:rsid w:val="00FF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AAA872"/>
  <w15:chartTrackingRefBased/>
  <w15:docId w15:val="{699C3040-804E-4B2F-8103-F8DD46D44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F46E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85E7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638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D09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F356FF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uiPriority w:val="99"/>
    <w:rsid w:val="00F356FF"/>
    <w:pPr>
      <w:tabs>
        <w:tab w:val="center" w:pos="4536"/>
        <w:tab w:val="right" w:pos="9072"/>
      </w:tabs>
    </w:pPr>
  </w:style>
  <w:style w:type="character" w:styleId="Hipercze">
    <w:name w:val="Hyperlink"/>
    <w:rsid w:val="00BB4ED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0702D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90702D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985E7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link w:val="Nagwek"/>
    <w:rsid w:val="0054163C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54BE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E85C3E"/>
    <w:pPr>
      <w:spacing w:before="100" w:beforeAutospacing="1" w:after="100" w:afterAutospacing="1"/>
    </w:pPr>
    <w:rPr>
      <w:rFonts w:eastAsiaTheme="minorHAnsi"/>
      <w:color w:val="000000"/>
    </w:rPr>
  </w:style>
  <w:style w:type="paragraph" w:styleId="Tekstpodstawowy">
    <w:name w:val="Body Text"/>
    <w:basedOn w:val="Normalny"/>
    <w:link w:val="TekstpodstawowyZnak"/>
    <w:uiPriority w:val="1"/>
    <w:qFormat/>
    <w:rsid w:val="00A171AD"/>
    <w:pPr>
      <w:widowControl w:val="0"/>
      <w:autoSpaceDE w:val="0"/>
      <w:autoSpaceDN w:val="0"/>
      <w:ind w:left="838"/>
    </w:pPr>
    <w:rPr>
      <w:rFonts w:ascii="Arial" w:eastAsia="Arial" w:hAnsi="Arial" w:cs="Arial"/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171AD"/>
    <w:rPr>
      <w:rFonts w:ascii="Arial" w:eastAsia="Arial" w:hAnsi="Arial" w:cs="Arial"/>
      <w:lang w:eastAsia="en-US"/>
    </w:rPr>
  </w:style>
  <w:style w:type="character" w:customStyle="1" w:styleId="Nagwek3Znak">
    <w:name w:val="Nagłówek 3 Znak"/>
    <w:basedOn w:val="Domylnaczcionkaakapitu"/>
    <w:link w:val="Nagwek3"/>
    <w:semiHidden/>
    <w:rsid w:val="00A6381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2D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2DA4"/>
    <w:rPr>
      <w:rFonts w:ascii="Courier New" w:eastAsiaTheme="minorHAnsi" w:hAnsi="Courier New" w:cs="Courier New"/>
    </w:rPr>
  </w:style>
  <w:style w:type="paragraph" w:customStyle="1" w:styleId="paragraph">
    <w:name w:val="paragraph"/>
    <w:basedOn w:val="Normalny"/>
    <w:rsid w:val="00623C05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623C05"/>
  </w:style>
  <w:style w:type="character" w:customStyle="1" w:styleId="eop">
    <w:name w:val="eop"/>
    <w:basedOn w:val="Domylnaczcionkaakapitu"/>
    <w:rsid w:val="00623C05"/>
  </w:style>
  <w:style w:type="character" w:styleId="Pogrubienie">
    <w:name w:val="Strong"/>
    <w:basedOn w:val="Domylnaczcionkaakapitu"/>
    <w:uiPriority w:val="22"/>
    <w:qFormat/>
    <w:rsid w:val="004427A8"/>
    <w:rPr>
      <w:b/>
      <w:bCs/>
    </w:rPr>
  </w:style>
  <w:style w:type="character" w:customStyle="1" w:styleId="StopkaZnak">
    <w:name w:val="Stopka Znak"/>
    <w:basedOn w:val="Domylnaczcionkaakapitu"/>
    <w:link w:val="Stopka"/>
    <w:uiPriority w:val="99"/>
    <w:rsid w:val="008A24BF"/>
    <w:rPr>
      <w:sz w:val="24"/>
      <w:szCs w:val="24"/>
    </w:rPr>
  </w:style>
  <w:style w:type="character" w:styleId="UyteHipercze">
    <w:name w:val="FollowedHyperlink"/>
    <w:basedOn w:val="Domylnaczcionkaakapitu"/>
    <w:rsid w:val="00FA17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0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0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3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1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3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77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2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45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1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0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2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19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35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8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81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5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5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3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52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7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8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9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52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59.png"/><Relationship Id="rId84" Type="http://schemas.openxmlformats.org/officeDocument/2006/relationships/theme" Target="theme/theme1.xml"/><Relationship Id="rId16" Type="http://schemas.openxmlformats.org/officeDocument/2006/relationships/image" Target="media/image8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5.png"/><Relationship Id="rId79" Type="http://schemas.openxmlformats.org/officeDocument/2006/relationships/header" Target="header1.xml"/><Relationship Id="rId5" Type="http://schemas.openxmlformats.org/officeDocument/2006/relationships/webSettings" Target="webSettings.xml"/><Relationship Id="rId61" Type="http://schemas.openxmlformats.org/officeDocument/2006/relationships/image" Target="media/image53.png"/><Relationship Id="rId82" Type="http://schemas.openxmlformats.org/officeDocument/2006/relationships/footer" Target="footer2.xml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image" Target="media/image60.png"/><Relationship Id="rId77" Type="http://schemas.openxmlformats.org/officeDocument/2006/relationships/image" Target="media/image68.png"/><Relationship Id="rId8" Type="http://schemas.openxmlformats.org/officeDocument/2006/relationships/hyperlink" Target="https://di.adm.agh.edu.pl/przetargi/di/zj/2024/zp-028-24/Uzupelnione/Rewizja-projektu/1/" TargetMode="External"/><Relationship Id="rId51" Type="http://schemas.openxmlformats.org/officeDocument/2006/relationships/image" Target="media/image43.png"/><Relationship Id="rId72" Type="http://schemas.openxmlformats.org/officeDocument/2006/relationships/image" Target="media/image63.png"/><Relationship Id="rId80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hyperlink" Target="https://di.adm.agh.edu.pl/przetargi/di/zj/2024/zp-028-24/Uzupelnione/Rewizja-projektu/1/03_1_1_Zestawienia/" TargetMode="External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1.png"/><Relationship Id="rId75" Type="http://schemas.openxmlformats.org/officeDocument/2006/relationships/image" Target="media/image66.png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4.png"/><Relationship Id="rId78" Type="http://schemas.openxmlformats.org/officeDocument/2006/relationships/image" Target="media/image69.png"/><Relationship Id="rId81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7.png"/><Relationship Id="rId7" Type="http://schemas.openxmlformats.org/officeDocument/2006/relationships/endnotes" Target="endnotes.xml"/><Relationship Id="rId71" Type="http://schemas.openxmlformats.org/officeDocument/2006/relationships/image" Target="media/image62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martineez\Pulpit\Szablon%20pisma%20firmowegoKanclerz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6A5F84-C63F-4BFA-ABB7-C63C2361E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 firmowegoKanclerz</Template>
  <TotalTime>15</TotalTime>
  <Pages>27</Pages>
  <Words>3030</Words>
  <Characters>18180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Wydziały/Jednostki AGH</vt:lpstr>
    </vt:vector>
  </TitlesOfParts>
  <Company>AGH</Company>
  <LinksUpToDate>false</LinksUpToDate>
  <CharactersWithSpaces>21168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Wydziały/Jednostki AGH</dc:title>
  <dc:subject/>
  <dc:creator>Marcin Polny</dc:creator>
  <cp:keywords/>
  <cp:lastModifiedBy>Joanna Ćwiertnia</cp:lastModifiedBy>
  <cp:revision>3</cp:revision>
  <cp:lastPrinted>2024-03-08T10:06:00Z</cp:lastPrinted>
  <dcterms:created xsi:type="dcterms:W3CDTF">2024-03-08T09:53:00Z</dcterms:created>
  <dcterms:modified xsi:type="dcterms:W3CDTF">2024-03-08T10:06:00Z</dcterms:modified>
</cp:coreProperties>
</file>