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550FF" w14:textId="77777777" w:rsidR="00750E60" w:rsidRPr="00750E60" w:rsidRDefault="00750E60" w:rsidP="00750E6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sz w:val="20"/>
          <w:szCs w:val="20"/>
        </w:rPr>
        <w:t>Załącznik nr 1</w:t>
      </w:r>
    </w:p>
    <w:p w14:paraId="64A11FE0" w14:textId="77777777" w:rsidR="00750E60" w:rsidRPr="00750E60" w:rsidRDefault="00750E60" w:rsidP="00750E6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450BB08" w14:textId="4F57E9C9" w:rsidR="00750E60" w:rsidRPr="00C9704F" w:rsidRDefault="00C9704F" w:rsidP="00750E60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C9704F">
        <w:rPr>
          <w:rFonts w:ascii="Verdana" w:hAnsi="Verdana"/>
          <w:b/>
          <w:color w:val="FF0000"/>
          <w:sz w:val="20"/>
          <w:szCs w:val="20"/>
        </w:rPr>
        <w:t xml:space="preserve">NOWY OBOWIĄZUJĄCY </w:t>
      </w:r>
      <w:r w:rsidR="00750E60" w:rsidRPr="00C9704F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7823CF89" w14:textId="77777777" w:rsidR="00750E60" w:rsidRPr="00750E60" w:rsidRDefault="00750E60" w:rsidP="00750E6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0DDAC5D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32A2D59" w14:textId="1B345BB1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</w:t>
      </w:r>
    </w:p>
    <w:p w14:paraId="241A86B3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28AE52ED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Adres zamieszkania (dotyczy osób prowadzących działalność gospodarczą):…………………..</w:t>
      </w:r>
    </w:p>
    <w:p w14:paraId="42B01607" w14:textId="42AE6579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WOJEWÓDZTWO …………………………….....................................</w:t>
      </w:r>
    </w:p>
    <w:p w14:paraId="7849F2C4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47F33C71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5962A2FA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38132830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1F98B55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738083F" w14:textId="77777777" w:rsidR="00750E60" w:rsidRDefault="00750E60" w:rsidP="00750E60">
      <w:pPr>
        <w:rPr>
          <w:rFonts w:ascii="Verdana" w:hAnsi="Verdana"/>
          <w:sz w:val="20"/>
          <w:szCs w:val="20"/>
        </w:rPr>
      </w:pPr>
    </w:p>
    <w:p w14:paraId="6D632A2C" w14:textId="3777BA6F" w:rsidR="00750E60" w:rsidRPr="00750E60" w:rsidRDefault="00750E60" w:rsidP="00750E60">
      <w:pPr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Do: Nazwa i siedziba Zamawiającego:</w:t>
      </w:r>
    </w:p>
    <w:p w14:paraId="45085E92" w14:textId="51684ED6" w:rsidR="00750E60" w:rsidRPr="00750E60" w:rsidRDefault="00750E60" w:rsidP="00750E60">
      <w:pPr>
        <w:ind w:right="-110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750E60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750E60">
        <w:rPr>
          <w:rFonts w:ascii="Verdana" w:hAnsi="Verdana"/>
          <w:b/>
          <w:sz w:val="20"/>
          <w:szCs w:val="20"/>
        </w:rPr>
        <w:t>im. Stanisława Staszica w Krakowie</w:t>
      </w:r>
    </w:p>
    <w:p w14:paraId="6D20CF6B" w14:textId="77777777" w:rsidR="00750E60" w:rsidRPr="00750E60" w:rsidRDefault="00750E60" w:rsidP="00750E60">
      <w:pPr>
        <w:ind w:right="-110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73DA16" w14:textId="422E32CF" w:rsidR="00750E60" w:rsidRPr="00750E60" w:rsidRDefault="00750E60" w:rsidP="00750E60">
      <w:pPr>
        <w:ind w:right="-110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750E60">
        <w:rPr>
          <w:rFonts w:ascii="Verdana" w:hAnsi="Verdana"/>
          <w:b/>
          <w:sz w:val="20"/>
          <w:szCs w:val="20"/>
        </w:rPr>
        <w:t xml:space="preserve">30-059 Kraków,  </w:t>
      </w:r>
    </w:p>
    <w:p w14:paraId="0C8248A0" w14:textId="77777777" w:rsidR="00750E60" w:rsidRPr="00750E60" w:rsidRDefault="00750E60" w:rsidP="00750E60">
      <w:pPr>
        <w:ind w:firstLine="3969"/>
        <w:rPr>
          <w:rFonts w:ascii="Verdana" w:hAnsi="Verdana"/>
          <w:b/>
          <w:sz w:val="20"/>
          <w:szCs w:val="20"/>
        </w:rPr>
      </w:pPr>
    </w:p>
    <w:p w14:paraId="7D28D24D" w14:textId="24277348" w:rsidR="00750E60" w:rsidRPr="00750E60" w:rsidRDefault="00750E60" w:rsidP="00750E6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Przystępując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do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postępowania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o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udzielenie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zamówienia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publicznego,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 xml:space="preserve">którego przedmiotem jest </w:t>
      </w:r>
      <w:r w:rsidRPr="00750E60">
        <w:rPr>
          <w:rFonts w:ascii="Verdana" w:hAnsi="Verdana"/>
          <w:b/>
          <w:sz w:val="20"/>
          <w:szCs w:val="20"/>
        </w:rPr>
        <w:t xml:space="preserve">dostawa </w:t>
      </w:r>
      <w:r>
        <w:rPr>
          <w:rFonts w:ascii="Verdana" w:hAnsi="Verdana"/>
          <w:b/>
          <w:sz w:val="20"/>
          <w:szCs w:val="20"/>
        </w:rPr>
        <w:t>foteli biurowych – 109 sztuk</w:t>
      </w:r>
      <w:r w:rsidRPr="00750E60">
        <w:rPr>
          <w:rFonts w:ascii="Verdana" w:hAnsi="Verdana"/>
          <w:b/>
          <w:sz w:val="20"/>
          <w:szCs w:val="20"/>
        </w:rPr>
        <w:t xml:space="preserve"> - DE-dzp.272-</w:t>
      </w:r>
      <w:r>
        <w:rPr>
          <w:rFonts w:ascii="Verdana" w:hAnsi="Verdana"/>
          <w:b/>
          <w:sz w:val="20"/>
          <w:szCs w:val="20"/>
        </w:rPr>
        <w:t>114</w:t>
      </w:r>
      <w:r w:rsidRPr="00750E60">
        <w:rPr>
          <w:rFonts w:ascii="Verdana" w:hAnsi="Verdana"/>
          <w:b/>
          <w:sz w:val="20"/>
          <w:szCs w:val="20"/>
        </w:rPr>
        <w:t xml:space="preserve">/24, </w:t>
      </w:r>
      <w:r w:rsidRPr="00750E60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218CC4F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850"/>
        <w:gridCol w:w="1418"/>
        <w:gridCol w:w="1276"/>
        <w:gridCol w:w="1559"/>
      </w:tblGrid>
      <w:tr w:rsidR="00AA6AE3" w14:paraId="183BA4E5" w14:textId="77777777" w:rsidTr="00AA6AE3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BD739F" w14:textId="77777777" w:rsidR="00AA6AE3" w:rsidRDefault="00AA6AE3" w:rsidP="00EC2E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098DB5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1F8DFE4C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15D29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233FC689" w14:textId="027A9309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60B04B09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wyrób własny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63B8D3B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A5FF08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358D48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79BF8C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2B64722" w14:textId="77777777" w:rsidR="00AA6AE3" w:rsidRDefault="00AA6AE3" w:rsidP="00EC2E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5D3C50F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A6AE3" w14:paraId="2F657F4D" w14:textId="77777777" w:rsidTr="00AA6AE3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31B3DE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CE1AD9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E8D072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91888B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302240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9EBE80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FF18C2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AA6AE3" w14:paraId="799F2C69" w14:textId="77777777" w:rsidTr="00AA6AE3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D188FC" w14:textId="77777777" w:rsidR="00AA6AE3" w:rsidRDefault="00AA6AE3" w:rsidP="00EC2E78">
            <w:pPr>
              <w:ind w:right="425"/>
              <w:rPr>
                <w:sz w:val="22"/>
              </w:rPr>
            </w:pPr>
          </w:p>
          <w:p w14:paraId="7881077B" w14:textId="77777777" w:rsidR="00AA6AE3" w:rsidRDefault="00AA6AE3" w:rsidP="00EC2E78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8F505" w14:textId="77777777" w:rsidR="00AA6AE3" w:rsidRDefault="00AA6AE3" w:rsidP="00EC2E78">
            <w:pPr>
              <w:rPr>
                <w:sz w:val="18"/>
                <w:szCs w:val="18"/>
              </w:rPr>
            </w:pPr>
          </w:p>
          <w:p w14:paraId="37AC73B2" w14:textId="16E24B97" w:rsidR="00AA6AE3" w:rsidRPr="002707E8" w:rsidRDefault="00AA6AE3" w:rsidP="00EC2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Fotel biurowy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33F3" w14:textId="77777777" w:rsidR="00AA6AE3" w:rsidRDefault="00AA6AE3" w:rsidP="00EC2E78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EBA3" w14:textId="77777777" w:rsidR="00AA6AE3" w:rsidRDefault="00AA6AE3" w:rsidP="00EC2E78">
            <w:pPr>
              <w:ind w:right="425"/>
              <w:rPr>
                <w:sz w:val="18"/>
                <w:szCs w:val="18"/>
              </w:rPr>
            </w:pPr>
          </w:p>
          <w:p w14:paraId="6AD49784" w14:textId="6576A927" w:rsidR="00AA6AE3" w:rsidRDefault="00AA6AE3" w:rsidP="00EC2E78">
            <w:pPr>
              <w:ind w:right="425"/>
              <w:rPr>
                <w:sz w:val="22"/>
              </w:rPr>
            </w:pPr>
            <w:r w:rsidRPr="00C26A2C">
              <w:rPr>
                <w:color w:val="FF0000"/>
                <w:sz w:val="18"/>
                <w:szCs w:val="18"/>
              </w:rPr>
              <w:t>10</w:t>
            </w:r>
            <w:r w:rsidR="00C9704F" w:rsidRPr="00C26A2C">
              <w:rPr>
                <w:color w:val="FF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91D8" w14:textId="77777777" w:rsidR="00AA6AE3" w:rsidRDefault="00AA6AE3" w:rsidP="00EC2E7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0514" w14:textId="77777777" w:rsidR="00AA6AE3" w:rsidRDefault="00AA6AE3" w:rsidP="00EC2E7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A29D" w14:textId="77777777" w:rsidR="00AA6AE3" w:rsidRDefault="00AA6AE3" w:rsidP="00EC2E78">
            <w:pPr>
              <w:ind w:right="425"/>
              <w:rPr>
                <w:sz w:val="22"/>
              </w:rPr>
            </w:pPr>
          </w:p>
        </w:tc>
      </w:tr>
    </w:tbl>
    <w:p w14:paraId="300288CF" w14:textId="77777777" w:rsidR="00AA6AE3" w:rsidRDefault="00AA6AE3" w:rsidP="00750E6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15845CD" w14:textId="69DF03E7" w:rsidR="00750E60" w:rsidRPr="00750E60" w:rsidRDefault="00750E60" w:rsidP="00750E6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 xml:space="preserve">Termin realizacji umowy: </w:t>
      </w:r>
      <w:r w:rsidRPr="00750E60">
        <w:rPr>
          <w:rFonts w:ascii="Verdana" w:hAnsi="Verdana"/>
          <w:b/>
          <w:bCs/>
          <w:sz w:val="20"/>
          <w:szCs w:val="20"/>
        </w:rPr>
        <w:t xml:space="preserve">do </w:t>
      </w:r>
      <w:r w:rsidR="00AA6AE3">
        <w:rPr>
          <w:rFonts w:ascii="Verdana" w:hAnsi="Verdana"/>
          <w:b/>
          <w:bCs/>
          <w:sz w:val="20"/>
          <w:szCs w:val="20"/>
        </w:rPr>
        <w:t>……….</w:t>
      </w:r>
      <w:r w:rsidRPr="00750E60">
        <w:rPr>
          <w:rFonts w:ascii="Verdana" w:hAnsi="Verdana"/>
          <w:b/>
          <w:bCs/>
          <w:sz w:val="20"/>
          <w:szCs w:val="20"/>
        </w:rPr>
        <w:t xml:space="preserve"> dni od daty podpisania umowy</w:t>
      </w:r>
      <w:r w:rsidR="00AA6AE3" w:rsidRPr="00750E60">
        <w:rPr>
          <w:rFonts w:ascii="Verdana" w:eastAsia="Calibri" w:hAnsi="Verdana" w:cs="Calibri"/>
          <w:b/>
          <w:iCs/>
          <w:spacing w:val="-3"/>
          <w:sz w:val="20"/>
          <w:szCs w:val="20"/>
        </w:rPr>
        <w:t>(kryterium oceny ofert)</w:t>
      </w:r>
      <w:r w:rsidRPr="00750E60">
        <w:rPr>
          <w:rFonts w:ascii="Verdana" w:hAnsi="Verdana"/>
          <w:b/>
          <w:bCs/>
          <w:sz w:val="20"/>
          <w:szCs w:val="20"/>
        </w:rPr>
        <w:t>.</w:t>
      </w:r>
    </w:p>
    <w:p w14:paraId="527A9453" w14:textId="13883E5B" w:rsidR="00750E60" w:rsidRPr="00750E60" w:rsidRDefault="00750E60" w:rsidP="00750E60">
      <w:pPr>
        <w:jc w:val="both"/>
        <w:rPr>
          <w:rFonts w:ascii="Verdana" w:eastAsia="Calibri" w:hAnsi="Verdana" w:cs="Calibri"/>
          <w:b/>
          <w:iCs/>
          <w:spacing w:val="-3"/>
          <w:sz w:val="20"/>
          <w:szCs w:val="20"/>
        </w:rPr>
      </w:pPr>
      <w:r w:rsidRPr="00750E60">
        <w:rPr>
          <w:rFonts w:ascii="Verdana" w:eastAsia="Calibri" w:hAnsi="Verdana" w:cs="Calibri"/>
          <w:b/>
          <w:iCs/>
          <w:spacing w:val="-3"/>
          <w:sz w:val="20"/>
          <w:szCs w:val="20"/>
        </w:rPr>
        <w:t xml:space="preserve">Okres udzielonej gwarancji na </w:t>
      </w:r>
      <w:r w:rsidR="00AA6AE3">
        <w:rPr>
          <w:rFonts w:ascii="Verdana" w:hAnsi="Verdana" w:cs="Calibri"/>
          <w:b/>
          <w:sz w:val="20"/>
          <w:szCs w:val="20"/>
        </w:rPr>
        <w:t>fotel</w:t>
      </w:r>
      <w:r w:rsidRPr="00750E60">
        <w:rPr>
          <w:rFonts w:ascii="Verdana" w:hAnsi="Verdana" w:cs="Calibri"/>
          <w:b/>
          <w:sz w:val="20"/>
          <w:szCs w:val="20"/>
        </w:rPr>
        <w:t xml:space="preserve">e </w:t>
      </w:r>
      <w:r w:rsidRPr="00750E60">
        <w:rPr>
          <w:rFonts w:ascii="Verdana" w:eastAsia="Calibri" w:hAnsi="Verdana" w:cs="Calibri"/>
          <w:b/>
          <w:iCs/>
          <w:spacing w:val="-3"/>
          <w:sz w:val="20"/>
          <w:szCs w:val="20"/>
        </w:rPr>
        <w:t>wynosi:  ……………</w:t>
      </w:r>
      <w:r w:rsidRPr="00750E60">
        <w:rPr>
          <w:rFonts w:ascii="Verdana" w:eastAsia="Calibri" w:hAnsi="Verdana" w:cs="Calibri"/>
          <w:bCs/>
          <w:iCs/>
          <w:spacing w:val="-3"/>
          <w:sz w:val="20"/>
          <w:szCs w:val="20"/>
        </w:rPr>
        <w:t xml:space="preserve">  </w:t>
      </w:r>
      <w:r w:rsidRPr="00750E60">
        <w:rPr>
          <w:rFonts w:ascii="Verdana" w:eastAsia="Calibri" w:hAnsi="Verdana" w:cs="Calibri"/>
          <w:b/>
          <w:iCs/>
          <w:spacing w:val="-3"/>
          <w:sz w:val="20"/>
          <w:szCs w:val="20"/>
        </w:rPr>
        <w:t>miesięcy</w:t>
      </w:r>
      <w:r w:rsidR="00AA6AE3">
        <w:rPr>
          <w:rFonts w:ascii="Verdana" w:eastAsia="Calibri" w:hAnsi="Verdana" w:cs="Calibri"/>
          <w:b/>
          <w:iCs/>
          <w:spacing w:val="-3"/>
          <w:sz w:val="20"/>
          <w:szCs w:val="20"/>
        </w:rPr>
        <w:t>*</w:t>
      </w:r>
    </w:p>
    <w:p w14:paraId="645E1C8D" w14:textId="04CEFB38" w:rsidR="00750E60" w:rsidRPr="00AA6AE3" w:rsidRDefault="00AA6AE3" w:rsidP="00750E60">
      <w:pPr>
        <w:tabs>
          <w:tab w:val="left" w:pos="426"/>
        </w:tabs>
        <w:jc w:val="both"/>
        <w:rPr>
          <w:rFonts w:ascii="Verdana" w:hAnsi="Verdana"/>
          <w:bCs/>
          <w:sz w:val="16"/>
          <w:szCs w:val="16"/>
        </w:rPr>
      </w:pPr>
      <w:r w:rsidRPr="00AA6AE3">
        <w:rPr>
          <w:rFonts w:ascii="Verdana" w:hAnsi="Verdana"/>
          <w:bCs/>
          <w:sz w:val="16"/>
          <w:szCs w:val="16"/>
        </w:rPr>
        <w:t>*</w:t>
      </w:r>
      <w:r w:rsidR="00750E60" w:rsidRPr="00AA6AE3">
        <w:rPr>
          <w:rFonts w:ascii="Verdana" w:hAnsi="Verdana"/>
          <w:bCs/>
          <w:sz w:val="16"/>
          <w:szCs w:val="16"/>
        </w:rPr>
        <w:t>W przypadku nie podania okresu gwarancji, Zamawiający przyjmie minimalny okres gwarancji.</w:t>
      </w:r>
    </w:p>
    <w:p w14:paraId="003CF756" w14:textId="77777777" w:rsidR="00AA6AE3" w:rsidRDefault="00AA6AE3" w:rsidP="00750E6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97A439D" w14:textId="1147881A" w:rsidR="00750E60" w:rsidRPr="00750E60" w:rsidRDefault="00750E60" w:rsidP="00750E6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750E60">
        <w:rPr>
          <w:rFonts w:ascii="Verdana" w:hAnsi="Verdana"/>
          <w:b/>
          <w:sz w:val="20"/>
          <w:szCs w:val="20"/>
        </w:rPr>
        <w:t xml:space="preserve"> TAK/NIE</w:t>
      </w:r>
    </w:p>
    <w:p w14:paraId="3847902B" w14:textId="77777777" w:rsidR="00AA6AE3" w:rsidRDefault="00AA6AE3" w:rsidP="00750E6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2809136" w14:textId="3DE93FF6" w:rsidR="00750E60" w:rsidRDefault="00750E60" w:rsidP="00750E6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 xml:space="preserve">Termin płatności: </w:t>
      </w:r>
      <w:r w:rsidRPr="00750E60">
        <w:rPr>
          <w:rFonts w:ascii="Verdana" w:hAnsi="Verdana"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E13FCC8" w14:textId="77777777" w:rsidR="002B0B13" w:rsidRPr="00750E60" w:rsidRDefault="002B0B13" w:rsidP="00750E6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A262A59" w14:textId="72FE190D" w:rsidR="00750E60" w:rsidRPr="00750E60" w:rsidRDefault="00750E60" w:rsidP="00750E60">
      <w:pPr>
        <w:rPr>
          <w:rFonts w:ascii="Verdana" w:hAnsi="Verdana"/>
          <w:b/>
          <w:sz w:val="20"/>
          <w:szCs w:val="20"/>
          <w:u w:val="single"/>
        </w:rPr>
      </w:pPr>
      <w:r w:rsidRPr="00750E60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533722C" w14:textId="77777777" w:rsidR="00750E60" w:rsidRPr="00750E60" w:rsidRDefault="00750E60" w:rsidP="00750E6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750E6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11AFD3A9" w14:textId="2C7294A5" w:rsidR="00750E60" w:rsidRPr="00750E60" w:rsidRDefault="00750E60" w:rsidP="00750E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750E6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50E60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157AD6C" w14:textId="77777777" w:rsidR="00750E60" w:rsidRPr="00AA6AE3" w:rsidRDefault="00750E60" w:rsidP="00750E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iCs/>
          <w:spacing w:val="-3"/>
          <w:sz w:val="20"/>
          <w:szCs w:val="20"/>
          <w:lang w:eastAsia="ar-SA"/>
        </w:rPr>
        <w:lastRenderedPageBreak/>
        <w:t>Oświadczam, że zaoferowany przez nas przedmiot zamówienia jest fabrycznie nowy (nieużywany).</w:t>
      </w:r>
    </w:p>
    <w:p w14:paraId="55690C7E" w14:textId="5600B9B6" w:rsidR="00AA6AE3" w:rsidRPr="006A4C29" w:rsidRDefault="006A4C29" w:rsidP="00750E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6A4C29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3BA4D676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C4389F" w14:textId="77777777" w:rsidR="00750E60" w:rsidRPr="00AA6AE3" w:rsidRDefault="00750E60" w:rsidP="00750E6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A6AE3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BCF7BE" w14:textId="77777777" w:rsidR="00750E60" w:rsidRPr="00AA6AE3" w:rsidRDefault="00750E60" w:rsidP="00750E6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A6AE3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78EE8C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0E60" w:rsidRPr="00750E60" w14:paraId="34D8D7B6" w14:textId="77777777" w:rsidTr="00750E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41F04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50E6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6B218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50E6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8EB342A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50E6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CE2E2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50E60">
              <w:rPr>
                <w:rFonts w:ascii="Verdana" w:hAnsi="Verdana"/>
                <w:sz w:val="20"/>
                <w:szCs w:val="20"/>
              </w:rPr>
              <w:t>Nazwa podwykonawcy</w:t>
            </w:r>
            <w:r w:rsidRPr="00750E60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750E60" w:rsidRPr="00750E60" w14:paraId="4ED6329B" w14:textId="77777777" w:rsidTr="00750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83243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D29AD" w14:textId="77777777" w:rsidR="00750E60" w:rsidRPr="00750E6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4BD13" w14:textId="77777777" w:rsidR="00750E60" w:rsidRPr="00750E6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50E60" w:rsidRPr="00750E60" w14:paraId="2C10C93D" w14:textId="77777777" w:rsidTr="00750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040B3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C515" w14:textId="77777777" w:rsidR="00750E60" w:rsidRPr="00750E6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B76FE" w14:textId="77777777" w:rsidR="00750E60" w:rsidRPr="00750E6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B04F045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7824901" w14:textId="77777777" w:rsidR="00750E60" w:rsidRPr="00750E60" w:rsidRDefault="00750E60" w:rsidP="00750E60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750E60">
        <w:rPr>
          <w:rFonts w:ascii="Verdana" w:hAnsi="Verdana" w:cs="Times New Roman"/>
          <w:sz w:val="20"/>
          <w:szCs w:val="20"/>
        </w:rPr>
        <w:tab/>
        <w:t>Imię i Nazwisko</w:t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</w:p>
    <w:p w14:paraId="4C377F35" w14:textId="77777777" w:rsidR="00750E60" w:rsidRPr="00750E60" w:rsidRDefault="00750E60" w:rsidP="00750E6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1A8E6F74" w14:textId="029978B7" w:rsidR="00750E60" w:rsidRPr="00750E60" w:rsidRDefault="00750E60" w:rsidP="006A4C2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50E60">
        <w:rPr>
          <w:rFonts w:ascii="Verdana" w:hAnsi="Verdana"/>
          <w:sz w:val="20"/>
          <w:szCs w:val="20"/>
        </w:rPr>
        <w:tab/>
      </w:r>
      <w:r w:rsidRPr="00750E60">
        <w:rPr>
          <w:rFonts w:ascii="Verdana" w:hAnsi="Verdana"/>
          <w:sz w:val="20"/>
          <w:szCs w:val="20"/>
        </w:rPr>
        <w:tab/>
      </w:r>
    </w:p>
    <w:p w14:paraId="3E7CACA2" w14:textId="2A1BABC5" w:rsidR="00750E60" w:rsidRPr="00750E60" w:rsidRDefault="00750E60" w:rsidP="006A4C2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50E60">
        <w:rPr>
          <w:rFonts w:ascii="Verdana" w:hAnsi="Verdana"/>
          <w:sz w:val="20"/>
          <w:szCs w:val="20"/>
        </w:rPr>
        <w:tab/>
      </w:r>
      <w:r w:rsidRPr="00750E60">
        <w:rPr>
          <w:rFonts w:ascii="Verdana" w:hAnsi="Verdana"/>
          <w:sz w:val="20"/>
          <w:szCs w:val="20"/>
        </w:rPr>
        <w:tab/>
        <w:t xml:space="preserve"> </w:t>
      </w:r>
    </w:p>
    <w:p w14:paraId="4FF78DA1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750E60">
        <w:rPr>
          <w:rFonts w:ascii="Verdana" w:hAnsi="Verdana"/>
          <w:sz w:val="20"/>
          <w:szCs w:val="20"/>
        </w:rPr>
        <w:t>ych</w:t>
      </w:r>
      <w:proofErr w:type="spellEnd"/>
      <w:r w:rsidRPr="00750E60">
        <w:rPr>
          <w:rFonts w:ascii="Verdana" w:hAnsi="Verdana"/>
          <w:sz w:val="20"/>
          <w:szCs w:val="20"/>
        </w:rPr>
        <w:t>) dokumentu(ów)</w:t>
      </w:r>
    </w:p>
    <w:p w14:paraId="67013DF7" w14:textId="77777777" w:rsidR="00750E60" w:rsidRPr="00750E60" w:rsidRDefault="00750E60" w:rsidP="00750E60">
      <w:p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35B31CD3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załącznikami do niniejszej oferty są:</w:t>
      </w:r>
    </w:p>
    <w:p w14:paraId="33659A4D" w14:textId="77777777" w:rsidR="00750E60" w:rsidRPr="00750E60" w:rsidRDefault="00750E60" w:rsidP="00750E6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BDD5908" w14:textId="77777777" w:rsidR="00750E60" w:rsidRPr="00750E60" w:rsidRDefault="00750E60" w:rsidP="00750E6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5AD78AC" w14:textId="77777777" w:rsidR="00750E60" w:rsidRPr="00750E60" w:rsidRDefault="00750E60" w:rsidP="00750E6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AFB467B" w14:textId="77777777" w:rsidR="00750E60" w:rsidRPr="00750E60" w:rsidRDefault="00750E60" w:rsidP="00750E60">
      <w:pPr>
        <w:ind w:left="1440"/>
        <w:jc w:val="both"/>
        <w:rPr>
          <w:rFonts w:ascii="Verdana" w:hAnsi="Verdana"/>
          <w:sz w:val="20"/>
          <w:szCs w:val="20"/>
        </w:rPr>
      </w:pPr>
    </w:p>
    <w:p w14:paraId="14CBE162" w14:textId="77777777" w:rsidR="00750E60" w:rsidRPr="00750E60" w:rsidRDefault="00750E60" w:rsidP="00750E6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750E60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750E60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6C923A73" w14:textId="77777777" w:rsidR="00750E60" w:rsidRPr="00750E60" w:rsidRDefault="00750E60" w:rsidP="00750E60">
      <w:pPr>
        <w:rPr>
          <w:rFonts w:ascii="Verdana" w:hAnsi="Verdana"/>
          <w:b/>
          <w:sz w:val="20"/>
          <w:szCs w:val="20"/>
          <w:u w:val="single"/>
        </w:rPr>
      </w:pPr>
    </w:p>
    <w:p w14:paraId="40D9436A" w14:textId="77777777" w:rsidR="00750E60" w:rsidRPr="00750E60" w:rsidRDefault="00750E60" w:rsidP="00750E60">
      <w:pPr>
        <w:jc w:val="right"/>
        <w:rPr>
          <w:rFonts w:ascii="Verdana" w:hAnsi="Verdana"/>
          <w:sz w:val="20"/>
          <w:szCs w:val="20"/>
        </w:rPr>
      </w:pPr>
    </w:p>
    <w:p w14:paraId="4FD468E8" w14:textId="77777777" w:rsidR="00FE545C" w:rsidRPr="00750E60" w:rsidRDefault="00FE545C" w:rsidP="00750E60">
      <w:pPr>
        <w:rPr>
          <w:rFonts w:ascii="Verdana" w:hAnsi="Verdana"/>
          <w:sz w:val="20"/>
          <w:szCs w:val="20"/>
        </w:rPr>
      </w:pPr>
    </w:p>
    <w:sectPr w:rsidR="00FE545C" w:rsidRPr="00750E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112BB" w14:textId="77777777" w:rsidR="00095031" w:rsidRDefault="00095031">
      <w:r>
        <w:separator/>
      </w:r>
    </w:p>
  </w:endnote>
  <w:endnote w:type="continuationSeparator" w:id="0">
    <w:p w14:paraId="1110224B" w14:textId="77777777" w:rsidR="00095031" w:rsidRDefault="000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6C8EE" w14:textId="77777777" w:rsidR="002F3D29" w:rsidRDefault="002F3D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2865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017A4" w14:textId="77777777" w:rsidR="002F3D29" w:rsidRDefault="002F3D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CE0AC" w14:textId="77777777" w:rsidR="00095031" w:rsidRDefault="00095031">
      <w:r>
        <w:separator/>
      </w:r>
    </w:p>
  </w:footnote>
  <w:footnote w:type="continuationSeparator" w:id="0">
    <w:p w14:paraId="58918206" w14:textId="77777777" w:rsidR="00095031" w:rsidRDefault="000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5BB0C" w14:textId="77777777" w:rsidR="002F3D29" w:rsidRDefault="002F3D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77A2C" w14:textId="02F6749D" w:rsidR="00F53146" w:rsidRPr="00BC15F7" w:rsidRDefault="00F53146" w:rsidP="00BC1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79E5C" w14:textId="77777777" w:rsidR="002F3D29" w:rsidRDefault="002F3D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8434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66682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4948467">
    <w:abstractNumId w:val="0"/>
  </w:num>
  <w:num w:numId="4" w16cid:durableId="1911424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FBC"/>
    <w:rsid w:val="00012286"/>
    <w:rsid w:val="000704FC"/>
    <w:rsid w:val="00071CCC"/>
    <w:rsid w:val="00095031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4FBC"/>
    <w:rsid w:val="002B0B13"/>
    <w:rsid w:val="002F3D29"/>
    <w:rsid w:val="003078C6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4C29"/>
    <w:rsid w:val="00750E6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5C2B"/>
    <w:rsid w:val="00A47B4D"/>
    <w:rsid w:val="00A83018"/>
    <w:rsid w:val="00AA6AE3"/>
    <w:rsid w:val="00B774DC"/>
    <w:rsid w:val="00BC15F7"/>
    <w:rsid w:val="00C26A2C"/>
    <w:rsid w:val="00C969A6"/>
    <w:rsid w:val="00C9704F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09BFB"/>
  <w15:chartTrackingRefBased/>
  <w15:docId w15:val="{E14DA402-C7F8-4B25-8130-4A773E6D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E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50E6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3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2024-04-09T13:13:00Z</dcterms:created>
  <dcterms:modified xsi:type="dcterms:W3CDTF">2024-04-09T13:14:00Z</dcterms:modified>
</cp:coreProperties>
</file>