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94AF7" w14:textId="77777777" w:rsidR="00FB7F50" w:rsidRPr="0058289A" w:rsidRDefault="000C166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289A">
        <w:rPr>
          <w:sz w:val="22"/>
          <w:szCs w:val="22"/>
        </w:rPr>
        <w:t>Kraków</w:t>
      </w:r>
      <w:r w:rsidR="00FB7F50" w:rsidRPr="0058289A">
        <w:rPr>
          <w:sz w:val="22"/>
          <w:szCs w:val="22"/>
        </w:rPr>
        <w:t xml:space="preserve"> dnia: </w:t>
      </w:r>
      <w:r w:rsidRPr="0058289A">
        <w:rPr>
          <w:sz w:val="22"/>
          <w:szCs w:val="22"/>
        </w:rPr>
        <w:t>2024-04-26</w:t>
      </w:r>
    </w:p>
    <w:p w14:paraId="2DFDA61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D9C1AE" w14:textId="77777777" w:rsidR="000C1661" w:rsidRPr="000C1661" w:rsidRDefault="000C1661" w:rsidP="00FB7F50">
      <w:pPr>
        <w:spacing w:after="40"/>
        <w:rPr>
          <w:b/>
          <w:bCs/>
          <w:sz w:val="22"/>
          <w:szCs w:val="22"/>
        </w:rPr>
      </w:pPr>
      <w:r w:rsidRPr="000C1661">
        <w:rPr>
          <w:b/>
          <w:bCs/>
          <w:sz w:val="22"/>
          <w:szCs w:val="22"/>
        </w:rPr>
        <w:t>Akademia Górniczo - Hutnicza</w:t>
      </w:r>
    </w:p>
    <w:p w14:paraId="1AE81DAF" w14:textId="77777777" w:rsidR="000C1661" w:rsidRPr="000C1661" w:rsidRDefault="000C1661" w:rsidP="00FB7F50">
      <w:pPr>
        <w:spacing w:after="40"/>
        <w:rPr>
          <w:b/>
          <w:bCs/>
          <w:sz w:val="22"/>
          <w:szCs w:val="22"/>
        </w:rPr>
      </w:pPr>
      <w:r w:rsidRPr="000C1661">
        <w:rPr>
          <w:b/>
          <w:bCs/>
          <w:sz w:val="22"/>
          <w:szCs w:val="22"/>
        </w:rPr>
        <w:t>im. Stanisława Staszica w Krakowie</w:t>
      </w:r>
    </w:p>
    <w:p w14:paraId="55C78496" w14:textId="77777777" w:rsidR="00FB7F50" w:rsidRPr="002245BE" w:rsidRDefault="000C1661" w:rsidP="00FB7F50">
      <w:pPr>
        <w:spacing w:after="40"/>
        <w:rPr>
          <w:b/>
          <w:bCs/>
          <w:sz w:val="22"/>
          <w:szCs w:val="22"/>
        </w:rPr>
      </w:pPr>
      <w:r w:rsidRPr="000C1661">
        <w:rPr>
          <w:b/>
          <w:bCs/>
          <w:sz w:val="22"/>
          <w:szCs w:val="22"/>
        </w:rPr>
        <w:t>Dział Zamówień Publicznych</w:t>
      </w:r>
    </w:p>
    <w:p w14:paraId="6236494E" w14:textId="77777777" w:rsidR="00FB7F50" w:rsidRPr="002245BE" w:rsidRDefault="000C1661" w:rsidP="00FB7F50">
      <w:pPr>
        <w:rPr>
          <w:sz w:val="22"/>
          <w:szCs w:val="22"/>
        </w:rPr>
      </w:pPr>
      <w:r w:rsidRPr="000C166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C1661">
        <w:rPr>
          <w:sz w:val="22"/>
          <w:szCs w:val="22"/>
        </w:rPr>
        <w:t>30</w:t>
      </w:r>
    </w:p>
    <w:p w14:paraId="57A714DE" w14:textId="77777777" w:rsidR="00FB7F50" w:rsidRPr="002245BE" w:rsidRDefault="000C1661" w:rsidP="00FB7F50">
      <w:pPr>
        <w:rPr>
          <w:sz w:val="22"/>
          <w:szCs w:val="22"/>
        </w:rPr>
      </w:pPr>
      <w:r w:rsidRPr="000C166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C1661">
        <w:rPr>
          <w:sz w:val="22"/>
          <w:szCs w:val="22"/>
        </w:rPr>
        <w:t>Kraków</w:t>
      </w:r>
    </w:p>
    <w:p w14:paraId="3FD8793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AE1FE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C1661" w:rsidRPr="00607F9B" w14:paraId="6E1BEA8D" w14:textId="77777777" w:rsidTr="00527E4D">
        <w:trPr>
          <w:trHeight w:val="638"/>
        </w:trPr>
        <w:tc>
          <w:tcPr>
            <w:tcW w:w="959" w:type="dxa"/>
            <w:shd w:val="clear" w:color="auto" w:fill="auto"/>
          </w:tcPr>
          <w:p w14:paraId="290A7EE4" w14:textId="77777777" w:rsidR="000C1661" w:rsidRPr="00607F9B" w:rsidRDefault="000C1661" w:rsidP="00527E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B2BD7C" w14:textId="0B60A024" w:rsidR="000C1661" w:rsidRPr="00607F9B" w:rsidRDefault="000C1661" w:rsidP="00527E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C166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C16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3F5877">
              <w:rPr>
                <w:b/>
                <w:bCs/>
                <w:sz w:val="22"/>
                <w:szCs w:val="22"/>
              </w:rPr>
              <w:t>D</w:t>
            </w:r>
            <w:r w:rsidRPr="000C1661">
              <w:rPr>
                <w:b/>
                <w:bCs/>
                <w:sz w:val="22"/>
                <w:szCs w:val="22"/>
              </w:rPr>
              <w:t>ostawa komputera stacjonarnego z monitorem dla CDSI - DE-dzp.272-174/24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0021F61" w14:textId="14EC28E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1661" w14:paraId="2F440F30" w14:textId="77777777" w:rsidTr="00527E4D">
        <w:trPr>
          <w:cantSplit/>
        </w:trPr>
        <w:tc>
          <w:tcPr>
            <w:tcW w:w="10150" w:type="dxa"/>
          </w:tcPr>
          <w:p w14:paraId="2C7AA554" w14:textId="77777777" w:rsidR="000C1661" w:rsidRPr="00D26ED6" w:rsidRDefault="000C1661" w:rsidP="00527E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C1661">
              <w:rPr>
                <w:b/>
                <w:sz w:val="22"/>
                <w:szCs w:val="22"/>
              </w:rPr>
              <w:t>PROGRESS Systemy Komputerowe Sp. z o.o.</w:t>
            </w:r>
          </w:p>
          <w:p w14:paraId="7825603A" w14:textId="77777777" w:rsidR="000C1661" w:rsidRPr="009F0E5C" w:rsidRDefault="000C1661" w:rsidP="00527E4D">
            <w:pPr>
              <w:jc w:val="both"/>
              <w:rPr>
                <w:bCs/>
                <w:sz w:val="22"/>
                <w:szCs w:val="22"/>
              </w:rPr>
            </w:pPr>
            <w:r w:rsidRPr="000C166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166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E993AB" w14:textId="77777777" w:rsidR="000C1661" w:rsidRPr="009F0E5C" w:rsidRDefault="000C1661" w:rsidP="00527E4D">
            <w:pPr>
              <w:jc w:val="both"/>
              <w:rPr>
                <w:bCs/>
                <w:sz w:val="22"/>
                <w:szCs w:val="22"/>
              </w:rPr>
            </w:pPr>
            <w:r w:rsidRPr="000C166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1661">
              <w:rPr>
                <w:bCs/>
                <w:sz w:val="22"/>
                <w:szCs w:val="22"/>
              </w:rPr>
              <w:t>Kraków</w:t>
            </w:r>
          </w:p>
          <w:p w14:paraId="37D2F80A" w14:textId="77777777" w:rsidR="000C1661" w:rsidRPr="00D26ED6" w:rsidRDefault="000C1661" w:rsidP="00527E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826735" w14:textId="77777777" w:rsidR="000C1661" w:rsidRDefault="000C1661" w:rsidP="00527E4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C1661">
              <w:rPr>
                <w:sz w:val="22"/>
                <w:szCs w:val="22"/>
              </w:rPr>
              <w:t>dostawa komputera stacjonarnego z monitorem dla CDSI - DE-dzp.272-174/24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CBE3259" w14:textId="77777777" w:rsidR="000C1661" w:rsidRPr="00D26ED6" w:rsidRDefault="000C1661" w:rsidP="00527E4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C1661">
              <w:rPr>
                <w:b/>
                <w:sz w:val="22"/>
                <w:szCs w:val="22"/>
              </w:rPr>
              <w:t>23 739.00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9E4EDC" w14:textId="77777777" w:rsidR="000C1661" w:rsidRDefault="000C1661" w:rsidP="00527E4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075FE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F5877" w:rsidRPr="008567C7" w14:paraId="032082D8" w14:textId="77777777" w:rsidTr="003F5877">
        <w:trPr>
          <w:trHeight w:val="510"/>
        </w:trPr>
        <w:tc>
          <w:tcPr>
            <w:tcW w:w="595" w:type="pct"/>
            <w:vAlign w:val="center"/>
          </w:tcPr>
          <w:p w14:paraId="72F80FD7" w14:textId="77777777" w:rsidR="003F5877" w:rsidRPr="008567C7" w:rsidRDefault="003F5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18497E7" w14:textId="77777777" w:rsidR="003F5877" w:rsidRPr="008567C7" w:rsidRDefault="003F5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6C448DE" w14:textId="77777777" w:rsidR="003F5877" w:rsidRPr="008567C7" w:rsidRDefault="003F5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732C3F37" w14:textId="77777777" w:rsidR="003F5877" w:rsidRPr="008567C7" w:rsidRDefault="003F5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B9FF902" w14:textId="77777777" w:rsidR="003F5877" w:rsidRPr="008567C7" w:rsidRDefault="003F5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F5877" w:rsidRPr="008567C7" w14:paraId="58926B1B" w14:textId="77777777" w:rsidTr="003F5877">
        <w:tc>
          <w:tcPr>
            <w:tcW w:w="595" w:type="pct"/>
            <w:vAlign w:val="center"/>
          </w:tcPr>
          <w:p w14:paraId="11484607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CB33ECF" w14:textId="77777777" w:rsidR="003F5877" w:rsidRPr="002B6761" w:rsidRDefault="003F5877" w:rsidP="00527E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37D4186" w14:textId="77777777" w:rsidR="003F5877" w:rsidRPr="008567C7" w:rsidRDefault="003F5877" w:rsidP="00527E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477F9C" w14:textId="77777777" w:rsidR="003F5877" w:rsidRPr="001B7815" w:rsidRDefault="003F5877" w:rsidP="00527E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CF7338D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28184B0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7A3236A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F5877" w:rsidRPr="008567C7" w14:paraId="7CFD4F35" w14:textId="77777777" w:rsidTr="003F5877">
        <w:tc>
          <w:tcPr>
            <w:tcW w:w="595" w:type="pct"/>
            <w:vAlign w:val="center"/>
          </w:tcPr>
          <w:p w14:paraId="0423BD3C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A1F52C7" w14:textId="77777777" w:rsidR="003F5877" w:rsidRPr="002B6761" w:rsidRDefault="003F5877" w:rsidP="00527E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C1661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0C166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4EB78E09" w14:textId="77777777" w:rsidR="003F5877" w:rsidRPr="008567C7" w:rsidRDefault="003F5877" w:rsidP="00527E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D0BEC4" w14:textId="77777777" w:rsidR="003F5877" w:rsidRPr="001B7815" w:rsidRDefault="003F5877" w:rsidP="00527E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952" w:type="pct"/>
            <w:vAlign w:val="center"/>
          </w:tcPr>
          <w:p w14:paraId="4D335AB1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57,91</w:t>
            </w:r>
          </w:p>
        </w:tc>
        <w:tc>
          <w:tcPr>
            <w:tcW w:w="952" w:type="pct"/>
            <w:vAlign w:val="center"/>
          </w:tcPr>
          <w:p w14:paraId="462B0AF2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4F38335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97,91</w:t>
            </w:r>
          </w:p>
        </w:tc>
      </w:tr>
      <w:tr w:rsidR="003F5877" w:rsidRPr="008567C7" w14:paraId="15A58BB3" w14:textId="77777777" w:rsidTr="003F5877">
        <w:tc>
          <w:tcPr>
            <w:tcW w:w="595" w:type="pct"/>
            <w:vAlign w:val="center"/>
          </w:tcPr>
          <w:p w14:paraId="1CD4A4FC" w14:textId="7777777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4CA0D6C" w14:textId="77777777" w:rsidR="003F5877" w:rsidRPr="002B6761" w:rsidRDefault="003F5877" w:rsidP="00527E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C1661">
              <w:rPr>
                <w:rFonts w:ascii="Times New Roman" w:hAnsi="Times New Roman" w:cs="Times New Roman"/>
                <w:b/>
                <w:sz w:val="18"/>
                <w:szCs w:val="18"/>
              </w:rPr>
              <w:t>MESco</w:t>
            </w:r>
            <w:proofErr w:type="spellEnd"/>
            <w:r w:rsidRPr="000C166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7671B2B6" w14:textId="77777777" w:rsidR="003F5877" w:rsidRPr="008567C7" w:rsidRDefault="003F5877" w:rsidP="00527E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Al. Legionów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E1DF17" w14:textId="77777777" w:rsidR="003F5877" w:rsidRPr="001B7815" w:rsidRDefault="003F5877" w:rsidP="00527E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1661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952" w:type="pct"/>
            <w:vAlign w:val="center"/>
          </w:tcPr>
          <w:p w14:paraId="2E382948" w14:textId="1CD0CF4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B948447" w14:textId="251B9567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66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1883DC42" w14:textId="1971C273" w:rsidR="003F5877" w:rsidRPr="008567C7" w:rsidRDefault="003F5877" w:rsidP="00527E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AECFC97" w14:textId="7B5B8FEC" w:rsidR="00E85D70" w:rsidRDefault="003F5877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40A2E6E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481E32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496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0725" w14:textId="77777777" w:rsidR="00496612" w:rsidRDefault="00496612">
      <w:r>
        <w:separator/>
      </w:r>
    </w:p>
  </w:endnote>
  <w:endnote w:type="continuationSeparator" w:id="0">
    <w:p w14:paraId="79D8C39B" w14:textId="77777777" w:rsidR="00496612" w:rsidRDefault="0049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40E4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41F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F828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41F2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E34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37597" w14:textId="77777777" w:rsidR="00496612" w:rsidRDefault="00496612">
      <w:r>
        <w:separator/>
      </w:r>
    </w:p>
  </w:footnote>
  <w:footnote w:type="continuationSeparator" w:id="0">
    <w:p w14:paraId="78D9F6E7" w14:textId="77777777" w:rsidR="00496612" w:rsidRDefault="00496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9C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8F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426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612"/>
    <w:rsid w:val="00005838"/>
    <w:rsid w:val="00022322"/>
    <w:rsid w:val="00042497"/>
    <w:rsid w:val="000C1661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3F5877"/>
    <w:rsid w:val="00431C0B"/>
    <w:rsid w:val="00437CAD"/>
    <w:rsid w:val="004657DA"/>
    <w:rsid w:val="00496612"/>
    <w:rsid w:val="004B2665"/>
    <w:rsid w:val="004C3459"/>
    <w:rsid w:val="004E324A"/>
    <w:rsid w:val="004E7234"/>
    <w:rsid w:val="0054734E"/>
    <w:rsid w:val="0058289A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6712F"/>
  <w15:chartTrackingRefBased/>
  <w15:docId w15:val="{05C4344A-E3DF-48F0-BEEE-E75F3D72E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2024-04-26T10:36:00Z</cp:lastPrinted>
  <dcterms:created xsi:type="dcterms:W3CDTF">2024-04-26T10:36:00Z</dcterms:created>
  <dcterms:modified xsi:type="dcterms:W3CDTF">2024-04-26T10:36:00Z</dcterms:modified>
</cp:coreProperties>
</file>