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01232" w14:textId="77777777"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14:paraId="0A76F377" w14:textId="77777777"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14:paraId="1066D3E8" w14:textId="77777777"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3DC1D2F" w14:textId="77777777"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E586CD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1553D7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E24D12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577CE5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33699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F65E5F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33361E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540F2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7AAC39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D1D810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FEB73A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6C0E1F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0A9130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14BAEA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F786F4C" w14:textId="79E2C77C"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E1526" w:rsidRPr="00AE1526">
        <w:rPr>
          <w:b/>
        </w:rPr>
        <w:t>świadczenie usługi żywienia całodziennego dla zorganizowanej grupy dzieci i młodzieży wraz z opiekunami oraz dla pracowników zapewniających obsługę ośrodka - zakwaterowanych w ośrodku AGH w Łukęcinie, ul. Leśna 3, woj. zachodniopomorskie  - DE-dzp.272-239/24</w:t>
      </w:r>
      <w:r w:rsidR="00AE1526">
        <w:rPr>
          <w:b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A5291A6" w14:textId="77777777"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CAA66D8" w14:textId="77777777"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03848A2" w14:textId="77777777"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A47325D" w14:textId="77777777"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14:paraId="0863E684" w14:textId="77777777"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B8F096D" w14:textId="77777777"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6992A2" w14:textId="77777777"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222B2A65" w14:textId="77777777"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D061A7D" w14:textId="77777777"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E331749" w14:textId="77777777"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9111853" w14:textId="77777777"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F2FBC" w14:textId="77777777" w:rsidR="00AD4846" w:rsidRDefault="00AD4846" w:rsidP="0038231F">
      <w:pPr>
        <w:spacing w:after="0" w:line="240" w:lineRule="auto"/>
      </w:pPr>
      <w:r>
        <w:separator/>
      </w:r>
    </w:p>
  </w:endnote>
  <w:endnote w:type="continuationSeparator" w:id="0">
    <w:p w14:paraId="2A8364AB" w14:textId="77777777" w:rsidR="00AD4846" w:rsidRDefault="00AD48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7D2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2A4C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7D13E" w14:textId="77777777" w:rsidR="00AD4846" w:rsidRDefault="00AD4846" w:rsidP="0038231F">
      <w:pPr>
        <w:spacing w:after="0" w:line="240" w:lineRule="auto"/>
      </w:pPr>
      <w:r>
        <w:separator/>
      </w:r>
    </w:p>
  </w:footnote>
  <w:footnote w:type="continuationSeparator" w:id="0">
    <w:p w14:paraId="5F0B3E6C" w14:textId="77777777" w:rsidR="00AD4846" w:rsidRDefault="00AD4846" w:rsidP="0038231F">
      <w:pPr>
        <w:spacing w:after="0" w:line="240" w:lineRule="auto"/>
      </w:pPr>
      <w:r>
        <w:continuationSeparator/>
      </w:r>
    </w:p>
  </w:footnote>
  <w:footnote w:id="1">
    <w:p w14:paraId="41C9D009" w14:textId="77777777"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63EB95D" w14:textId="77777777"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636858">
    <w:abstractNumId w:val="7"/>
  </w:num>
  <w:num w:numId="2" w16cid:durableId="1337726705">
    <w:abstractNumId w:val="0"/>
  </w:num>
  <w:num w:numId="3" w16cid:durableId="301351640">
    <w:abstractNumId w:val="6"/>
  </w:num>
  <w:num w:numId="4" w16cid:durableId="495876224">
    <w:abstractNumId w:val="9"/>
  </w:num>
  <w:num w:numId="5" w16cid:durableId="1689525243">
    <w:abstractNumId w:val="8"/>
  </w:num>
  <w:num w:numId="6" w16cid:durableId="1248072057">
    <w:abstractNumId w:val="5"/>
  </w:num>
  <w:num w:numId="7" w16cid:durableId="1396119951">
    <w:abstractNumId w:val="1"/>
  </w:num>
  <w:num w:numId="8" w16cid:durableId="761683786">
    <w:abstractNumId w:val="3"/>
  </w:num>
  <w:num w:numId="9" w16cid:durableId="723675945">
    <w:abstractNumId w:val="2"/>
  </w:num>
  <w:num w:numId="10" w16cid:durableId="2117021446">
    <w:abstractNumId w:val="4"/>
  </w:num>
  <w:num w:numId="11" w16cid:durableId="20061996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65A0F"/>
    <w:rsid w:val="00073C3D"/>
    <w:rsid w:val="00076004"/>
    <w:rsid w:val="000805B5"/>
    <w:rsid w:val="000809B6"/>
    <w:rsid w:val="00091A4B"/>
    <w:rsid w:val="000A2645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5D52"/>
    <w:rsid w:val="0019616C"/>
    <w:rsid w:val="001C6945"/>
    <w:rsid w:val="001D5029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FDF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5F03DE"/>
    <w:rsid w:val="006119BF"/>
    <w:rsid w:val="00634311"/>
    <w:rsid w:val="00641874"/>
    <w:rsid w:val="006429CA"/>
    <w:rsid w:val="006500EC"/>
    <w:rsid w:val="006539BC"/>
    <w:rsid w:val="006676AE"/>
    <w:rsid w:val="006A3A1F"/>
    <w:rsid w:val="006A52B6"/>
    <w:rsid w:val="006D34E5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1CB0"/>
    <w:rsid w:val="007D5B61"/>
    <w:rsid w:val="007E2F69"/>
    <w:rsid w:val="007E599C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2EB0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4846"/>
    <w:rsid w:val="00AE1526"/>
    <w:rsid w:val="00AE6FF2"/>
    <w:rsid w:val="00B0088C"/>
    <w:rsid w:val="00B15219"/>
    <w:rsid w:val="00B15FD3"/>
    <w:rsid w:val="00B34079"/>
    <w:rsid w:val="00B8005E"/>
    <w:rsid w:val="00B90E42"/>
    <w:rsid w:val="00BB0C3C"/>
    <w:rsid w:val="00BC185C"/>
    <w:rsid w:val="00BD3D80"/>
    <w:rsid w:val="00C014B5"/>
    <w:rsid w:val="00C113BF"/>
    <w:rsid w:val="00C4103F"/>
    <w:rsid w:val="00C57DEB"/>
    <w:rsid w:val="00C737A7"/>
    <w:rsid w:val="00C81012"/>
    <w:rsid w:val="00CD0851"/>
    <w:rsid w:val="00CD6FEA"/>
    <w:rsid w:val="00D23F3D"/>
    <w:rsid w:val="00D34335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04C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7A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830CA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A617-D7B7-4FF0-BC85-B2CC2A21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2023-05-08T11:49:00Z</cp:lastPrinted>
  <dcterms:created xsi:type="dcterms:W3CDTF">2024-05-14T13:24:00Z</dcterms:created>
  <dcterms:modified xsi:type="dcterms:W3CDTF">2024-05-14T13:24:00Z</dcterms:modified>
</cp:coreProperties>
</file>