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F16F8" w14:textId="77777777" w:rsidR="00FB0E2C" w:rsidRPr="00621CE1" w:rsidRDefault="00FB0E2C" w:rsidP="00FB0E2C">
      <w:pPr>
        <w:pStyle w:val="Nagwek1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Załącznik nr 3</w:t>
      </w:r>
    </w:p>
    <w:p w14:paraId="70510D52" w14:textId="77777777" w:rsidR="00FB0E2C" w:rsidRPr="00621CE1" w:rsidRDefault="00FB0E2C" w:rsidP="00FB0E2C">
      <w:pPr>
        <w:pStyle w:val="Nagwek1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WZÓR UMOWY O ŚWIADCZENIE USŁUG</w:t>
      </w:r>
    </w:p>
    <w:p w14:paraId="7078EBE9" w14:textId="77777777" w:rsidR="00FB0E2C" w:rsidRPr="00621CE1" w:rsidRDefault="00FB0E2C" w:rsidP="00FB0E2C">
      <w:pPr>
        <w:jc w:val="both"/>
        <w:rPr>
          <w:rFonts w:ascii="Verdana" w:hAnsi="Verdana"/>
          <w:b/>
          <w:i/>
        </w:rPr>
      </w:pPr>
    </w:p>
    <w:p w14:paraId="69FF43DA" w14:textId="77777777" w:rsidR="00FB0E2C" w:rsidRPr="00621CE1" w:rsidRDefault="00FB0E2C" w:rsidP="00FB0E2C">
      <w:pPr>
        <w:pStyle w:val="Tekstpodstawowy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Pr="00621CE1">
        <w:rPr>
          <w:rFonts w:ascii="Verdana" w:hAnsi="Verdana"/>
          <w:b/>
          <w:sz w:val="20"/>
        </w:rPr>
        <w:t xml:space="preserve">podstawowym bez negocjacji </w:t>
      </w:r>
      <w:r w:rsidRPr="00621CE1">
        <w:rPr>
          <w:rFonts w:ascii="Verdana" w:hAnsi="Verdana"/>
          <w:sz w:val="20"/>
        </w:rPr>
        <w:t>pomiędzy:</w:t>
      </w:r>
    </w:p>
    <w:p w14:paraId="00DAE5EE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621CE1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68B385DE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Jednostka ...........................</w:t>
      </w:r>
    </w:p>
    <w:p w14:paraId="4A238E82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reprezentowaną przez:</w:t>
      </w:r>
    </w:p>
    <w:p w14:paraId="511EF601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 xml:space="preserve">Dziekana Wydziału /Kierownika Jednostki/................................................ </w:t>
      </w:r>
    </w:p>
    <w:p w14:paraId="2BD069F8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zwaną dalej </w:t>
      </w:r>
      <w:r w:rsidRPr="00621CE1">
        <w:rPr>
          <w:rFonts w:ascii="Verdana" w:hAnsi="Verdana"/>
          <w:b/>
        </w:rPr>
        <w:t>ZLECENIODAWCĄ</w:t>
      </w:r>
    </w:p>
    <w:p w14:paraId="757E0E41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a</w:t>
      </w:r>
    </w:p>
    <w:p w14:paraId="7FF5D888" w14:textId="77777777" w:rsidR="00FB0E2C" w:rsidRPr="00621CE1" w:rsidRDefault="00FB0E2C" w:rsidP="00FB0E2C">
      <w:pPr>
        <w:pStyle w:val="Tekstpodstawowy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580E29A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0C81F7E7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reprezentowaną przez:</w:t>
      </w:r>
    </w:p>
    <w:p w14:paraId="7110171B" w14:textId="77777777" w:rsidR="00FB0E2C" w:rsidRPr="00621CE1" w:rsidRDefault="00FB0E2C" w:rsidP="00FB0E2C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1535DDF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zwanym dalej </w:t>
      </w:r>
      <w:r w:rsidRPr="00621CE1">
        <w:rPr>
          <w:rFonts w:ascii="Verdana" w:hAnsi="Verdana"/>
          <w:b/>
        </w:rPr>
        <w:t>ZLECENIOBIORCĄ</w:t>
      </w:r>
    </w:p>
    <w:p w14:paraId="4644FF9D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600F0E70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1</w:t>
      </w:r>
    </w:p>
    <w:p w14:paraId="3CA9C7D0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PRZEDMIOT UMOWY</w:t>
      </w:r>
    </w:p>
    <w:p w14:paraId="58634A55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</w:p>
    <w:p w14:paraId="74277B90" w14:textId="77777777" w:rsidR="00FB0E2C" w:rsidRPr="00621CE1" w:rsidRDefault="00FB0E2C" w:rsidP="00FB0E2C">
      <w:pPr>
        <w:pStyle w:val="Tekstpodstawowy"/>
        <w:numPr>
          <w:ilvl w:val="0"/>
          <w:numId w:val="14"/>
        </w:numPr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 xml:space="preserve">  Przedmiotem umowy jest </w:t>
      </w:r>
      <w:r w:rsidRPr="00AD7E6C">
        <w:rPr>
          <w:rFonts w:ascii="Verdana" w:hAnsi="Verdana"/>
          <w:b/>
          <w:sz w:val="20"/>
        </w:rPr>
        <w:t>świadczenie usługi żywienia całodziennego dla zorganizowanej grupy dzieci i młodzieży wraz z opiekunami oraz dla pracowników zapewniających obsługę ośrodka – zakwaterowanych w ośrodku AGH w Łukęcinie, ul. Leśna 3, woj. zachodniopomorskie</w:t>
      </w:r>
      <w:r w:rsidRPr="00621CE1">
        <w:rPr>
          <w:rFonts w:ascii="Verdana" w:hAnsi="Verdana"/>
          <w:b/>
          <w:sz w:val="20"/>
        </w:rPr>
        <w:t xml:space="preserve">. </w:t>
      </w:r>
    </w:p>
    <w:p w14:paraId="29BC379A" w14:textId="77777777" w:rsidR="00FB0E2C" w:rsidRPr="00621CE1" w:rsidRDefault="00FB0E2C" w:rsidP="00FB0E2C">
      <w:pPr>
        <w:pStyle w:val="Tekstpodstawowy"/>
        <w:numPr>
          <w:ilvl w:val="0"/>
          <w:numId w:val="14"/>
        </w:numPr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sz w:val="20"/>
        </w:rPr>
        <w:t xml:space="preserve">  Szczegółowy opis przedmiotu zamówienia znajduje się w załączniku nr 1 do niniejszej umowy – opis </w:t>
      </w:r>
      <w:bookmarkStart w:id="0" w:name="_Hlk111707575"/>
      <w:r w:rsidRPr="00621CE1">
        <w:rPr>
          <w:rFonts w:ascii="Verdana" w:hAnsi="Verdana"/>
          <w:sz w:val="20"/>
        </w:rPr>
        <w:t>przedmiotu zamówienia SWZ i oferta Zleceniobiorcy</w:t>
      </w:r>
      <w:bookmarkEnd w:id="0"/>
      <w:r w:rsidRPr="00621CE1">
        <w:rPr>
          <w:rFonts w:ascii="Verdana" w:hAnsi="Verdana"/>
          <w:sz w:val="20"/>
        </w:rPr>
        <w:t>, który stanowi integralną cześć umowy.</w:t>
      </w:r>
    </w:p>
    <w:p w14:paraId="34ADE530" w14:textId="77777777" w:rsidR="00FB0E2C" w:rsidRPr="00621CE1" w:rsidRDefault="00FB0E2C" w:rsidP="00FB0E2C">
      <w:pPr>
        <w:pStyle w:val="Tekstpodstawowy"/>
        <w:numPr>
          <w:ilvl w:val="0"/>
          <w:numId w:val="14"/>
        </w:numPr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bCs/>
          <w:iCs/>
          <w:sz w:val="20"/>
        </w:rPr>
        <w:t xml:space="preserve">  Całodzienne wyżywienie stanowią 3 posiłki (śniadanie, obiad, kolacja).</w:t>
      </w:r>
    </w:p>
    <w:p w14:paraId="0E3E3EE7" w14:textId="77777777" w:rsidR="00FB0E2C" w:rsidRPr="00621CE1" w:rsidRDefault="00FB0E2C" w:rsidP="00FB0E2C">
      <w:pPr>
        <w:pStyle w:val="Tekstpodstawowy"/>
        <w:numPr>
          <w:ilvl w:val="0"/>
          <w:numId w:val="14"/>
        </w:numPr>
        <w:jc w:val="both"/>
        <w:rPr>
          <w:rFonts w:ascii="Verdana" w:hAnsi="Verdana"/>
          <w:sz w:val="20"/>
        </w:rPr>
      </w:pPr>
      <w:r w:rsidRPr="00621CE1">
        <w:rPr>
          <w:rFonts w:ascii="Verdana" w:hAnsi="Verdana"/>
          <w:bCs/>
          <w:iCs/>
          <w:sz w:val="20"/>
        </w:rPr>
        <w:t xml:space="preserve">  Wykonawca oświadcza, że będzie realizował usługę żywienia zgodnie z obowiązującymi przepisami prawa.</w:t>
      </w:r>
    </w:p>
    <w:p w14:paraId="04FFDCF1" w14:textId="77777777" w:rsidR="00FB0E2C" w:rsidRPr="00621CE1" w:rsidRDefault="00FB0E2C" w:rsidP="00FB0E2C">
      <w:pPr>
        <w:jc w:val="both"/>
        <w:rPr>
          <w:rFonts w:ascii="Verdana" w:hAnsi="Verdana"/>
          <w:b/>
          <w:bCs/>
        </w:rPr>
      </w:pPr>
    </w:p>
    <w:p w14:paraId="66CBC5CB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2</w:t>
      </w:r>
    </w:p>
    <w:p w14:paraId="326FD816" w14:textId="77777777" w:rsidR="00FB0E2C" w:rsidRPr="00621CE1" w:rsidRDefault="00FB0E2C" w:rsidP="00FB0E2C">
      <w:pPr>
        <w:jc w:val="center"/>
        <w:rPr>
          <w:rFonts w:ascii="Verdana" w:hAnsi="Verdana"/>
          <w:b/>
          <w:bCs/>
          <w:iCs/>
        </w:rPr>
      </w:pPr>
      <w:r w:rsidRPr="00621CE1">
        <w:rPr>
          <w:rFonts w:ascii="Verdana" w:hAnsi="Verdana"/>
          <w:b/>
          <w:bCs/>
          <w:iCs/>
        </w:rPr>
        <w:t>TERMIN REALIZACJI</w:t>
      </w:r>
    </w:p>
    <w:p w14:paraId="07C18795" w14:textId="77777777" w:rsidR="00FB0E2C" w:rsidRPr="00621CE1" w:rsidRDefault="00FB0E2C" w:rsidP="00FB0E2C">
      <w:pPr>
        <w:jc w:val="center"/>
        <w:rPr>
          <w:rFonts w:ascii="Verdana" w:hAnsi="Verdana"/>
        </w:rPr>
      </w:pPr>
    </w:p>
    <w:p w14:paraId="267B0C76" w14:textId="77777777" w:rsidR="00FB0E2C" w:rsidRPr="00621CE1" w:rsidRDefault="00FB0E2C" w:rsidP="00FB0E2C">
      <w:pPr>
        <w:numPr>
          <w:ilvl w:val="0"/>
          <w:numId w:val="15"/>
        </w:numPr>
        <w:rPr>
          <w:rFonts w:ascii="Verdana" w:hAnsi="Verdana"/>
        </w:rPr>
      </w:pPr>
      <w:r w:rsidRPr="00621CE1">
        <w:rPr>
          <w:rFonts w:ascii="Verdana" w:hAnsi="Verdana"/>
        </w:rPr>
        <w:t xml:space="preserve">  Termin realizacji umowy: od podpisania umowy do 15.09.2024 r., w tym: całodzienne żywienie zorganizowanej grupy dzieci i młodzieży wraz z opiekunami będzie realizowane do  28.06.2024 r., całodzienne żywienie pracowników zapewniających obsługę ośrodka będzie realizowane do 15.09.2024 r.</w:t>
      </w:r>
    </w:p>
    <w:p w14:paraId="5999E095" w14:textId="77777777" w:rsidR="00FB0E2C" w:rsidRPr="00621CE1" w:rsidRDefault="00FB0E2C" w:rsidP="00FB0E2C">
      <w:pPr>
        <w:ind w:left="1"/>
        <w:rPr>
          <w:rFonts w:ascii="Verdana" w:hAnsi="Verdana"/>
        </w:rPr>
      </w:pPr>
      <w:r w:rsidRPr="00621CE1">
        <w:rPr>
          <w:rFonts w:ascii="Verdana" w:hAnsi="Verdana"/>
        </w:rPr>
        <w:t xml:space="preserve">     2.  Przyjmuje się następujące godziny wydawania posiłków:</w:t>
      </w:r>
    </w:p>
    <w:p w14:paraId="7F49AC89" w14:textId="77777777" w:rsidR="00FB0E2C" w:rsidRPr="00621CE1" w:rsidRDefault="00FB0E2C" w:rsidP="00FB0E2C">
      <w:pPr>
        <w:rPr>
          <w:rFonts w:ascii="Verdana" w:eastAsia="Aptos" w:hAnsi="Verdana"/>
          <w:kern w:val="2"/>
          <w:lang w:eastAsia="en-US"/>
        </w:rPr>
      </w:pPr>
      <w:r w:rsidRPr="00621CE1">
        <w:rPr>
          <w:rFonts w:ascii="Verdana" w:hAnsi="Verdana"/>
        </w:rPr>
        <w:t xml:space="preserve">         - śniadanie</w:t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  <w:t xml:space="preserve"> </w:t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</w:r>
      <w:r w:rsidRPr="00621CE1">
        <w:rPr>
          <w:rFonts w:ascii="Verdana" w:eastAsia="Aptos" w:hAnsi="Verdana"/>
          <w:kern w:val="2"/>
          <w:lang w:eastAsia="en-US"/>
        </w:rPr>
        <w:tab/>
        <w:t>I tura – godzina: 8.15, II tura – godzina: 9.15;</w:t>
      </w:r>
    </w:p>
    <w:p w14:paraId="486D0000" w14:textId="77777777" w:rsidR="00FB0E2C" w:rsidRPr="00621CE1" w:rsidRDefault="00FB0E2C" w:rsidP="00FB0E2C">
      <w:pPr>
        <w:pStyle w:val="Akapitzlist"/>
        <w:spacing w:after="160" w:line="259" w:lineRule="auto"/>
        <w:ind w:left="721" w:hanging="360"/>
        <w:jc w:val="both"/>
        <w:rPr>
          <w:rFonts w:ascii="Verdana" w:eastAsia="Aptos" w:hAnsi="Verdana"/>
          <w:kern w:val="2"/>
          <w:lang w:eastAsia="en-US"/>
        </w:rPr>
      </w:pPr>
      <w:r w:rsidRPr="00621CE1">
        <w:rPr>
          <w:rFonts w:ascii="Verdana" w:eastAsia="Aptos" w:hAnsi="Verdana"/>
          <w:kern w:val="2"/>
          <w:lang w:eastAsia="en-US"/>
        </w:rPr>
        <w:t xml:space="preserve">    - obiad  I tura – godzina: 13.15, II tura – godzina 14.15;</w:t>
      </w:r>
    </w:p>
    <w:p w14:paraId="18A5E023" w14:textId="77777777" w:rsidR="00FB0E2C" w:rsidRPr="00621CE1" w:rsidRDefault="00FB0E2C" w:rsidP="00FB0E2C">
      <w:pPr>
        <w:pStyle w:val="Akapitzlist"/>
        <w:spacing w:after="160" w:line="259" w:lineRule="auto"/>
        <w:ind w:left="721" w:hanging="360"/>
        <w:jc w:val="both"/>
        <w:rPr>
          <w:rFonts w:ascii="Verdana" w:eastAsia="Aptos" w:hAnsi="Verdana"/>
          <w:kern w:val="2"/>
          <w:lang w:eastAsia="en-US"/>
        </w:rPr>
      </w:pPr>
      <w:r w:rsidRPr="00621CE1">
        <w:rPr>
          <w:rFonts w:ascii="Verdana" w:eastAsia="Aptos" w:hAnsi="Verdana"/>
          <w:kern w:val="2"/>
          <w:lang w:eastAsia="en-US"/>
        </w:rPr>
        <w:t xml:space="preserve">    - kolacja  I tura – godzina 18.15, II tura – godzina 19.15.</w:t>
      </w:r>
    </w:p>
    <w:p w14:paraId="2E9453EA" w14:textId="77777777" w:rsidR="00FB0E2C" w:rsidRPr="00621CE1" w:rsidRDefault="00FB0E2C" w:rsidP="00FB0E2C">
      <w:pPr>
        <w:pStyle w:val="Akapitzlist"/>
        <w:spacing w:after="160" w:line="259" w:lineRule="auto"/>
        <w:ind w:hanging="360"/>
        <w:jc w:val="both"/>
        <w:rPr>
          <w:rFonts w:ascii="Verdana" w:eastAsia="Aptos" w:hAnsi="Verdana"/>
          <w:kern w:val="2"/>
          <w:lang w:eastAsia="en-US"/>
        </w:rPr>
      </w:pPr>
      <w:r w:rsidRPr="00621CE1">
        <w:rPr>
          <w:rFonts w:ascii="Verdana" w:eastAsia="Aptos" w:hAnsi="Verdana"/>
          <w:kern w:val="2"/>
          <w:lang w:eastAsia="en-US"/>
        </w:rPr>
        <w:t xml:space="preserve">3. Posiłki będą przygotowywane na miejscu, w kuchni. Zamawiający nie dopuszcza dowozu posiłków. </w:t>
      </w:r>
    </w:p>
    <w:p w14:paraId="0B641080" w14:textId="77777777" w:rsidR="00FB0E2C" w:rsidRPr="00621CE1" w:rsidRDefault="00FB0E2C" w:rsidP="00FB0E2C">
      <w:pPr>
        <w:pStyle w:val="Akapitzlist"/>
        <w:spacing w:after="160" w:line="259" w:lineRule="auto"/>
        <w:ind w:hanging="360"/>
        <w:jc w:val="both"/>
        <w:rPr>
          <w:rFonts w:ascii="Verdana" w:hAnsi="Verdana"/>
        </w:rPr>
      </w:pPr>
      <w:r w:rsidRPr="00621CE1">
        <w:rPr>
          <w:rFonts w:ascii="Verdana" w:eastAsia="Aptos" w:hAnsi="Verdana"/>
          <w:kern w:val="2"/>
          <w:lang w:eastAsia="en-US"/>
        </w:rPr>
        <w:t>4. Posiłki będą</w:t>
      </w:r>
      <w:r w:rsidRPr="00621CE1">
        <w:rPr>
          <w:rFonts w:ascii="Verdana" w:hAnsi="Verdana"/>
        </w:rPr>
        <w:t xml:space="preserve"> wydawane w: ………………………………….</w:t>
      </w:r>
    </w:p>
    <w:p w14:paraId="18D9C5D6" w14:textId="77777777" w:rsidR="00FB0E2C" w:rsidRPr="00621CE1" w:rsidRDefault="00FB0E2C" w:rsidP="00FB0E2C">
      <w:pPr>
        <w:spacing w:before="100" w:beforeAutospacing="1" w:after="100" w:afterAutospacing="1"/>
        <w:jc w:val="center"/>
        <w:rPr>
          <w:rFonts w:ascii="Verdana" w:hAnsi="Verdana"/>
          <w:b/>
          <w:bCs/>
          <w:iCs/>
        </w:rPr>
      </w:pPr>
      <w:r w:rsidRPr="00621CE1">
        <w:rPr>
          <w:rFonts w:ascii="Verdana" w:hAnsi="Verdana"/>
          <w:b/>
          <w:bCs/>
        </w:rPr>
        <w:t>§ 3</w:t>
      </w:r>
      <w:r w:rsidRPr="00621CE1">
        <w:rPr>
          <w:rFonts w:ascii="Verdana" w:hAnsi="Verdana"/>
          <w:b/>
          <w:bCs/>
        </w:rPr>
        <w:br/>
      </w:r>
      <w:r w:rsidRPr="00621CE1">
        <w:rPr>
          <w:rFonts w:ascii="Verdana" w:hAnsi="Verdana"/>
          <w:b/>
          <w:bCs/>
          <w:iCs/>
        </w:rPr>
        <w:t>OBOWIĄZKI WYKONAWCY</w:t>
      </w:r>
    </w:p>
    <w:p w14:paraId="75875338" w14:textId="77777777" w:rsidR="00FB0E2C" w:rsidRPr="00621CE1" w:rsidRDefault="00FB0E2C" w:rsidP="00FB0E2C">
      <w:pPr>
        <w:jc w:val="both"/>
        <w:rPr>
          <w:rFonts w:ascii="Verdana" w:hAnsi="Verdana"/>
          <w:bCs/>
          <w:iCs/>
        </w:rPr>
      </w:pPr>
      <w:r w:rsidRPr="00621CE1">
        <w:rPr>
          <w:rFonts w:ascii="Verdana" w:hAnsi="Verdana"/>
          <w:bCs/>
          <w:iCs/>
        </w:rPr>
        <w:t xml:space="preserve">Wykonawca zobowiązany jest do </w:t>
      </w:r>
      <w:r w:rsidRPr="00621CE1">
        <w:rPr>
          <w:rFonts w:ascii="Verdana" w:hAnsi="Verdana"/>
        </w:rPr>
        <w:t xml:space="preserve">przestrzegania wymagań określonych w ustawie o bezpieczeństwie żywności i żywienia z dnia 25 sierpnia 2006 r. (tekst jednolity: Dz.U. z 2010 r. nr 136, poz. 914 z </w:t>
      </w:r>
      <w:proofErr w:type="spellStart"/>
      <w:r w:rsidRPr="00621CE1">
        <w:rPr>
          <w:rFonts w:ascii="Verdana" w:hAnsi="Verdana"/>
        </w:rPr>
        <w:t>późn</w:t>
      </w:r>
      <w:proofErr w:type="spellEnd"/>
      <w:r w:rsidRPr="00621CE1">
        <w:rPr>
          <w:rFonts w:ascii="Verdana" w:hAnsi="Verdana"/>
        </w:rPr>
        <w:t>. zm.).</w:t>
      </w:r>
    </w:p>
    <w:p w14:paraId="63907930" w14:textId="77777777" w:rsidR="00FB0E2C" w:rsidRPr="00621CE1" w:rsidRDefault="00FB0E2C" w:rsidP="00FB0E2C">
      <w:pPr>
        <w:jc w:val="center"/>
        <w:rPr>
          <w:rFonts w:ascii="Verdana" w:hAnsi="Verdana"/>
          <w:bCs/>
          <w:iCs/>
        </w:rPr>
      </w:pPr>
    </w:p>
    <w:p w14:paraId="38860B5E" w14:textId="77777777" w:rsidR="00FB0E2C" w:rsidRPr="00621CE1" w:rsidRDefault="00FB0E2C" w:rsidP="00FB0E2C">
      <w:pPr>
        <w:jc w:val="center"/>
        <w:rPr>
          <w:rFonts w:ascii="Verdana" w:hAnsi="Verdana"/>
          <w:bCs/>
          <w:iCs/>
        </w:rPr>
      </w:pPr>
      <w:r w:rsidRPr="00621CE1">
        <w:rPr>
          <w:rFonts w:ascii="Verdana" w:hAnsi="Verdana"/>
          <w:bCs/>
          <w:iCs/>
        </w:rPr>
        <w:t>§ 4</w:t>
      </w:r>
    </w:p>
    <w:p w14:paraId="096EE254" w14:textId="77777777" w:rsidR="00FB0E2C" w:rsidRPr="00621CE1" w:rsidRDefault="00FB0E2C" w:rsidP="00FB0E2C">
      <w:pPr>
        <w:jc w:val="center"/>
        <w:rPr>
          <w:rFonts w:ascii="Verdana" w:hAnsi="Verdana"/>
          <w:b/>
          <w:bCs/>
          <w:iCs/>
        </w:rPr>
      </w:pPr>
      <w:r w:rsidRPr="00621CE1">
        <w:rPr>
          <w:rFonts w:ascii="Verdana" w:hAnsi="Verdana"/>
          <w:b/>
          <w:bCs/>
          <w:iCs/>
        </w:rPr>
        <w:t>WYNAGRODZENIE</w:t>
      </w:r>
    </w:p>
    <w:p w14:paraId="7DED676F" w14:textId="77777777" w:rsidR="00FB0E2C" w:rsidRPr="00621CE1" w:rsidRDefault="00FB0E2C" w:rsidP="00FB0E2C">
      <w:pPr>
        <w:widowControl w:val="0"/>
        <w:numPr>
          <w:ilvl w:val="0"/>
          <w:numId w:val="17"/>
        </w:numPr>
        <w:ind w:left="284" w:right="1" w:hanging="284"/>
        <w:jc w:val="both"/>
        <w:rPr>
          <w:rFonts w:ascii="Verdana" w:hAnsi="Verdana"/>
          <w:bCs/>
        </w:rPr>
      </w:pPr>
      <w:r w:rsidRPr="00621CE1">
        <w:rPr>
          <w:rFonts w:ascii="Verdana" w:hAnsi="Verdana"/>
          <w:iCs/>
        </w:rPr>
        <w:t xml:space="preserve"> Za wykonanie zobowiązań określonych § 1 Zamawiający zapłaci Wykonawcy wynagrodzenie obliczone według cen jednostkowych: </w:t>
      </w:r>
    </w:p>
    <w:p w14:paraId="17A61300" w14:textId="77777777" w:rsidR="00FB0E2C" w:rsidRPr="00621CE1" w:rsidRDefault="00FB0E2C" w:rsidP="00FB0E2C">
      <w:pPr>
        <w:widowControl w:val="0"/>
        <w:numPr>
          <w:ilvl w:val="0"/>
          <w:numId w:val="16"/>
        </w:numPr>
        <w:ind w:left="567" w:right="1"/>
        <w:jc w:val="both"/>
        <w:rPr>
          <w:rFonts w:ascii="Verdana" w:hAnsi="Verdana"/>
          <w:bCs/>
        </w:rPr>
      </w:pPr>
      <w:r w:rsidRPr="00621CE1">
        <w:rPr>
          <w:rFonts w:ascii="Verdana" w:hAnsi="Verdana"/>
          <w:bCs/>
        </w:rPr>
        <w:t xml:space="preserve"> całodzienna stawka żywieniowa dla 1 osoby, pełna porcja ……………………. zł brutto</w:t>
      </w:r>
    </w:p>
    <w:p w14:paraId="59339C46" w14:textId="77777777" w:rsidR="00FB0E2C" w:rsidRPr="00621CE1" w:rsidRDefault="00FB0E2C" w:rsidP="00FB0E2C">
      <w:pPr>
        <w:widowControl w:val="0"/>
        <w:numPr>
          <w:ilvl w:val="0"/>
          <w:numId w:val="16"/>
        </w:numPr>
        <w:ind w:left="567" w:right="1"/>
        <w:jc w:val="both"/>
        <w:rPr>
          <w:rFonts w:ascii="Verdana" w:hAnsi="Verdana"/>
          <w:bCs/>
        </w:rPr>
      </w:pPr>
      <w:r w:rsidRPr="00621CE1">
        <w:rPr>
          <w:rFonts w:ascii="Verdana" w:hAnsi="Verdana"/>
          <w:bCs/>
        </w:rPr>
        <w:t xml:space="preserve"> całodzienna stawka żywieniowa dla 1 osoby, pomniejszona porcja ……………………. zł brutto. </w:t>
      </w:r>
    </w:p>
    <w:p w14:paraId="2BFF08E4" w14:textId="77777777" w:rsidR="00FB0E2C" w:rsidRPr="00621CE1" w:rsidRDefault="00FB0E2C" w:rsidP="00FB0E2C">
      <w:pPr>
        <w:jc w:val="both"/>
        <w:rPr>
          <w:rFonts w:ascii="Verdana" w:hAnsi="Verdana"/>
          <w:iCs/>
        </w:rPr>
      </w:pPr>
      <w:r w:rsidRPr="00621CE1">
        <w:rPr>
          <w:rFonts w:ascii="Verdana" w:hAnsi="Verdana"/>
          <w:bCs/>
        </w:rPr>
        <w:lastRenderedPageBreak/>
        <w:t xml:space="preserve">2. </w:t>
      </w:r>
      <w:r w:rsidRPr="00621CE1">
        <w:rPr>
          <w:rFonts w:ascii="Verdana" w:hAnsi="Verdana"/>
          <w:iCs/>
        </w:rPr>
        <w:t>Całkowita wartość umowy nie przekroczy kwoty ……………… zł brutto (słownie: ………………..).</w:t>
      </w:r>
    </w:p>
    <w:p w14:paraId="7204D609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3. Powyższa cena zawiera  właściwą stawkę podatku VAT.</w:t>
      </w:r>
    </w:p>
    <w:p w14:paraId="3E9414DA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4. </w:t>
      </w:r>
      <w:r w:rsidRPr="00621CE1">
        <w:rPr>
          <w:rFonts w:ascii="Verdana" w:hAnsi="Verdana"/>
          <w:iCs/>
        </w:rPr>
        <w:t>Należność z tytułu realizacji umowy zostanie wyliczona w oparciu o liczbę faktycznie wydanych posiłków.</w:t>
      </w:r>
    </w:p>
    <w:p w14:paraId="51F0B328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5. 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</w:p>
    <w:p w14:paraId="1A15D5B5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6. Gwarantowany zakres usługi wynosi </w:t>
      </w:r>
      <w:r>
        <w:rPr>
          <w:rFonts w:ascii="Verdana" w:hAnsi="Verdana"/>
        </w:rPr>
        <w:t>60%.</w:t>
      </w:r>
    </w:p>
    <w:p w14:paraId="52B441DE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684FB591" w14:textId="77777777" w:rsidR="00FB0E2C" w:rsidRPr="00621CE1" w:rsidRDefault="00FB0E2C" w:rsidP="00FB0E2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5</w:t>
      </w:r>
    </w:p>
    <w:p w14:paraId="54F5664C" w14:textId="77777777" w:rsidR="00FB0E2C" w:rsidRPr="00621CE1" w:rsidRDefault="00FB0E2C" w:rsidP="00FB0E2C">
      <w:pPr>
        <w:pStyle w:val="Akapitzlist"/>
        <w:numPr>
          <w:ilvl w:val="0"/>
          <w:numId w:val="13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621CE1">
        <w:rPr>
          <w:rFonts w:ascii="Verdana" w:eastAsia="Arial Unicode MS" w:hAnsi="Verdana"/>
        </w:rPr>
        <w:t xml:space="preserve"> Zleceniobiorca </w:t>
      </w:r>
      <w:bookmarkEnd w:id="1"/>
      <w:r w:rsidRPr="00621CE1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65625DA7" w14:textId="77777777" w:rsidR="00FB0E2C" w:rsidRPr="00621CE1" w:rsidRDefault="00FB0E2C" w:rsidP="00FB0E2C">
      <w:pPr>
        <w:numPr>
          <w:ilvl w:val="0"/>
          <w:numId w:val="1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621CE1">
        <w:rPr>
          <w:rFonts w:ascii="Verdana" w:eastAsia="Arial Unicode MS" w:hAnsi="Verdana"/>
        </w:rPr>
        <w:t xml:space="preserve">Zleceniobiorca </w:t>
      </w:r>
      <w:r w:rsidRPr="00621CE1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09AFCD07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38593499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6</w:t>
      </w:r>
    </w:p>
    <w:p w14:paraId="5143AE1E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Należność, o której mowa w § 4 będzie regulowana przez Zleceniodawcę, w terminie do 21 dni od dnia otrzymania prawidłowo wystawionej faktury za dany miesiąc kalendarzowy przez Zleceniobiorcę, w oparciu o  protokół wykonania usługi podpisany przez obie Strony. Na fakturze Zleceniobiorca umieści numer niniejszej umowy. </w:t>
      </w:r>
    </w:p>
    <w:p w14:paraId="2C7B9B41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Płatność nastąpi za faktyczną liczbę </w:t>
      </w:r>
      <w:r>
        <w:rPr>
          <w:rFonts w:ascii="Verdana" w:hAnsi="Verdana"/>
        </w:rPr>
        <w:t>posiłków</w:t>
      </w:r>
      <w:r w:rsidRPr="00621CE1">
        <w:rPr>
          <w:rFonts w:ascii="Verdana" w:hAnsi="Verdana"/>
        </w:rPr>
        <w:t>.</w:t>
      </w:r>
    </w:p>
    <w:p w14:paraId="1CFFC4BD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Rozliczenie będzie następować na koniec każdego miesiąca na podstawie faktur VAT wraz z zestawieniem ilości wydanych posiłków. </w:t>
      </w:r>
      <w:r>
        <w:rPr>
          <w:rFonts w:ascii="Verdana" w:hAnsi="Verdana"/>
        </w:rPr>
        <w:t xml:space="preserve">Wykonawca wystawi odrębne faktury: za całodzienne wyżywienie </w:t>
      </w:r>
      <w:r w:rsidRPr="00574C3D">
        <w:rPr>
          <w:rFonts w:ascii="Verdana" w:hAnsi="Verdana"/>
        </w:rPr>
        <w:t>zorganizowanej grupy dzieci i młodzieży wraz z opiekunami</w:t>
      </w:r>
      <w:r>
        <w:rPr>
          <w:rFonts w:ascii="Verdana" w:hAnsi="Verdana"/>
        </w:rPr>
        <w:t xml:space="preserve"> oraz za </w:t>
      </w:r>
      <w:r w:rsidRPr="00574C3D">
        <w:rPr>
          <w:rFonts w:ascii="Verdana" w:hAnsi="Verdana"/>
        </w:rPr>
        <w:t xml:space="preserve"> całodzienne żywienie pracowników zapewniających obsługę ośrodka</w:t>
      </w:r>
      <w:r>
        <w:rPr>
          <w:rFonts w:ascii="Verdana" w:hAnsi="Verdana"/>
        </w:rPr>
        <w:t>.</w:t>
      </w:r>
    </w:p>
    <w:p w14:paraId="1B2B3C03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Faktury VAT będą wystawiane </w:t>
      </w:r>
      <w:r w:rsidRPr="006E2525">
        <w:rPr>
          <w:rFonts w:ascii="Verdana" w:hAnsi="Verdana"/>
        </w:rPr>
        <w:t>do 15-tego dnia następnego miesiąca</w:t>
      </w:r>
      <w:r>
        <w:rPr>
          <w:rFonts w:ascii="Verdana" w:hAnsi="Verdana"/>
        </w:rPr>
        <w:t xml:space="preserve"> </w:t>
      </w:r>
      <w:r w:rsidRPr="00621CE1">
        <w:rPr>
          <w:rFonts w:ascii="Verdana" w:hAnsi="Verdana"/>
        </w:rPr>
        <w:t xml:space="preserve">po wykonaniu usługi, za dany miesiąc kalendarzowy.  </w:t>
      </w:r>
    </w:p>
    <w:p w14:paraId="64A9FF27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>
        <w:rPr>
          <w:rFonts w:ascii="Verdana" w:hAnsi="Verdana"/>
        </w:rPr>
        <w:t>,</w:t>
      </w:r>
      <w:r w:rsidRPr="00621CE1">
        <w:rPr>
          <w:rFonts w:ascii="Verdana" w:hAnsi="Verdana"/>
        </w:rPr>
        <w:t xml:space="preserve"> o których mowa w ust. </w:t>
      </w:r>
      <w:r>
        <w:rPr>
          <w:rFonts w:ascii="Verdana" w:hAnsi="Verdana"/>
        </w:rPr>
        <w:t>8</w:t>
      </w:r>
      <w:r w:rsidRPr="00621CE1">
        <w:rPr>
          <w:rFonts w:ascii="Verdana" w:hAnsi="Verdana"/>
        </w:rPr>
        <w:t>.</w:t>
      </w:r>
    </w:p>
    <w:p w14:paraId="68AE609E" w14:textId="77777777" w:rsidR="00FB0E2C" w:rsidRPr="006E2525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E2525">
        <w:rPr>
          <w:rFonts w:ascii="Verdana" w:hAnsi="Verdana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1</w:t>
      </w:r>
      <w:r>
        <w:rPr>
          <w:rFonts w:ascii="Verdana" w:hAnsi="Verdana"/>
        </w:rPr>
        <w:t>.</w:t>
      </w:r>
      <w:r w:rsidRPr="006E2525">
        <w:rPr>
          <w:rFonts w:ascii="Verdana" w:hAnsi="Verdana"/>
        </w:rPr>
        <w:t xml:space="preserve"> Za dzień zapłaty uważa się dzień obciążenia rachunku bankowego Zleceniodawcy poleceniem przelewu na rachunek bankowy Zleceniobiorcy.</w:t>
      </w:r>
    </w:p>
    <w:p w14:paraId="04BD8B5B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7697E27E" w14:textId="77777777" w:rsidR="00FB0E2C" w:rsidRPr="00621CE1" w:rsidRDefault="00FB0E2C" w:rsidP="00FB0E2C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 Zleceniodawca nie wyraża zgody na cesję wierzytelności wynikającą z realizacji niniejszej umowy.</w:t>
      </w:r>
    </w:p>
    <w:p w14:paraId="3BD90412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  <w:bookmarkStart w:id="2" w:name="_Hlk166590556"/>
      <w:r w:rsidRPr="00621CE1">
        <w:rPr>
          <w:rFonts w:ascii="Verdana" w:hAnsi="Verdana"/>
          <w:b/>
          <w:bCs/>
        </w:rPr>
        <w:t>§ 7</w:t>
      </w:r>
      <w:bookmarkEnd w:id="2"/>
      <w:r w:rsidRPr="00621CE1">
        <w:rPr>
          <w:rFonts w:ascii="Verdana" w:hAnsi="Verdana"/>
          <w:b/>
          <w:bCs/>
        </w:rPr>
        <w:br/>
        <w:t>NADZÓR</w:t>
      </w:r>
    </w:p>
    <w:p w14:paraId="0F7DE99A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</w:p>
    <w:p w14:paraId="6C778239" w14:textId="77777777" w:rsidR="00FB0E2C" w:rsidRPr="00621CE1" w:rsidRDefault="00FB0E2C" w:rsidP="00FB0E2C">
      <w:pPr>
        <w:ind w:left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>1.</w:t>
      </w:r>
      <w:r w:rsidRPr="00621CE1">
        <w:rPr>
          <w:rFonts w:ascii="Verdana" w:hAnsi="Verdana"/>
        </w:rPr>
        <w:tab/>
        <w:t>Osoba odpowiedzialna za nadzór nad realizacją umowy ze strony Zleceniodawcy: ……………………………………………………………………………………………………………………..</w:t>
      </w:r>
    </w:p>
    <w:p w14:paraId="3FCBB746" w14:textId="77777777" w:rsidR="00FB0E2C" w:rsidRPr="00621CE1" w:rsidRDefault="00FB0E2C" w:rsidP="00FB0E2C">
      <w:pPr>
        <w:ind w:left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>2.</w:t>
      </w:r>
      <w:r w:rsidRPr="00621CE1">
        <w:rPr>
          <w:rFonts w:ascii="Verdana" w:hAnsi="Verdana"/>
        </w:rPr>
        <w:tab/>
        <w:t>Osoba odpowiedzialna za nadzór nad realizacją umowy ze strony Zleceniobiorcy: …………………………………………………………………………………………………...</w:t>
      </w:r>
    </w:p>
    <w:p w14:paraId="0542C7EF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</w:p>
    <w:p w14:paraId="6DFCC495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8</w:t>
      </w:r>
    </w:p>
    <w:p w14:paraId="150E8124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K</w:t>
      </w:r>
      <w:r w:rsidRPr="00621CE1">
        <w:rPr>
          <w:rFonts w:ascii="Verdana" w:hAnsi="Verdana"/>
          <w:b/>
          <w:bCs/>
        </w:rPr>
        <w:tab/>
        <w:t>ARY UMOWNE</w:t>
      </w:r>
    </w:p>
    <w:p w14:paraId="687D030A" w14:textId="77777777" w:rsidR="00FB0E2C" w:rsidRPr="00621CE1" w:rsidRDefault="00FB0E2C" w:rsidP="00FB0E2C">
      <w:pPr>
        <w:pStyle w:val="Akapitzlist"/>
        <w:numPr>
          <w:ilvl w:val="0"/>
          <w:numId w:val="18"/>
        </w:numPr>
        <w:ind w:left="0"/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ab/>
        <w:t xml:space="preserve">Strony ustanawiają odpowiedzialność za niewykonanie lub nienależyte wykonanie umowy w </w:t>
      </w:r>
      <w:r w:rsidRPr="00621CE1">
        <w:rPr>
          <w:rFonts w:ascii="Verdana" w:hAnsi="Verdana"/>
        </w:rPr>
        <w:t>formie</w:t>
      </w:r>
      <w:r w:rsidRPr="00621CE1">
        <w:rPr>
          <w:rFonts w:ascii="Verdana" w:eastAsia="Calibri" w:hAnsi="Verdana"/>
          <w:lang w:eastAsia="en-US"/>
        </w:rPr>
        <w:t xml:space="preserve"> kar umownych.</w:t>
      </w:r>
    </w:p>
    <w:p w14:paraId="1EEA82FB" w14:textId="77777777" w:rsidR="00FB0E2C" w:rsidRPr="00621CE1" w:rsidRDefault="00FB0E2C" w:rsidP="00FB0E2C">
      <w:pPr>
        <w:pStyle w:val="Akapitzlist"/>
        <w:numPr>
          <w:ilvl w:val="0"/>
          <w:numId w:val="18"/>
        </w:numPr>
        <w:ind w:left="0"/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 Zleceniobiorca zapłaci </w:t>
      </w:r>
      <w:bookmarkStart w:id="3" w:name="_Hlk129950217"/>
      <w:r w:rsidRPr="00621CE1">
        <w:rPr>
          <w:rFonts w:ascii="Verdana" w:eastAsia="Calibri" w:hAnsi="Verdana"/>
          <w:lang w:eastAsia="en-US"/>
        </w:rPr>
        <w:t xml:space="preserve">Zleceniodawcy </w:t>
      </w:r>
      <w:bookmarkEnd w:id="3"/>
      <w:r w:rsidRPr="00621CE1">
        <w:rPr>
          <w:rFonts w:ascii="Verdana" w:eastAsia="Calibri" w:hAnsi="Verdana"/>
          <w:lang w:eastAsia="en-US"/>
        </w:rPr>
        <w:t>kary umowne:</w:t>
      </w:r>
    </w:p>
    <w:p w14:paraId="25AFA3B0" w14:textId="77777777" w:rsidR="00FB0E2C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a) </w:t>
      </w:r>
      <w:r w:rsidRPr="00621CE1">
        <w:rPr>
          <w:rFonts w:ascii="Verdana" w:eastAsia="Calibri" w:hAnsi="Verdana"/>
          <w:lang w:eastAsia="en-US"/>
        </w:rPr>
        <w:tab/>
        <w:t xml:space="preserve">za zwłokę w wydaniu </w:t>
      </w:r>
      <w:r w:rsidRPr="006E2525">
        <w:rPr>
          <w:rFonts w:ascii="Verdana" w:eastAsia="Calibri" w:hAnsi="Verdana"/>
          <w:lang w:eastAsia="en-US"/>
        </w:rPr>
        <w:t>każdego</w:t>
      </w:r>
      <w:r>
        <w:rPr>
          <w:rFonts w:ascii="Verdana" w:eastAsia="Calibri" w:hAnsi="Verdana"/>
          <w:lang w:eastAsia="en-US"/>
        </w:rPr>
        <w:t xml:space="preserve"> </w:t>
      </w:r>
      <w:r w:rsidRPr="00621CE1">
        <w:rPr>
          <w:rFonts w:ascii="Verdana" w:eastAsia="Calibri" w:hAnsi="Verdana"/>
          <w:lang w:eastAsia="en-US"/>
        </w:rPr>
        <w:t>posiłku, w wysokości 200 zł za każde pół godziny zwłoki, liczone odpowiednio od godzin wskazanych w paragrafie 2 ust. 2</w:t>
      </w:r>
      <w:r>
        <w:rPr>
          <w:rFonts w:ascii="Verdana" w:eastAsia="Calibri" w:hAnsi="Verdana"/>
          <w:lang w:eastAsia="en-US"/>
        </w:rPr>
        <w:t>;</w:t>
      </w:r>
    </w:p>
    <w:p w14:paraId="5E275BDF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lastRenderedPageBreak/>
        <w:t xml:space="preserve"> b) </w:t>
      </w:r>
      <w:r w:rsidRPr="00621CE1">
        <w:rPr>
          <w:rFonts w:ascii="Verdana" w:eastAsia="Calibri" w:hAnsi="Verdana"/>
          <w:lang w:eastAsia="en-US"/>
        </w:rPr>
        <w:tab/>
        <w:t>z tytułu odstąpienia od umowy w całości przez którąkolwiek ze stron z winy występującej po stronie Zleceniobiorcy, w wysokości 10% całkowitego wynagrodzenia netto określonego w  § 4 ust. 2;</w:t>
      </w:r>
    </w:p>
    <w:p w14:paraId="26FC580C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c)</w:t>
      </w:r>
      <w:r w:rsidRPr="00621CE1">
        <w:rPr>
          <w:rFonts w:ascii="Verdana" w:eastAsia="Calibri" w:hAnsi="Verdana"/>
          <w:lang w:eastAsia="en-US"/>
        </w:rPr>
        <w:tab/>
        <w:t xml:space="preserve"> z tytułu odstąpienia od umowy w części przez którąkolwiek ze stron z winy występującej po stronie Zleceniobiorcy, w wysokości 10% wartości netto części przedmiotu umowy, której dotyczy odstąpienie;</w:t>
      </w:r>
    </w:p>
    <w:p w14:paraId="39CA9CA0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3.</w:t>
      </w:r>
      <w:r w:rsidRPr="00621CE1">
        <w:rPr>
          <w:rFonts w:ascii="Verdana" w:eastAsia="Calibri" w:hAnsi="Verdana"/>
          <w:lang w:eastAsia="en-US"/>
        </w:rPr>
        <w:tab/>
        <w:t xml:space="preserve"> Zleceniodawca zapłaci Zleceniobiorcy karę umową:</w:t>
      </w:r>
    </w:p>
    <w:p w14:paraId="2CE77EEB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a)</w:t>
      </w:r>
      <w:r w:rsidRPr="00621CE1">
        <w:rPr>
          <w:rFonts w:ascii="Verdana" w:eastAsia="Calibri" w:hAnsi="Verdana"/>
          <w:lang w:eastAsia="en-US"/>
        </w:rPr>
        <w:tab/>
        <w:t xml:space="preserve"> z tytułu odstąpienia od umowy w całości przez którąkolwiek ze stron z winy występującej po stronie Zleceniodawcy, w wysokości 10% całkowitego wynagrodzenia netto określonego w § 4 ust. 2;</w:t>
      </w:r>
    </w:p>
    <w:p w14:paraId="47FCBA36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b) </w:t>
      </w:r>
      <w:r w:rsidRPr="00621CE1">
        <w:rPr>
          <w:rFonts w:ascii="Verdana" w:eastAsia="Calibri" w:hAnsi="Verdana"/>
          <w:lang w:eastAsia="en-US"/>
        </w:rPr>
        <w:tab/>
        <w:t>z tytułu odstąpienia od umowy w części przez którąkolwiek ze stron z winy występującej po stronie Zleceniodawcy, w wysokości 10% wartości netto części przedmiotu umowy, której dotyczy odstąpienie</w:t>
      </w:r>
    </w:p>
    <w:p w14:paraId="45809657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4.</w:t>
      </w:r>
      <w:r w:rsidRPr="00621CE1">
        <w:rPr>
          <w:rFonts w:ascii="Verdana" w:eastAsia="Calibri" w:hAnsi="Verdana"/>
          <w:lang w:eastAsia="en-US"/>
        </w:rPr>
        <w:tab/>
        <w:t xml:space="preserve"> Łączna maksymalna wysokość kar umownych, których mogą dochodzić Strony nie może przekroczyć 20% wynagrodzenia netto o którym mowa w § 4 ust. 2 umowy.</w:t>
      </w:r>
    </w:p>
    <w:p w14:paraId="71145095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5.</w:t>
      </w:r>
      <w:r w:rsidRPr="00621CE1">
        <w:rPr>
          <w:rFonts w:ascii="Verdana" w:eastAsia="Calibri" w:hAnsi="Verdana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3364612F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6.</w:t>
      </w:r>
      <w:r w:rsidRPr="00621CE1">
        <w:rPr>
          <w:rFonts w:ascii="Verdana" w:eastAsia="Calibri" w:hAnsi="Verdana"/>
          <w:lang w:eastAsia="en-US"/>
        </w:rPr>
        <w:tab/>
        <w:t xml:space="preserve"> Kara umowna będzie płatna w terminie 14 dni od wystąpienia przez Zleceniodawcę z żądaniem zapłaty.</w:t>
      </w:r>
    </w:p>
    <w:p w14:paraId="2CF1280F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7.</w:t>
      </w:r>
      <w:r w:rsidRPr="00621CE1">
        <w:rPr>
          <w:rFonts w:ascii="Verdana" w:eastAsia="Calibri" w:hAnsi="Verdana"/>
          <w:lang w:eastAsia="en-US"/>
        </w:rPr>
        <w:tab/>
        <w:t xml:space="preserve"> Zleceniobiorca wyraża zgodę na potrącenie wymagalnych kar umownych z przysługującemu mu wynagrodzenia.</w:t>
      </w:r>
    </w:p>
    <w:p w14:paraId="3A9A9513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8.</w:t>
      </w:r>
      <w:r w:rsidRPr="00621CE1">
        <w:rPr>
          <w:rFonts w:ascii="Verdana" w:eastAsia="Calibri" w:hAnsi="Verdana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5755DAA2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 xml:space="preserve">§ 9 </w:t>
      </w:r>
      <w:r w:rsidRPr="00621CE1">
        <w:rPr>
          <w:rFonts w:ascii="Verdana" w:hAnsi="Verdana"/>
          <w:b/>
          <w:bCs/>
        </w:rPr>
        <w:br/>
        <w:t>ZMIANY UMOWY</w:t>
      </w:r>
    </w:p>
    <w:p w14:paraId="13B165CD" w14:textId="77777777" w:rsidR="00FB0E2C" w:rsidRPr="00621CE1" w:rsidRDefault="00FB0E2C" w:rsidP="00FB0E2C">
      <w:pPr>
        <w:ind w:left="284"/>
        <w:jc w:val="center"/>
        <w:rPr>
          <w:rFonts w:ascii="Verdana" w:hAnsi="Verdana"/>
          <w:b/>
          <w:bCs/>
        </w:rPr>
      </w:pPr>
    </w:p>
    <w:p w14:paraId="179B20FF" w14:textId="77777777" w:rsidR="00FB0E2C" w:rsidRPr="00621CE1" w:rsidRDefault="00FB0E2C" w:rsidP="00FB0E2C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354DA0F7" w14:textId="77777777" w:rsidR="00FB0E2C" w:rsidRPr="00621CE1" w:rsidRDefault="00FB0E2C" w:rsidP="00FB0E2C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455 ust. 1 </w:t>
      </w:r>
      <w:proofErr w:type="spellStart"/>
      <w:r w:rsidRPr="00621CE1">
        <w:rPr>
          <w:rFonts w:ascii="Verdana" w:hAnsi="Verdana"/>
          <w:color w:val="000000"/>
          <w:kern w:val="2"/>
        </w:rPr>
        <w:t>ppkt</w:t>
      </w:r>
      <w:proofErr w:type="spellEnd"/>
      <w:r w:rsidRPr="00621CE1">
        <w:rPr>
          <w:rFonts w:ascii="Verdana" w:hAnsi="Verdana"/>
          <w:color w:val="000000"/>
          <w:kern w:val="2"/>
        </w:rPr>
        <w:t xml:space="preserve"> 1 ustawy Prawo zamówień publicznych. </w:t>
      </w:r>
    </w:p>
    <w:p w14:paraId="7E2504C2" w14:textId="77777777" w:rsidR="00FB0E2C" w:rsidRPr="00621CE1" w:rsidRDefault="00FB0E2C" w:rsidP="00FB0E2C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przypadku: </w:t>
      </w:r>
    </w:p>
    <w:p w14:paraId="6D348F4B" w14:textId="77777777" w:rsidR="00FB0E2C" w:rsidRPr="00621CE1" w:rsidRDefault="00FB0E2C" w:rsidP="00FB0E2C">
      <w:pPr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 xml:space="preserve">a/ gdy nastąpiła zmiana  przepisów prawa powszechnie obowiązującego, która ma wpływ na termin, sposób lub zakres realizacji przedmiot umowy, </w:t>
      </w:r>
    </w:p>
    <w:p w14:paraId="146A242A" w14:textId="77777777" w:rsidR="00FB0E2C" w:rsidRPr="00621CE1" w:rsidRDefault="00FB0E2C" w:rsidP="00FB0E2C">
      <w:pPr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>b/ urzędowej zmiany wysokości stawki podatku VAT poprzez wprowadzenie nowej stawki VAT dla towarów, których ta zmiana będzie dotyczyć i zmiany wynagrodzenia brutto wynikającej ze zmiany stawki podatku,</w:t>
      </w:r>
    </w:p>
    <w:p w14:paraId="46FA12BC" w14:textId="77777777" w:rsidR="00FB0E2C" w:rsidRPr="00621CE1" w:rsidRDefault="00FB0E2C" w:rsidP="00FB0E2C">
      <w:pPr>
        <w:suppressAutoHyphens/>
        <w:jc w:val="both"/>
        <w:rPr>
          <w:rFonts w:ascii="Verdana" w:hAnsi="Verdana"/>
          <w:color w:val="000000"/>
          <w:kern w:val="2"/>
        </w:rPr>
      </w:pPr>
      <w:r w:rsidRPr="00621CE1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02AD87F9" w14:textId="77777777" w:rsidR="00FB0E2C" w:rsidRPr="00621CE1" w:rsidRDefault="00FB0E2C" w:rsidP="00FB0E2C">
      <w:pPr>
        <w:jc w:val="center"/>
        <w:rPr>
          <w:rFonts w:ascii="Verdana" w:hAnsi="Verdana"/>
        </w:rPr>
      </w:pPr>
    </w:p>
    <w:p w14:paraId="56460E7B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 xml:space="preserve">§ 10 </w:t>
      </w:r>
      <w:r w:rsidRPr="00621CE1">
        <w:rPr>
          <w:rFonts w:ascii="Verdana" w:hAnsi="Verdana"/>
          <w:b/>
          <w:bCs/>
        </w:rPr>
        <w:br/>
        <w:t>ODSTĄPIENIE OD UMOWY/WYPOWIEDZENIE UMOWY</w:t>
      </w:r>
    </w:p>
    <w:p w14:paraId="58A67946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</w:p>
    <w:p w14:paraId="05875530" w14:textId="77777777" w:rsidR="00FB0E2C" w:rsidRPr="00621CE1" w:rsidRDefault="00FB0E2C" w:rsidP="00FB0E2C">
      <w:pPr>
        <w:pStyle w:val="Akapitzlist"/>
        <w:numPr>
          <w:ilvl w:val="0"/>
          <w:numId w:val="20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Zleceniodawca może rozwiązać umowę za wypowiedzeniem w trybie natychmiastowym     (bez zachowania okresu wypowiedzenia)  z następujących przyczyn:</w:t>
      </w:r>
    </w:p>
    <w:p w14:paraId="33DBD559" w14:textId="77777777" w:rsidR="00FB0E2C" w:rsidRPr="00621CE1" w:rsidRDefault="00FB0E2C" w:rsidP="00FB0E2C">
      <w:pPr>
        <w:numPr>
          <w:ilvl w:val="0"/>
          <w:numId w:val="19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  w przypadku podjęcia likwidacji firmy przez Zleceniobiorcę lub co najmniej jednego ze Zleceniobiorców w przypadku Zleceniobiorców wspólnie realizujących zamówienie (konsorcjum, spółka cywilna),</w:t>
      </w:r>
    </w:p>
    <w:p w14:paraId="1394990B" w14:textId="77777777" w:rsidR="00FB0E2C" w:rsidRPr="00621CE1" w:rsidRDefault="00FB0E2C" w:rsidP="00FB0E2C">
      <w:pPr>
        <w:numPr>
          <w:ilvl w:val="0"/>
          <w:numId w:val="19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46BFE914" w14:textId="77777777" w:rsidR="00FB0E2C" w:rsidRPr="00621CE1" w:rsidRDefault="00FB0E2C" w:rsidP="00FB0E2C">
      <w:pPr>
        <w:numPr>
          <w:ilvl w:val="0"/>
          <w:numId w:val="19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4B5D72F1" w14:textId="77777777" w:rsidR="00FB0E2C" w:rsidRPr="00621CE1" w:rsidRDefault="00FB0E2C" w:rsidP="00FB0E2C">
      <w:pPr>
        <w:numPr>
          <w:ilvl w:val="0"/>
          <w:numId w:val="19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umową.</w:t>
      </w:r>
    </w:p>
    <w:p w14:paraId="5B0F56C0" w14:textId="77777777" w:rsidR="00FB0E2C" w:rsidRPr="00621CE1" w:rsidRDefault="00FB0E2C" w:rsidP="00FB0E2C">
      <w:pPr>
        <w:numPr>
          <w:ilvl w:val="0"/>
          <w:numId w:val="20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>Wypowiedzenie umowy powinno nastąpić w formie pisemnej, pod rygorem nieważności    i  powinno zawierać uzasadnienie.</w:t>
      </w:r>
    </w:p>
    <w:p w14:paraId="767FDD5C" w14:textId="77777777" w:rsidR="00FB0E2C" w:rsidRPr="00621CE1" w:rsidRDefault="00FB0E2C" w:rsidP="00FB0E2C">
      <w:pPr>
        <w:numPr>
          <w:ilvl w:val="0"/>
          <w:numId w:val="20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W razie zaistnienia istotnej zmiany okoliczności powodującej, że wykonanie umowy nie leży w interesie publicznym, czego nie można było przewidzieć w chwili zawarcia umowy, </w:t>
      </w:r>
      <w:r w:rsidRPr="00621CE1">
        <w:rPr>
          <w:rFonts w:ascii="Verdana" w:eastAsia="Calibri" w:hAnsi="Verdana"/>
          <w:lang w:eastAsia="en-US"/>
        </w:rPr>
        <w:lastRenderedPageBreak/>
        <w:t xml:space="preserve">lub dalsze wykonywanie umowy może zagrozić istotnemu interesowi bezpieczeństwa państwa lub bezpieczeństwu publicznemu, Zleceniodawca może odstąpić od umowy w terminie 30 dni od dnia powzięcia wiadomości o tych okolicznościach. </w:t>
      </w:r>
    </w:p>
    <w:p w14:paraId="225C1BEB" w14:textId="77777777" w:rsidR="00FB0E2C" w:rsidRPr="00621CE1" w:rsidRDefault="00FB0E2C" w:rsidP="00FB0E2C">
      <w:pPr>
        <w:pStyle w:val="Akapitzlist"/>
        <w:numPr>
          <w:ilvl w:val="0"/>
          <w:numId w:val="20"/>
        </w:num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14:paraId="42A7C5D6" w14:textId="77777777" w:rsidR="00FB0E2C" w:rsidRPr="00621CE1" w:rsidRDefault="00FB0E2C" w:rsidP="00FB0E2C">
      <w:pPr>
        <w:ind w:left="720"/>
        <w:jc w:val="both"/>
        <w:rPr>
          <w:rFonts w:ascii="Verdana" w:eastAsia="Calibri" w:hAnsi="Verdana"/>
          <w:lang w:eastAsia="en-US"/>
        </w:rPr>
      </w:pPr>
    </w:p>
    <w:p w14:paraId="395D76D0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11</w:t>
      </w:r>
    </w:p>
    <w:p w14:paraId="51A3DBC2" w14:textId="77777777" w:rsidR="00FB0E2C" w:rsidRPr="00621CE1" w:rsidRDefault="00FB0E2C" w:rsidP="00FB0E2C">
      <w:pPr>
        <w:spacing w:line="276" w:lineRule="auto"/>
        <w:jc w:val="center"/>
        <w:rPr>
          <w:rFonts w:ascii="Verdana" w:hAnsi="Verdana"/>
          <w:b/>
        </w:rPr>
      </w:pPr>
      <w:r w:rsidRPr="00621CE1">
        <w:rPr>
          <w:rFonts w:ascii="Verdana" w:hAnsi="Verdana"/>
          <w:b/>
        </w:rPr>
        <w:t>Informacje Poufne</w:t>
      </w:r>
    </w:p>
    <w:p w14:paraId="16328549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Zleceniobiorca zobowiązuje się w okresie obowiązywania Umowy oraz po jej wygaśnięciu lub rozwiązaniu, do zachowania w ścisłej tajemnicy wszelkich informacji dotyczących Zleceniodawcy, obejmujących:</w:t>
      </w:r>
    </w:p>
    <w:p w14:paraId="2B2FF2E6" w14:textId="77777777" w:rsidR="00FB0E2C" w:rsidRPr="00621CE1" w:rsidRDefault="00FB0E2C" w:rsidP="00FB0E2C">
      <w:pPr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dane osobowe – chronione na podstawie ustawy z dnia 10 maja 2018 r. o ochronie danych osobowych (Dz. U. z 2018 r., poz. 1000 z </w:t>
      </w:r>
      <w:proofErr w:type="spellStart"/>
      <w:r w:rsidRPr="00621CE1">
        <w:rPr>
          <w:rFonts w:ascii="Verdana" w:hAnsi="Verdana"/>
        </w:rPr>
        <w:t>późń</w:t>
      </w:r>
      <w:proofErr w:type="spellEnd"/>
      <w:r w:rsidRPr="00621CE1">
        <w:rPr>
          <w:rFonts w:ascii="Verdana" w:hAnsi="Verdana"/>
        </w:rPr>
        <w:t>. zm.) oraz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69862FED" w14:textId="77777777" w:rsidR="00FB0E2C" w:rsidRPr="00621CE1" w:rsidRDefault="00FB0E2C" w:rsidP="00FB0E2C">
      <w:pPr>
        <w:numPr>
          <w:ilvl w:val="0"/>
          <w:numId w:val="21"/>
        </w:numPr>
        <w:ind w:left="426" w:hanging="284"/>
        <w:jc w:val="both"/>
        <w:rPr>
          <w:rFonts w:ascii="Verdana" w:hAnsi="Verdana"/>
        </w:rPr>
      </w:pPr>
      <w:r w:rsidRPr="00621CE1">
        <w:rPr>
          <w:rFonts w:ascii="Verdana" w:hAnsi="Verdana"/>
        </w:rPr>
        <w:t>informacje stanowiące tajemnicę przedsiębiorstwa - chronione na podstawie ustawy z dnia 16 kwietnia 1993 r. o zwalczaniu nieuczciwej konkurencji (Dz. U. z 2022 r., nr 1233);</w:t>
      </w:r>
    </w:p>
    <w:p w14:paraId="5BE99726" w14:textId="77777777" w:rsidR="00FB0E2C" w:rsidRPr="00621CE1" w:rsidRDefault="00FB0E2C" w:rsidP="00FB0E2C">
      <w:pPr>
        <w:numPr>
          <w:ilvl w:val="0"/>
          <w:numId w:val="21"/>
        </w:numPr>
        <w:ind w:left="284" w:hanging="142"/>
        <w:jc w:val="both"/>
        <w:rPr>
          <w:rFonts w:ascii="Verdana" w:hAnsi="Verdana"/>
        </w:rPr>
      </w:pPr>
      <w:r w:rsidRPr="00621CE1">
        <w:rPr>
          <w:rFonts w:ascii="Verdana" w:hAnsi="Verdana"/>
        </w:rPr>
        <w:t>informacje, które mogą mieć wpływ na funkcjonowanie lub stan bezpieczeństwa Zleceniodawcy.</w:t>
      </w:r>
    </w:p>
    <w:p w14:paraId="2B5876E8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 w:rsidRPr="00621CE1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2</w:t>
      </w:r>
    </w:p>
    <w:p w14:paraId="7BD65D8C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POSTANOWIENIA KOŃCOWE</w:t>
      </w:r>
    </w:p>
    <w:p w14:paraId="69CFB7B2" w14:textId="77777777" w:rsidR="00FB0E2C" w:rsidRPr="00621CE1" w:rsidRDefault="00FB0E2C" w:rsidP="00FB0E2C">
      <w:pPr>
        <w:jc w:val="center"/>
        <w:rPr>
          <w:rFonts w:ascii="Verdana" w:hAnsi="Verdana"/>
          <w:b/>
          <w:bCs/>
        </w:rPr>
      </w:pPr>
    </w:p>
    <w:p w14:paraId="60C720F9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5248CD38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2.Właściwym dla rozpoznania sporów wynikłych na tle realizacji niniejszej umowy jest sąd właściwy dla siedziby Zleceniodawcy. </w:t>
      </w:r>
    </w:p>
    <w:p w14:paraId="4DF5B23D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>3.Wszelkie załączniki stanowią integralną część niniejszej umowy.</w:t>
      </w:r>
    </w:p>
    <w:p w14:paraId="65C3A048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</w:rPr>
        <w:t xml:space="preserve">4.Umowę sporządzono w 2 jednobrzmiących egzemplarzach po1 dla każdej ze stron. </w:t>
      </w:r>
    </w:p>
    <w:p w14:paraId="1CE8C6FF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2926DA23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528B3EB7" w14:textId="77777777" w:rsidR="00FB0E2C" w:rsidRPr="00621CE1" w:rsidRDefault="00FB0E2C" w:rsidP="00FB0E2C">
      <w:pPr>
        <w:jc w:val="both"/>
        <w:rPr>
          <w:rFonts w:ascii="Verdana" w:hAnsi="Verdana"/>
        </w:rPr>
      </w:pPr>
    </w:p>
    <w:p w14:paraId="42F1CFB1" w14:textId="77777777" w:rsidR="00FB0E2C" w:rsidRPr="00621CE1" w:rsidRDefault="00FB0E2C" w:rsidP="00FB0E2C">
      <w:pPr>
        <w:jc w:val="both"/>
        <w:rPr>
          <w:rFonts w:ascii="Verdana" w:hAnsi="Verdana"/>
        </w:rPr>
      </w:pPr>
      <w:r w:rsidRPr="00621CE1">
        <w:rPr>
          <w:rFonts w:ascii="Verdana" w:hAnsi="Verdana"/>
          <w:b/>
        </w:rPr>
        <w:tab/>
      </w:r>
      <w:r w:rsidRPr="00621CE1">
        <w:rPr>
          <w:rFonts w:ascii="Verdana" w:hAnsi="Verdana"/>
          <w:b/>
        </w:rPr>
        <w:tab/>
        <w:t xml:space="preserve">        Za Zleceniobiorcę</w:t>
      </w:r>
      <w:r w:rsidRPr="00621CE1">
        <w:rPr>
          <w:rFonts w:ascii="Verdana" w:hAnsi="Verdana"/>
        </w:rPr>
        <w:t xml:space="preserve">                                                                  </w:t>
      </w:r>
      <w:r w:rsidRPr="00621CE1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51B991A4" w14:textId="77777777" w:rsidR="00FB0E2C" w:rsidRPr="00621CE1" w:rsidRDefault="00FB0E2C" w:rsidP="00FB0E2C">
      <w:pPr>
        <w:pStyle w:val="Zwykytekst"/>
        <w:jc w:val="both"/>
        <w:rPr>
          <w:rFonts w:ascii="Verdana" w:hAnsi="Verdana" w:cs="Times New Roman"/>
        </w:rPr>
      </w:pPr>
    </w:p>
    <w:p w14:paraId="57152056" w14:textId="77777777" w:rsidR="00FB0E2C" w:rsidRPr="00621CE1" w:rsidRDefault="00FB0E2C" w:rsidP="00FB0E2C">
      <w:pPr>
        <w:pStyle w:val="Zwykytekst"/>
        <w:jc w:val="both"/>
        <w:rPr>
          <w:rFonts w:ascii="Verdana" w:hAnsi="Verdana" w:cs="Times New Roman"/>
        </w:rPr>
      </w:pPr>
    </w:p>
    <w:p w14:paraId="60866253" w14:textId="77777777" w:rsidR="00FB0E2C" w:rsidRPr="00621CE1" w:rsidRDefault="00FB0E2C" w:rsidP="00FB0E2C">
      <w:pPr>
        <w:pStyle w:val="Zwykytekst"/>
        <w:jc w:val="both"/>
        <w:rPr>
          <w:rFonts w:ascii="Verdana" w:hAnsi="Verdana" w:cs="Times New Roman"/>
        </w:rPr>
      </w:pPr>
      <w:bookmarkStart w:id="4" w:name="_GoBack"/>
      <w:bookmarkEnd w:id="4"/>
    </w:p>
    <w:p w14:paraId="1E76F740" w14:textId="77777777" w:rsidR="00FB0E2C" w:rsidRPr="00621CE1" w:rsidRDefault="00FB0E2C" w:rsidP="00FB0E2C">
      <w:pPr>
        <w:pStyle w:val="Zwykytekst"/>
        <w:jc w:val="both"/>
        <w:rPr>
          <w:rFonts w:ascii="Verdana" w:hAnsi="Verdana" w:cs="Times New Roman"/>
        </w:rPr>
      </w:pPr>
    </w:p>
    <w:p w14:paraId="54F817B5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 xml:space="preserve">          ………………………………..                                                           ………………………………..</w:t>
      </w:r>
    </w:p>
    <w:p w14:paraId="4CB26334" w14:textId="77777777" w:rsidR="00FB0E2C" w:rsidRPr="00621CE1" w:rsidRDefault="00FB0E2C" w:rsidP="00FB0E2C">
      <w:pPr>
        <w:jc w:val="both"/>
        <w:rPr>
          <w:rFonts w:ascii="Verdana" w:eastAsia="Calibri" w:hAnsi="Verdana"/>
          <w:i/>
          <w:lang w:eastAsia="en-US"/>
        </w:rPr>
      </w:pPr>
      <w:r w:rsidRPr="00621CE1">
        <w:rPr>
          <w:rFonts w:ascii="Verdana" w:eastAsia="Calibri" w:hAnsi="Verdana"/>
          <w:i/>
          <w:lang w:eastAsia="en-US"/>
        </w:rPr>
        <w:t xml:space="preserve">          Data i podpis                                                                           Data i podpis</w:t>
      </w:r>
    </w:p>
    <w:p w14:paraId="7294A3AB" w14:textId="77777777" w:rsidR="00FB0E2C" w:rsidRPr="00621CE1" w:rsidRDefault="00FB0E2C" w:rsidP="00FB0E2C">
      <w:pPr>
        <w:jc w:val="both"/>
        <w:rPr>
          <w:rFonts w:ascii="Verdana" w:eastAsia="Calibri" w:hAnsi="Verdana"/>
          <w:lang w:eastAsia="en-US"/>
        </w:rPr>
      </w:pPr>
    </w:p>
    <w:p w14:paraId="4B57D8E6" w14:textId="77777777" w:rsidR="00FB0E2C" w:rsidRPr="00621CE1" w:rsidRDefault="00FB0E2C" w:rsidP="00FB0E2C">
      <w:pPr>
        <w:tabs>
          <w:tab w:val="left" w:pos="3675"/>
        </w:tabs>
        <w:ind w:left="12"/>
        <w:jc w:val="right"/>
        <w:rPr>
          <w:rFonts w:ascii="Verdana" w:hAnsi="Verdana"/>
          <w:b/>
        </w:rPr>
      </w:pPr>
      <w:r w:rsidRPr="00621CE1">
        <w:rPr>
          <w:rFonts w:ascii="Verdana" w:hAnsi="Verdana"/>
          <w:b/>
        </w:rPr>
        <w:tab/>
      </w:r>
      <w:r w:rsidRPr="00621CE1">
        <w:rPr>
          <w:rFonts w:ascii="Verdana" w:hAnsi="Verdana"/>
          <w:b/>
        </w:rPr>
        <w:tab/>
      </w:r>
      <w:r w:rsidRPr="00621CE1">
        <w:rPr>
          <w:rFonts w:ascii="Verdana" w:hAnsi="Verdana"/>
          <w:b/>
        </w:rPr>
        <w:tab/>
      </w:r>
      <w:r w:rsidRPr="00621CE1">
        <w:rPr>
          <w:rFonts w:ascii="Verdana" w:hAnsi="Verdana"/>
          <w:b/>
        </w:rPr>
        <w:tab/>
        <w:t xml:space="preserve">                                   Kontrasygnata finansowa</w:t>
      </w:r>
    </w:p>
    <w:p w14:paraId="0428BA1D" w14:textId="77777777" w:rsidR="00FB0E2C" w:rsidRPr="00621CE1" w:rsidRDefault="00FB0E2C" w:rsidP="00FB0E2C">
      <w:pPr>
        <w:ind w:left="11"/>
        <w:jc w:val="both"/>
        <w:rPr>
          <w:rFonts w:ascii="Verdana" w:hAnsi="Verdana"/>
        </w:rPr>
      </w:pPr>
    </w:p>
    <w:p w14:paraId="297893BF" w14:textId="77777777" w:rsidR="00FB0E2C" w:rsidRPr="00621CE1" w:rsidRDefault="00FB0E2C" w:rsidP="00FB0E2C">
      <w:pPr>
        <w:ind w:left="11"/>
        <w:jc w:val="both"/>
        <w:rPr>
          <w:rFonts w:ascii="Verdana" w:hAnsi="Verdana"/>
        </w:rPr>
      </w:pPr>
    </w:p>
    <w:p w14:paraId="11C8DC7C" w14:textId="77777777" w:rsidR="00FB0E2C" w:rsidRPr="00621CE1" w:rsidRDefault="00FB0E2C" w:rsidP="00FB0E2C">
      <w:pPr>
        <w:ind w:left="11"/>
        <w:jc w:val="both"/>
        <w:rPr>
          <w:rFonts w:ascii="Verdana" w:hAnsi="Verdana"/>
        </w:rPr>
      </w:pPr>
    </w:p>
    <w:p w14:paraId="61BF2935" w14:textId="77777777" w:rsidR="00FB0E2C" w:rsidRPr="00621CE1" w:rsidRDefault="00FB0E2C" w:rsidP="00FB0E2C">
      <w:pPr>
        <w:tabs>
          <w:tab w:val="left" w:pos="3915"/>
        </w:tabs>
        <w:ind w:left="11"/>
        <w:jc w:val="right"/>
        <w:rPr>
          <w:rFonts w:ascii="Verdana" w:eastAsia="Calibri" w:hAnsi="Verdana"/>
          <w:lang w:eastAsia="en-US"/>
        </w:rPr>
      </w:pPr>
      <w:r w:rsidRPr="00621CE1">
        <w:rPr>
          <w:rFonts w:ascii="Verdana" w:eastAsia="Calibri" w:hAnsi="Verdana"/>
          <w:lang w:eastAsia="en-US"/>
        </w:rPr>
        <w:tab/>
        <w:t xml:space="preserve">                  ………………………………..</w:t>
      </w:r>
    </w:p>
    <w:p w14:paraId="7D9CBDE0" w14:textId="77777777" w:rsidR="00FB0E2C" w:rsidRPr="00621CE1" w:rsidRDefault="00FB0E2C" w:rsidP="00FB0E2C">
      <w:pPr>
        <w:tabs>
          <w:tab w:val="left" w:pos="3915"/>
        </w:tabs>
        <w:ind w:left="10"/>
        <w:jc w:val="right"/>
        <w:rPr>
          <w:rFonts w:ascii="Verdana" w:eastAsia="Verdana" w:hAnsi="Verdana" w:cs="Verdana"/>
          <w:b/>
          <w:bCs/>
          <w:lang w:eastAsia="en-US"/>
        </w:rPr>
      </w:pPr>
      <w:r w:rsidRPr="00621CE1">
        <w:rPr>
          <w:rFonts w:ascii="Verdana" w:eastAsia="Calibri" w:hAnsi="Verdana"/>
          <w:i/>
          <w:lang w:eastAsia="en-US"/>
        </w:rPr>
        <w:tab/>
        <w:t xml:space="preserve">                     Data i podpis</w:t>
      </w:r>
    </w:p>
    <w:p w14:paraId="012D4299" w14:textId="77777777" w:rsidR="00FB0E2C" w:rsidRPr="00621CE1" w:rsidRDefault="00FB0E2C" w:rsidP="00FB0E2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60A3C0" w14:textId="77777777" w:rsidR="00FB0E2C" w:rsidRPr="00621CE1" w:rsidRDefault="00FB0E2C" w:rsidP="00FB0E2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676D11F" w14:textId="77777777" w:rsidR="00FB0E2C" w:rsidRPr="00621CE1" w:rsidRDefault="00FB0E2C" w:rsidP="00FB0E2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741656F" w14:textId="77777777" w:rsidR="00FB0E2C" w:rsidRPr="00621CE1" w:rsidRDefault="00FB0E2C" w:rsidP="00FB0E2C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2DD1EA1" w14:textId="77777777" w:rsidR="00FB0E2C" w:rsidRPr="00621CE1" w:rsidRDefault="00FB0E2C" w:rsidP="00FB0E2C">
      <w:pPr>
        <w:pStyle w:val="Zwykytekst"/>
        <w:tabs>
          <w:tab w:val="left" w:pos="7050"/>
        </w:tabs>
        <w:jc w:val="both"/>
        <w:rPr>
          <w:rFonts w:ascii="Verdana" w:hAnsi="Verdana" w:cs="Times New Roman"/>
          <w:i/>
          <w:iCs/>
        </w:rPr>
      </w:pPr>
      <w:r w:rsidRPr="00621CE1">
        <w:rPr>
          <w:rFonts w:ascii="Verdana" w:hAnsi="Verdana" w:cs="Times New Roman"/>
          <w:i/>
          <w:iCs/>
        </w:rPr>
        <w:t>Załączniki do umowy:</w:t>
      </w:r>
    </w:p>
    <w:p w14:paraId="47ECCF05" w14:textId="77777777" w:rsidR="00FB0E2C" w:rsidRPr="00621CE1" w:rsidRDefault="00FB0E2C" w:rsidP="00FB0E2C">
      <w:pPr>
        <w:pStyle w:val="Zwykytekst"/>
        <w:tabs>
          <w:tab w:val="left" w:pos="7050"/>
        </w:tabs>
        <w:rPr>
          <w:rFonts w:ascii="Verdana" w:hAnsi="Verdana"/>
        </w:rPr>
      </w:pPr>
      <w:r w:rsidRPr="00621CE1">
        <w:rPr>
          <w:rFonts w:ascii="Verdana" w:hAnsi="Verdana" w:cs="Times New Roman"/>
          <w:i/>
          <w:iCs/>
        </w:rPr>
        <w:t xml:space="preserve">Oferta Wykonawcy/opis przedmiotu zamówienia </w:t>
      </w:r>
    </w:p>
    <w:p w14:paraId="5CABE502" w14:textId="3DF4B37E" w:rsidR="006B1EBF" w:rsidRPr="00FB0E2C" w:rsidRDefault="006B1EBF" w:rsidP="00FB0E2C"/>
    <w:sectPr w:rsidR="006B1EBF" w:rsidRPr="00FB0E2C" w:rsidSect="00E645C7">
      <w:pgSz w:w="11906" w:h="16838"/>
      <w:pgMar w:top="1135" w:right="1133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97CDF" w14:textId="77777777" w:rsidR="00572FC5" w:rsidRDefault="00572FC5">
      <w:r>
        <w:separator/>
      </w:r>
    </w:p>
  </w:endnote>
  <w:endnote w:type="continuationSeparator" w:id="0">
    <w:p w14:paraId="5391F9C8" w14:textId="77777777" w:rsidR="00572FC5" w:rsidRDefault="0057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1D60C" w14:textId="77777777" w:rsidR="00572FC5" w:rsidRDefault="00572FC5">
      <w:r>
        <w:separator/>
      </w:r>
    </w:p>
  </w:footnote>
  <w:footnote w:type="continuationSeparator" w:id="0">
    <w:p w14:paraId="78F27E9D" w14:textId="77777777" w:rsidR="00572FC5" w:rsidRDefault="00572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3D760A0"/>
    <w:multiLevelType w:val="hybridMultilevel"/>
    <w:tmpl w:val="9690B100"/>
    <w:lvl w:ilvl="0" w:tplc="55E4756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122904"/>
    <w:multiLevelType w:val="hybridMultilevel"/>
    <w:tmpl w:val="D54A389A"/>
    <w:lvl w:ilvl="0" w:tplc="FFFFFFFF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8732A"/>
    <w:multiLevelType w:val="hybridMultilevel"/>
    <w:tmpl w:val="59661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33365151"/>
    <w:multiLevelType w:val="hybridMultilevel"/>
    <w:tmpl w:val="00482BD2"/>
    <w:lvl w:ilvl="0" w:tplc="F48060F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8074A"/>
    <w:multiLevelType w:val="hybridMultilevel"/>
    <w:tmpl w:val="EF1A6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57AD9"/>
    <w:multiLevelType w:val="hybridMultilevel"/>
    <w:tmpl w:val="60900F92"/>
    <w:lvl w:ilvl="0" w:tplc="04150011">
      <w:start w:val="1"/>
      <w:numFmt w:val="decimal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4306C"/>
    <w:multiLevelType w:val="hybridMultilevel"/>
    <w:tmpl w:val="9D8477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FF3122"/>
    <w:multiLevelType w:val="hybridMultilevel"/>
    <w:tmpl w:val="47121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8"/>
  </w:num>
  <w:num w:numId="15">
    <w:abstractNumId w:val="5"/>
  </w:num>
  <w:num w:numId="16">
    <w:abstractNumId w:val="3"/>
  </w:num>
  <w:num w:numId="17">
    <w:abstractNumId w:val="12"/>
  </w:num>
  <w:num w:numId="18">
    <w:abstractNumId w:val="4"/>
  </w:num>
  <w:num w:numId="19">
    <w:abstractNumId w:val="11"/>
  </w:num>
  <w:num w:numId="20">
    <w:abstractNumId w:val="7"/>
  </w:num>
  <w:num w:numId="2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436AE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D5029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07874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248F5"/>
    <w:rsid w:val="00445D69"/>
    <w:rsid w:val="00446B8D"/>
    <w:rsid w:val="004478C6"/>
    <w:rsid w:val="004639CC"/>
    <w:rsid w:val="00465CFD"/>
    <w:rsid w:val="00485CFC"/>
    <w:rsid w:val="004973AF"/>
    <w:rsid w:val="004A0F0D"/>
    <w:rsid w:val="004B02B6"/>
    <w:rsid w:val="004B6656"/>
    <w:rsid w:val="004C1054"/>
    <w:rsid w:val="004C17E2"/>
    <w:rsid w:val="004C3F18"/>
    <w:rsid w:val="004D44B1"/>
    <w:rsid w:val="004E02C9"/>
    <w:rsid w:val="004E10CF"/>
    <w:rsid w:val="004E412F"/>
    <w:rsid w:val="004E5500"/>
    <w:rsid w:val="00502D8E"/>
    <w:rsid w:val="0050385D"/>
    <w:rsid w:val="00523334"/>
    <w:rsid w:val="00537A6D"/>
    <w:rsid w:val="00550EFD"/>
    <w:rsid w:val="00571092"/>
    <w:rsid w:val="00572FC5"/>
    <w:rsid w:val="0059060C"/>
    <w:rsid w:val="00595842"/>
    <w:rsid w:val="005A4E7D"/>
    <w:rsid w:val="005A58D8"/>
    <w:rsid w:val="005D1DF4"/>
    <w:rsid w:val="005D400C"/>
    <w:rsid w:val="005D69AA"/>
    <w:rsid w:val="005F03DE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3FEF"/>
    <w:rsid w:val="007858A8"/>
    <w:rsid w:val="007C72A2"/>
    <w:rsid w:val="007F5912"/>
    <w:rsid w:val="00801F01"/>
    <w:rsid w:val="00813A7C"/>
    <w:rsid w:val="008149D9"/>
    <w:rsid w:val="00835EDB"/>
    <w:rsid w:val="00850869"/>
    <w:rsid w:val="00872355"/>
    <w:rsid w:val="00892E0C"/>
    <w:rsid w:val="008C2C63"/>
    <w:rsid w:val="008C634A"/>
    <w:rsid w:val="008D0F90"/>
    <w:rsid w:val="008E4D6B"/>
    <w:rsid w:val="008E6D9E"/>
    <w:rsid w:val="008E7136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D7034"/>
    <w:rsid w:val="009E32E1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C5A7B"/>
    <w:rsid w:val="00AD3A5A"/>
    <w:rsid w:val="00AE506E"/>
    <w:rsid w:val="00AF1C83"/>
    <w:rsid w:val="00AF3020"/>
    <w:rsid w:val="00AF42D3"/>
    <w:rsid w:val="00AF69C7"/>
    <w:rsid w:val="00B277C9"/>
    <w:rsid w:val="00B4159A"/>
    <w:rsid w:val="00B46AF2"/>
    <w:rsid w:val="00B540CA"/>
    <w:rsid w:val="00B64FF8"/>
    <w:rsid w:val="00B67D8B"/>
    <w:rsid w:val="00B7433E"/>
    <w:rsid w:val="00B75500"/>
    <w:rsid w:val="00B8264E"/>
    <w:rsid w:val="00BA00EB"/>
    <w:rsid w:val="00BA4E7F"/>
    <w:rsid w:val="00BA77B3"/>
    <w:rsid w:val="00BB56E7"/>
    <w:rsid w:val="00BC77C0"/>
    <w:rsid w:val="00BF6AA6"/>
    <w:rsid w:val="00C47B73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1580"/>
    <w:rsid w:val="00DE4E25"/>
    <w:rsid w:val="00E04C2C"/>
    <w:rsid w:val="00E260F7"/>
    <w:rsid w:val="00E27BFF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B0E2C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0E2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table" w:styleId="Tabela-Siatka">
    <w:name w:val="Table Grid"/>
    <w:basedOn w:val="Standardowy"/>
    <w:uiPriority w:val="59"/>
    <w:rsid w:val="00B67D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2CAC-8B5B-401D-B2E7-5B321FA84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1588</Words>
  <Characters>10738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Renata Rogowska-Kwas</cp:lastModifiedBy>
  <cp:revision>3</cp:revision>
  <cp:lastPrinted>2024-05-14T09:37:00Z</cp:lastPrinted>
  <dcterms:created xsi:type="dcterms:W3CDTF">2024-05-14T13:22:00Z</dcterms:created>
  <dcterms:modified xsi:type="dcterms:W3CDTF">2024-05-15T10:40:00Z</dcterms:modified>
</cp:coreProperties>
</file>