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65DED819" w:rsidR="00987E4B" w:rsidRPr="000B1D69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 w:rsidRPr="000B1D69"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603ED">
        <w:rPr>
          <w:b/>
          <w:sz w:val="24"/>
          <w:szCs w:val="24"/>
        </w:rPr>
        <w:t>7</w:t>
      </w: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3A117DAE" w14:textId="75BCF1A2" w:rsidR="000B2DD7" w:rsidRDefault="00987E4B" w:rsidP="00BF7F00">
      <w:pPr>
        <w:tabs>
          <w:tab w:val="left" w:pos="0"/>
        </w:tabs>
        <w:jc w:val="both"/>
        <w:rPr>
          <w:b/>
          <w:bCs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6B7E07" w:rsidRPr="006B7E07">
        <w:rPr>
          <w:b/>
          <w:bCs/>
        </w:rPr>
        <w:t>Wykonanie kompleksowych badań ilościowych i jakościowych - DE-dzp.272-122/24</w:t>
      </w:r>
    </w:p>
    <w:p w14:paraId="234F2352" w14:textId="77777777" w:rsidR="00E84376" w:rsidRPr="00AA36AA" w:rsidRDefault="00E84376" w:rsidP="00BF7F00">
      <w:pPr>
        <w:tabs>
          <w:tab w:val="left" w:pos="0"/>
        </w:tabs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44FE7196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4D824985" w:rsidR="00987E4B" w:rsidRPr="00540F34" w:rsidRDefault="00987E4B" w:rsidP="00285629">
            <w:pPr>
              <w:tabs>
                <w:tab w:val="left" w:pos="0"/>
              </w:tabs>
              <w:jc w:val="center"/>
              <w:rPr>
                <w:b/>
                <w:sz w:val="22"/>
                <w:szCs w:val="22"/>
              </w:rPr>
            </w:pPr>
            <w:r w:rsidRPr="00540F34">
              <w:rPr>
                <w:b/>
                <w:sz w:val="22"/>
                <w:szCs w:val="22"/>
              </w:rPr>
              <w:t xml:space="preserve">Wymagania zgodnie z pkt </w:t>
            </w:r>
            <w:r w:rsidR="00FA31F0" w:rsidRPr="00540F34">
              <w:rPr>
                <w:b/>
                <w:sz w:val="22"/>
                <w:szCs w:val="22"/>
              </w:rPr>
              <w:t>8</w:t>
            </w:r>
            <w:r w:rsidRPr="00540F34">
              <w:rPr>
                <w:b/>
                <w:sz w:val="22"/>
                <w:szCs w:val="22"/>
              </w:rPr>
              <w:t>.1.</w:t>
            </w:r>
            <w:r w:rsidR="00FA31F0" w:rsidRPr="00540F34">
              <w:rPr>
                <w:b/>
                <w:sz w:val="22"/>
                <w:szCs w:val="22"/>
              </w:rPr>
              <w:t>4</w:t>
            </w:r>
            <w:r w:rsidRPr="00540F34">
              <w:rPr>
                <w:b/>
                <w:sz w:val="22"/>
                <w:szCs w:val="22"/>
              </w:rPr>
              <w:t xml:space="preserve">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4EE79A9A" w:rsidR="002F6C4A" w:rsidRPr="00154E0C" w:rsidRDefault="00154E0C" w:rsidP="002F6C4A">
            <w:pPr>
              <w:rPr>
                <w:i/>
              </w:rPr>
            </w:pPr>
            <w:r w:rsidRPr="00154E0C">
              <w:rPr>
                <w:i/>
              </w:rPr>
              <w:t>Imię i nazwisko</w:t>
            </w:r>
          </w:p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3967F0FB" w14:textId="77777777" w:rsidR="00540F34" w:rsidRPr="00540F34" w:rsidRDefault="00540F34" w:rsidP="002F6C4A">
            <w:pPr>
              <w:tabs>
                <w:tab w:val="left" w:pos="0"/>
              </w:tabs>
              <w:jc w:val="both"/>
            </w:pPr>
          </w:p>
          <w:p w14:paraId="22DCB5B3" w14:textId="363064A9" w:rsidR="006B7E07" w:rsidRPr="00540F34" w:rsidRDefault="006B7E07" w:rsidP="006B7E07">
            <w:pPr>
              <w:tabs>
                <w:tab w:val="left" w:pos="0"/>
              </w:tabs>
              <w:jc w:val="both"/>
            </w:pPr>
            <w:r w:rsidRPr="006B7E07">
              <w:rPr>
                <w:iCs/>
              </w:rPr>
              <w:t>a.</w:t>
            </w:r>
            <w:r>
              <w:rPr>
                <w:iCs/>
              </w:rPr>
              <w:t xml:space="preserve"> </w:t>
            </w:r>
            <w:r w:rsidRPr="006B7E07">
              <w:rPr>
                <w:iCs/>
              </w:rPr>
              <w:t>posiada wykształcenie wyższe</w:t>
            </w:r>
            <w:r>
              <w:rPr>
                <w:iCs/>
              </w:rPr>
              <w:t xml:space="preserve"> </w:t>
            </w:r>
            <w:r w:rsidRPr="006B7E07">
              <w:rPr>
                <w:iCs/>
              </w:rPr>
              <w:t xml:space="preserve"> </w:t>
            </w:r>
            <w:r w:rsidRPr="00540F34">
              <w:rPr>
                <w:highlight w:val="yellow"/>
              </w:rPr>
              <w:t>TAK/NIE*</w:t>
            </w:r>
          </w:p>
          <w:p w14:paraId="031AD62B" w14:textId="120EAD5A" w:rsidR="006B7E07" w:rsidRPr="006B7E07" w:rsidRDefault="006B7E07" w:rsidP="006B7E07">
            <w:pPr>
              <w:tabs>
                <w:tab w:val="left" w:pos="0"/>
              </w:tabs>
              <w:jc w:val="both"/>
              <w:rPr>
                <w:iCs/>
              </w:rPr>
            </w:pPr>
          </w:p>
          <w:p w14:paraId="3796E57F" w14:textId="389A8322" w:rsidR="006B7E07" w:rsidRDefault="006B7E07" w:rsidP="006B7E07">
            <w:pPr>
              <w:tabs>
                <w:tab w:val="left" w:pos="0"/>
              </w:tabs>
              <w:jc w:val="both"/>
              <w:rPr>
                <w:iCs/>
              </w:rPr>
            </w:pPr>
            <w:r w:rsidRPr="006B7E07">
              <w:rPr>
                <w:iCs/>
              </w:rPr>
              <w:t>b.</w:t>
            </w:r>
            <w:r>
              <w:rPr>
                <w:iCs/>
              </w:rPr>
              <w:t xml:space="preserve"> </w:t>
            </w:r>
            <w:r w:rsidRPr="006B7E07">
              <w:rPr>
                <w:iCs/>
              </w:rPr>
              <w:t>posiada co najmniej roczne doświadczenie w pracy ankietera</w:t>
            </w:r>
          </w:p>
          <w:p w14:paraId="1AA573D7" w14:textId="77777777" w:rsidR="006B7E07" w:rsidRPr="00540F34" w:rsidRDefault="006B7E07" w:rsidP="006B7E07">
            <w:pPr>
              <w:tabs>
                <w:tab w:val="left" w:pos="0"/>
              </w:tabs>
              <w:jc w:val="both"/>
            </w:pPr>
            <w:r w:rsidRPr="00540F34">
              <w:rPr>
                <w:highlight w:val="yellow"/>
              </w:rPr>
              <w:t>TAK/NIE*</w:t>
            </w:r>
          </w:p>
          <w:p w14:paraId="02CE1F7C" w14:textId="77777777" w:rsidR="006B7E07" w:rsidRPr="006B7E07" w:rsidRDefault="006B7E07" w:rsidP="006B7E07">
            <w:pPr>
              <w:tabs>
                <w:tab w:val="left" w:pos="0"/>
              </w:tabs>
              <w:jc w:val="both"/>
              <w:rPr>
                <w:iCs/>
              </w:rPr>
            </w:pPr>
          </w:p>
          <w:p w14:paraId="37FA6B8D" w14:textId="04D83C95" w:rsidR="00540F34" w:rsidRPr="00540F34" w:rsidRDefault="006B7E07" w:rsidP="00996C71">
            <w:pPr>
              <w:tabs>
                <w:tab w:val="left" w:pos="0"/>
              </w:tabs>
              <w:jc w:val="both"/>
            </w:pPr>
            <w:r w:rsidRPr="006B7E07">
              <w:rPr>
                <w:iCs/>
              </w:rPr>
              <w:t xml:space="preserve">c. </w:t>
            </w:r>
            <w:r w:rsidR="00996C71" w:rsidRPr="00996C71">
              <w:rPr>
                <w:iCs/>
              </w:rPr>
              <w:t>uczestniczyła jako ankieter w co najmniej 2 projektach obejmujących badania bazujące na złożonych konstruktach, budowanych na bazie koncepcji teoretycznych, w których badanymi podmiotami była kadra kierownicza i przeprowadziła min. 50 badań ankietowych w przedsiębiorstwach</w:t>
            </w:r>
            <w:r w:rsidRPr="006B7E07">
              <w:rPr>
                <w:iCs/>
              </w:rPr>
              <w:t xml:space="preserve"> </w:t>
            </w:r>
            <w:r w:rsidR="0006512A">
              <w:t xml:space="preserve">- </w:t>
            </w:r>
            <w:r w:rsidR="00540F34" w:rsidRPr="00540F34">
              <w:rPr>
                <w:highlight w:val="yellow"/>
              </w:rPr>
              <w:t>TAK/NIE*</w:t>
            </w:r>
          </w:p>
          <w:p w14:paraId="1CFCD891" w14:textId="2B85045E" w:rsidR="00540F34" w:rsidRDefault="00540F34" w:rsidP="00540F34">
            <w:pPr>
              <w:tabs>
                <w:tab w:val="left" w:pos="0"/>
              </w:tabs>
              <w:jc w:val="both"/>
            </w:pPr>
            <w:r w:rsidRPr="00540F34">
              <w:t>………………………………………………………………………</w:t>
            </w:r>
          </w:p>
          <w:p w14:paraId="2905469E" w14:textId="71D1AA14" w:rsidR="0006512A" w:rsidRDefault="0006512A" w:rsidP="00540F34">
            <w:pPr>
              <w:tabs>
                <w:tab w:val="left" w:pos="0"/>
              </w:tabs>
              <w:jc w:val="both"/>
            </w:pPr>
            <w:r>
              <w:t>………………………………………………………………………</w:t>
            </w:r>
          </w:p>
          <w:p w14:paraId="1376C225" w14:textId="2F1ACF2A" w:rsidR="0006512A" w:rsidRPr="00540F34" w:rsidRDefault="0006512A" w:rsidP="00540F34">
            <w:pPr>
              <w:tabs>
                <w:tab w:val="left" w:pos="0"/>
              </w:tabs>
              <w:jc w:val="both"/>
            </w:pPr>
            <w:r>
              <w:t>………………………………………………………………………</w:t>
            </w:r>
          </w:p>
          <w:p w14:paraId="2B0CEC13" w14:textId="722C50E0" w:rsidR="00540F34" w:rsidRPr="00540F34" w:rsidRDefault="00540F34" w:rsidP="00540F34">
            <w:pPr>
              <w:tabs>
                <w:tab w:val="left" w:pos="0"/>
              </w:tabs>
              <w:jc w:val="both"/>
              <w:rPr>
                <w:i/>
              </w:rPr>
            </w:pPr>
            <w:r w:rsidRPr="00540F34">
              <w:rPr>
                <w:i/>
              </w:rPr>
              <w:t xml:space="preserve">(należy </w:t>
            </w:r>
            <w:r w:rsidR="00866510">
              <w:rPr>
                <w:i/>
              </w:rPr>
              <w:t xml:space="preserve">wskazać </w:t>
            </w:r>
            <w:r w:rsidR="006B7E07">
              <w:rPr>
                <w:i/>
              </w:rPr>
              <w:t>nazwę projektu</w:t>
            </w:r>
            <w:r w:rsidR="00866510">
              <w:rPr>
                <w:i/>
              </w:rPr>
              <w:t>, termin realizacji i podmiot, dla którego były realizowane</w:t>
            </w:r>
            <w:r w:rsidRPr="00540F34">
              <w:rPr>
                <w:i/>
              </w:rPr>
              <w:t>)</w:t>
            </w:r>
          </w:p>
          <w:p w14:paraId="37F4DA06" w14:textId="261EB981" w:rsidR="00987E4B" w:rsidRPr="00540F34" w:rsidRDefault="00987E4B" w:rsidP="00866510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  <w:tr w:rsidR="006B7E07" w:rsidRPr="00DF3D15" w14:paraId="0B0CCBF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5326CB51" w14:textId="77777777" w:rsidR="006B7E07" w:rsidRPr="002F6C4A" w:rsidRDefault="006B7E07" w:rsidP="006B7E07">
            <w:r w:rsidRPr="002F6C4A">
              <w:t>…………………..</w:t>
            </w:r>
          </w:p>
          <w:p w14:paraId="1252BAEB" w14:textId="77777777" w:rsidR="006B7E07" w:rsidRPr="00154E0C" w:rsidRDefault="006B7E07" w:rsidP="006B7E07">
            <w:pPr>
              <w:rPr>
                <w:i/>
              </w:rPr>
            </w:pPr>
            <w:r w:rsidRPr="00154E0C">
              <w:rPr>
                <w:i/>
              </w:rPr>
              <w:t>Imię i nazwisko</w:t>
            </w:r>
          </w:p>
          <w:p w14:paraId="0AD990B5" w14:textId="77777777" w:rsidR="006B7E07" w:rsidRPr="002F6C4A" w:rsidRDefault="006B7E07" w:rsidP="006B7E07"/>
          <w:p w14:paraId="58215BC1" w14:textId="5791203B" w:rsidR="006B7E07" w:rsidRPr="002F6C4A" w:rsidRDefault="006B7E07" w:rsidP="006B7E0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59833354" w14:textId="77777777" w:rsidR="006B7E07" w:rsidRPr="00540F34" w:rsidRDefault="006B7E07" w:rsidP="006B7E07">
            <w:pPr>
              <w:tabs>
                <w:tab w:val="left" w:pos="0"/>
              </w:tabs>
              <w:jc w:val="both"/>
            </w:pPr>
            <w:r w:rsidRPr="006B7E07">
              <w:rPr>
                <w:iCs/>
              </w:rPr>
              <w:t>a.</w:t>
            </w:r>
            <w:r>
              <w:rPr>
                <w:iCs/>
              </w:rPr>
              <w:t xml:space="preserve"> </w:t>
            </w:r>
            <w:r w:rsidRPr="006B7E07">
              <w:rPr>
                <w:iCs/>
              </w:rPr>
              <w:t>posiada wykształcenie wyższe</w:t>
            </w:r>
            <w:r>
              <w:rPr>
                <w:iCs/>
              </w:rPr>
              <w:t xml:space="preserve"> </w:t>
            </w:r>
            <w:r w:rsidRPr="006B7E07">
              <w:rPr>
                <w:iCs/>
              </w:rPr>
              <w:t xml:space="preserve"> </w:t>
            </w:r>
            <w:r w:rsidRPr="00540F34">
              <w:rPr>
                <w:highlight w:val="yellow"/>
              </w:rPr>
              <w:t>TAK/NIE*</w:t>
            </w:r>
          </w:p>
          <w:p w14:paraId="19550F7C" w14:textId="77777777" w:rsidR="006B7E07" w:rsidRPr="006B7E07" w:rsidRDefault="006B7E07" w:rsidP="006B7E07">
            <w:pPr>
              <w:tabs>
                <w:tab w:val="left" w:pos="0"/>
              </w:tabs>
              <w:jc w:val="both"/>
              <w:rPr>
                <w:iCs/>
              </w:rPr>
            </w:pPr>
          </w:p>
          <w:p w14:paraId="6F3FC616" w14:textId="77777777" w:rsidR="006B7E07" w:rsidRDefault="006B7E07" w:rsidP="006B7E07">
            <w:pPr>
              <w:tabs>
                <w:tab w:val="left" w:pos="0"/>
              </w:tabs>
              <w:jc w:val="both"/>
              <w:rPr>
                <w:iCs/>
              </w:rPr>
            </w:pPr>
            <w:r w:rsidRPr="006B7E07">
              <w:rPr>
                <w:iCs/>
              </w:rPr>
              <w:t>b.</w:t>
            </w:r>
            <w:r>
              <w:rPr>
                <w:iCs/>
              </w:rPr>
              <w:t xml:space="preserve"> </w:t>
            </w:r>
            <w:r w:rsidRPr="006B7E07">
              <w:rPr>
                <w:iCs/>
              </w:rPr>
              <w:t>posiada co najmniej roczne doświadczenie w pracy ankietera</w:t>
            </w:r>
          </w:p>
          <w:p w14:paraId="7C9F231D" w14:textId="77777777" w:rsidR="006B7E07" w:rsidRPr="00540F34" w:rsidRDefault="006B7E07" w:rsidP="006B7E07">
            <w:pPr>
              <w:tabs>
                <w:tab w:val="left" w:pos="0"/>
              </w:tabs>
              <w:jc w:val="both"/>
            </w:pPr>
            <w:r w:rsidRPr="00540F34">
              <w:rPr>
                <w:highlight w:val="yellow"/>
              </w:rPr>
              <w:t>TAK/NIE*</w:t>
            </w:r>
          </w:p>
          <w:p w14:paraId="001309BF" w14:textId="77777777" w:rsidR="006B7E07" w:rsidRPr="006B7E07" w:rsidRDefault="006B7E07" w:rsidP="006B7E07">
            <w:pPr>
              <w:tabs>
                <w:tab w:val="left" w:pos="0"/>
              </w:tabs>
              <w:jc w:val="both"/>
              <w:rPr>
                <w:iCs/>
              </w:rPr>
            </w:pPr>
          </w:p>
          <w:p w14:paraId="7569A1C0" w14:textId="11D2EBDC" w:rsidR="006B7E07" w:rsidRPr="00540F34" w:rsidRDefault="006B7E07" w:rsidP="006B7E07">
            <w:pPr>
              <w:tabs>
                <w:tab w:val="left" w:pos="0"/>
              </w:tabs>
              <w:jc w:val="both"/>
            </w:pPr>
            <w:r w:rsidRPr="006B7E07">
              <w:rPr>
                <w:iCs/>
              </w:rPr>
              <w:t>c.</w:t>
            </w:r>
            <w:r>
              <w:rPr>
                <w:iCs/>
              </w:rPr>
              <w:t xml:space="preserve"> </w:t>
            </w:r>
            <w:r w:rsidR="00996C71" w:rsidRPr="00996C71">
              <w:rPr>
                <w:iCs/>
              </w:rPr>
              <w:t>uczestniczyła jako ankieter w co najmniej 2 projektach obejmujących badania bazujące na złożonych konstruktach, budowanych na bazie koncepcji teoretycznych, w których badanymi podmiotami była kadra kierownicza i przeprowadziła min. 50 badań ankietowych w przedsiębiorstwach</w:t>
            </w:r>
            <w:r w:rsidRPr="006B7E07">
              <w:rPr>
                <w:iCs/>
              </w:rPr>
              <w:t>.</w:t>
            </w:r>
            <w:r>
              <w:t xml:space="preserve">- </w:t>
            </w:r>
            <w:r w:rsidRPr="00540F34">
              <w:rPr>
                <w:highlight w:val="yellow"/>
              </w:rPr>
              <w:t>TAK/NIE*</w:t>
            </w:r>
          </w:p>
          <w:p w14:paraId="706F39E2" w14:textId="77777777" w:rsidR="006B7E07" w:rsidRDefault="006B7E07" w:rsidP="006B7E07">
            <w:pPr>
              <w:tabs>
                <w:tab w:val="left" w:pos="0"/>
              </w:tabs>
              <w:jc w:val="both"/>
            </w:pPr>
            <w:r w:rsidRPr="00540F34">
              <w:t>………………………………………………………………………</w:t>
            </w:r>
          </w:p>
          <w:p w14:paraId="760C99BF" w14:textId="77777777" w:rsidR="006B7E07" w:rsidRDefault="006B7E07" w:rsidP="006B7E07">
            <w:pPr>
              <w:tabs>
                <w:tab w:val="left" w:pos="0"/>
              </w:tabs>
              <w:jc w:val="both"/>
            </w:pPr>
            <w:r>
              <w:t>………………………………………………………………………</w:t>
            </w:r>
          </w:p>
          <w:p w14:paraId="5C731DF6" w14:textId="77777777" w:rsidR="006B7E07" w:rsidRPr="00540F34" w:rsidRDefault="006B7E07" w:rsidP="006B7E07">
            <w:pPr>
              <w:tabs>
                <w:tab w:val="left" w:pos="0"/>
              </w:tabs>
              <w:jc w:val="both"/>
            </w:pPr>
            <w:r>
              <w:t>………………………………………………………………………</w:t>
            </w:r>
          </w:p>
          <w:p w14:paraId="1C85E40C" w14:textId="77777777" w:rsidR="006B7E07" w:rsidRPr="00540F34" w:rsidRDefault="006B7E07" w:rsidP="006B7E07">
            <w:pPr>
              <w:tabs>
                <w:tab w:val="left" w:pos="0"/>
              </w:tabs>
              <w:jc w:val="both"/>
              <w:rPr>
                <w:i/>
              </w:rPr>
            </w:pPr>
            <w:r w:rsidRPr="00540F34">
              <w:rPr>
                <w:i/>
              </w:rPr>
              <w:t xml:space="preserve">(należy </w:t>
            </w:r>
            <w:r>
              <w:rPr>
                <w:i/>
              </w:rPr>
              <w:t>wskazać nazwę projektu, termin realizacji i podmiot, dla którego były realizowane</w:t>
            </w:r>
            <w:r w:rsidRPr="00540F34">
              <w:rPr>
                <w:i/>
              </w:rPr>
              <w:t>)</w:t>
            </w:r>
          </w:p>
          <w:p w14:paraId="12C9E19E" w14:textId="77777777" w:rsidR="006B7E07" w:rsidRPr="00540F34" w:rsidRDefault="006B7E07" w:rsidP="002F6C4A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58D3A087" w14:textId="77777777" w:rsidR="006B7E07" w:rsidRDefault="006B7E07" w:rsidP="006B7E0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B26774">
              <w:rPr>
                <w:color w:val="000000"/>
              </w:rPr>
              <w:t>……………………………</w:t>
            </w:r>
          </w:p>
          <w:p w14:paraId="65E13074" w14:textId="49C243DE" w:rsidR="006B7E07" w:rsidRPr="00B26774" w:rsidRDefault="006B7E07" w:rsidP="006B7E0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  <w:tr w:rsidR="006B7E07" w:rsidRPr="00DF3D15" w14:paraId="6B3EFFF1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758E6547" w14:textId="77777777" w:rsidR="006B7E07" w:rsidRPr="002F6C4A" w:rsidRDefault="006B7E07" w:rsidP="006B7E07">
            <w:r w:rsidRPr="002F6C4A">
              <w:t>…………………..</w:t>
            </w:r>
          </w:p>
          <w:p w14:paraId="72D03992" w14:textId="77777777" w:rsidR="006B7E07" w:rsidRPr="00154E0C" w:rsidRDefault="006B7E07" w:rsidP="006B7E07">
            <w:pPr>
              <w:rPr>
                <w:i/>
              </w:rPr>
            </w:pPr>
            <w:r w:rsidRPr="00154E0C">
              <w:rPr>
                <w:i/>
              </w:rPr>
              <w:t>Imię i nazwisko</w:t>
            </w:r>
          </w:p>
          <w:p w14:paraId="393D7BB8" w14:textId="77777777" w:rsidR="006B7E07" w:rsidRPr="002F6C4A" w:rsidRDefault="006B7E07" w:rsidP="006B7E07"/>
          <w:p w14:paraId="5205EE2D" w14:textId="06C0080E" w:rsidR="006B7E07" w:rsidRPr="002F6C4A" w:rsidRDefault="006B7E07" w:rsidP="006B7E0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12B74753" w14:textId="77777777" w:rsidR="006B7E07" w:rsidRPr="00540F34" w:rsidRDefault="006B7E07" w:rsidP="006B7E07">
            <w:pPr>
              <w:tabs>
                <w:tab w:val="left" w:pos="0"/>
              </w:tabs>
              <w:jc w:val="both"/>
            </w:pPr>
            <w:r w:rsidRPr="006B7E07">
              <w:rPr>
                <w:iCs/>
              </w:rPr>
              <w:t>a.</w:t>
            </w:r>
            <w:r>
              <w:rPr>
                <w:iCs/>
              </w:rPr>
              <w:t xml:space="preserve"> </w:t>
            </w:r>
            <w:r w:rsidRPr="006B7E07">
              <w:rPr>
                <w:iCs/>
              </w:rPr>
              <w:t>posiada wykształcenie wyższe</w:t>
            </w:r>
            <w:r>
              <w:rPr>
                <w:iCs/>
              </w:rPr>
              <w:t xml:space="preserve"> </w:t>
            </w:r>
            <w:r w:rsidRPr="006B7E07">
              <w:rPr>
                <w:iCs/>
              </w:rPr>
              <w:t xml:space="preserve"> </w:t>
            </w:r>
            <w:r w:rsidRPr="00540F34">
              <w:rPr>
                <w:highlight w:val="yellow"/>
              </w:rPr>
              <w:t>TAK/NIE*</w:t>
            </w:r>
          </w:p>
          <w:p w14:paraId="1C380735" w14:textId="77777777" w:rsidR="006B7E07" w:rsidRPr="006B7E07" w:rsidRDefault="006B7E07" w:rsidP="006B7E07">
            <w:pPr>
              <w:tabs>
                <w:tab w:val="left" w:pos="0"/>
              </w:tabs>
              <w:jc w:val="both"/>
              <w:rPr>
                <w:iCs/>
              </w:rPr>
            </w:pPr>
          </w:p>
          <w:p w14:paraId="2C793DBE" w14:textId="77777777" w:rsidR="006B7E07" w:rsidRDefault="006B7E07" w:rsidP="006B7E07">
            <w:pPr>
              <w:tabs>
                <w:tab w:val="left" w:pos="0"/>
              </w:tabs>
              <w:jc w:val="both"/>
              <w:rPr>
                <w:iCs/>
              </w:rPr>
            </w:pPr>
            <w:r w:rsidRPr="006B7E07">
              <w:rPr>
                <w:iCs/>
              </w:rPr>
              <w:t>b.</w:t>
            </w:r>
            <w:r>
              <w:rPr>
                <w:iCs/>
              </w:rPr>
              <w:t xml:space="preserve"> </w:t>
            </w:r>
            <w:r w:rsidRPr="006B7E07">
              <w:rPr>
                <w:iCs/>
              </w:rPr>
              <w:t>posiada co najmniej roczne doświadczenie w pracy ankietera</w:t>
            </w:r>
          </w:p>
          <w:p w14:paraId="4242726C" w14:textId="77777777" w:rsidR="006B7E07" w:rsidRPr="00540F34" w:rsidRDefault="006B7E07" w:rsidP="006B7E07">
            <w:pPr>
              <w:tabs>
                <w:tab w:val="left" w:pos="0"/>
              </w:tabs>
              <w:jc w:val="both"/>
            </w:pPr>
            <w:r w:rsidRPr="00540F34">
              <w:rPr>
                <w:highlight w:val="yellow"/>
              </w:rPr>
              <w:t>TAK/NIE*</w:t>
            </w:r>
          </w:p>
          <w:p w14:paraId="0A2C6F41" w14:textId="77777777" w:rsidR="006B7E07" w:rsidRPr="006B7E07" w:rsidRDefault="006B7E07" w:rsidP="006B7E07">
            <w:pPr>
              <w:tabs>
                <w:tab w:val="left" w:pos="0"/>
              </w:tabs>
              <w:jc w:val="both"/>
              <w:rPr>
                <w:iCs/>
              </w:rPr>
            </w:pPr>
          </w:p>
          <w:p w14:paraId="65B4D82B" w14:textId="50539884" w:rsidR="006B7E07" w:rsidRPr="00540F34" w:rsidRDefault="006B7E07" w:rsidP="006B7E07">
            <w:pPr>
              <w:tabs>
                <w:tab w:val="left" w:pos="0"/>
              </w:tabs>
              <w:jc w:val="both"/>
            </w:pPr>
            <w:r w:rsidRPr="006B7E07">
              <w:rPr>
                <w:iCs/>
              </w:rPr>
              <w:t>c.</w:t>
            </w:r>
            <w:r>
              <w:rPr>
                <w:iCs/>
              </w:rPr>
              <w:t xml:space="preserve"> </w:t>
            </w:r>
            <w:r w:rsidR="00996C71" w:rsidRPr="00996C71">
              <w:rPr>
                <w:iCs/>
              </w:rPr>
              <w:t>uczestniczyła jako ankieter w co najmniej 2 projektach obejmujących badania bazujące na złożonych konstruktach, budowanych na bazie koncepcji teoretycznych, w których badanymi podmiotami była kadra kierownicza i przeprowadziła min. 50 badań ankietowych w przedsiębiorstwach</w:t>
            </w:r>
            <w:r w:rsidRPr="006B7E07">
              <w:rPr>
                <w:iCs/>
              </w:rPr>
              <w:t>.</w:t>
            </w:r>
            <w:r>
              <w:t xml:space="preserve">- </w:t>
            </w:r>
            <w:r w:rsidRPr="00540F34">
              <w:rPr>
                <w:highlight w:val="yellow"/>
              </w:rPr>
              <w:t>TAK/NIE*</w:t>
            </w:r>
          </w:p>
          <w:p w14:paraId="65D5D55E" w14:textId="77777777" w:rsidR="006B7E07" w:rsidRDefault="006B7E07" w:rsidP="006B7E07">
            <w:pPr>
              <w:tabs>
                <w:tab w:val="left" w:pos="0"/>
              </w:tabs>
              <w:jc w:val="both"/>
            </w:pPr>
            <w:r w:rsidRPr="00540F34">
              <w:t>………………………………………………………………………</w:t>
            </w:r>
          </w:p>
          <w:p w14:paraId="576758A1" w14:textId="77777777" w:rsidR="006B7E07" w:rsidRDefault="006B7E07" w:rsidP="006B7E07">
            <w:pPr>
              <w:tabs>
                <w:tab w:val="left" w:pos="0"/>
              </w:tabs>
              <w:jc w:val="both"/>
            </w:pPr>
            <w:r>
              <w:t>………………………………………………………………………</w:t>
            </w:r>
          </w:p>
          <w:p w14:paraId="32BFFE64" w14:textId="77777777" w:rsidR="006B7E07" w:rsidRPr="00540F34" w:rsidRDefault="006B7E07" w:rsidP="006B7E07">
            <w:pPr>
              <w:tabs>
                <w:tab w:val="left" w:pos="0"/>
              </w:tabs>
              <w:jc w:val="both"/>
            </w:pPr>
            <w:r>
              <w:t>………………………………………………………………………</w:t>
            </w:r>
          </w:p>
          <w:p w14:paraId="578A5854" w14:textId="77777777" w:rsidR="006B7E07" w:rsidRPr="00540F34" w:rsidRDefault="006B7E07" w:rsidP="006B7E07">
            <w:pPr>
              <w:tabs>
                <w:tab w:val="left" w:pos="0"/>
              </w:tabs>
              <w:jc w:val="both"/>
              <w:rPr>
                <w:i/>
              </w:rPr>
            </w:pPr>
            <w:r w:rsidRPr="00540F34">
              <w:rPr>
                <w:i/>
              </w:rPr>
              <w:t xml:space="preserve">(należy </w:t>
            </w:r>
            <w:r>
              <w:rPr>
                <w:i/>
              </w:rPr>
              <w:t>wskazać nazwę projektu, termin realizacji i podmiot, dla którego były realizowane</w:t>
            </w:r>
            <w:r w:rsidRPr="00540F34">
              <w:rPr>
                <w:i/>
              </w:rPr>
              <w:t>)</w:t>
            </w:r>
          </w:p>
          <w:p w14:paraId="488F1993" w14:textId="77777777" w:rsidR="006B7E07" w:rsidRPr="00540F34" w:rsidRDefault="006B7E07" w:rsidP="002F6C4A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3CB279E9" w14:textId="77777777" w:rsidR="006B7E07" w:rsidRDefault="006B7E07" w:rsidP="006B7E0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B26774">
              <w:rPr>
                <w:color w:val="000000"/>
              </w:rPr>
              <w:t>……………………………</w:t>
            </w:r>
          </w:p>
          <w:p w14:paraId="34D50574" w14:textId="25FBA674" w:rsidR="006B7E07" w:rsidRPr="00B26774" w:rsidRDefault="006B7E07" w:rsidP="006B7E07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32FC665F" w14:textId="1001BC22" w:rsidR="00BC58AD" w:rsidRDefault="00BC58AD" w:rsidP="00987E4B">
      <w:pPr>
        <w:spacing w:line="360" w:lineRule="auto"/>
        <w:jc w:val="both"/>
      </w:pPr>
    </w:p>
    <w:p w14:paraId="47DB5952" w14:textId="77777777" w:rsidR="00866510" w:rsidRDefault="00866510" w:rsidP="00987E4B">
      <w:pPr>
        <w:spacing w:line="360" w:lineRule="auto"/>
        <w:jc w:val="both"/>
      </w:pPr>
    </w:p>
    <w:p w14:paraId="533DF715" w14:textId="77777777" w:rsidR="003F672B" w:rsidRPr="00423B06" w:rsidRDefault="003F672B" w:rsidP="003F672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0B3CB647" w14:textId="77777777" w:rsidR="003F672B" w:rsidRDefault="003F672B" w:rsidP="003F672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F71F7F0" w14:textId="42418788" w:rsidR="00BB4F33" w:rsidRDefault="00BB4F33" w:rsidP="00987E4B">
      <w:pPr>
        <w:rPr>
          <w:sz w:val="16"/>
          <w:szCs w:val="16"/>
        </w:rPr>
      </w:pPr>
    </w:p>
    <w:p w14:paraId="66F941F9" w14:textId="0364D7EF" w:rsidR="00BB4F33" w:rsidRDefault="00BB4F33" w:rsidP="00987E4B">
      <w:pPr>
        <w:rPr>
          <w:sz w:val="16"/>
          <w:szCs w:val="16"/>
        </w:rPr>
      </w:pPr>
    </w:p>
    <w:p w14:paraId="4EBCA392" w14:textId="35DBF746" w:rsidR="00BB4F33" w:rsidRDefault="00BB4F33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3B4BDA6A" w14:textId="77777777" w:rsidR="00F55B12" w:rsidRPr="00987E4B" w:rsidRDefault="00F55B12" w:rsidP="00987E4B"/>
    <w:sectPr w:rsidR="00F55B12" w:rsidRPr="00987E4B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B5944B" w14:textId="77777777" w:rsidR="00285107" w:rsidRDefault="00285107">
      <w:r>
        <w:separator/>
      </w:r>
    </w:p>
  </w:endnote>
  <w:endnote w:type="continuationSeparator" w:id="0">
    <w:p w14:paraId="5C096A64" w14:textId="77777777" w:rsidR="00285107" w:rsidRDefault="002851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4F5474" w14:textId="77777777" w:rsidR="00285107" w:rsidRDefault="00285107">
      <w:r>
        <w:separator/>
      </w:r>
    </w:p>
  </w:footnote>
  <w:footnote w:type="continuationSeparator" w:id="0">
    <w:p w14:paraId="52653B8E" w14:textId="77777777" w:rsidR="00285107" w:rsidRDefault="00285107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209C745B" w:rsidR="00C303B2" w:rsidRPr="00A844AF" w:rsidRDefault="00BC58AD" w:rsidP="00A844AF">
    <w:pPr>
      <w:pStyle w:val="Nagwek"/>
    </w:pPr>
    <w:r>
      <w:t xml:space="preserve">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6512A"/>
    <w:rsid w:val="00067509"/>
    <w:rsid w:val="000710B7"/>
    <w:rsid w:val="00090D0F"/>
    <w:rsid w:val="000B1D69"/>
    <w:rsid w:val="000B2DD7"/>
    <w:rsid w:val="000B41C3"/>
    <w:rsid w:val="0011464F"/>
    <w:rsid w:val="001179FE"/>
    <w:rsid w:val="00154E0C"/>
    <w:rsid w:val="001D0F1F"/>
    <w:rsid w:val="001F10C4"/>
    <w:rsid w:val="002328A0"/>
    <w:rsid w:val="00263CEB"/>
    <w:rsid w:val="00283F76"/>
    <w:rsid w:val="00285107"/>
    <w:rsid w:val="0028660D"/>
    <w:rsid w:val="002939C4"/>
    <w:rsid w:val="002A7F51"/>
    <w:rsid w:val="002F6C4A"/>
    <w:rsid w:val="00372BE3"/>
    <w:rsid w:val="003B441C"/>
    <w:rsid w:val="003D1FF9"/>
    <w:rsid w:val="003F672B"/>
    <w:rsid w:val="00400453"/>
    <w:rsid w:val="00432D2C"/>
    <w:rsid w:val="004453E4"/>
    <w:rsid w:val="00482A0B"/>
    <w:rsid w:val="00517D50"/>
    <w:rsid w:val="00524354"/>
    <w:rsid w:val="00527F15"/>
    <w:rsid w:val="00540F34"/>
    <w:rsid w:val="0056690C"/>
    <w:rsid w:val="005777E1"/>
    <w:rsid w:val="005D357A"/>
    <w:rsid w:val="005F6749"/>
    <w:rsid w:val="006603ED"/>
    <w:rsid w:val="006828A2"/>
    <w:rsid w:val="00684D1E"/>
    <w:rsid w:val="006B7E07"/>
    <w:rsid w:val="006C3F19"/>
    <w:rsid w:val="00752008"/>
    <w:rsid w:val="00757CFD"/>
    <w:rsid w:val="00786C56"/>
    <w:rsid w:val="007A1FCA"/>
    <w:rsid w:val="007F6736"/>
    <w:rsid w:val="00846730"/>
    <w:rsid w:val="008539D0"/>
    <w:rsid w:val="00866510"/>
    <w:rsid w:val="008671A7"/>
    <w:rsid w:val="00895B8F"/>
    <w:rsid w:val="008E4A55"/>
    <w:rsid w:val="008E66F9"/>
    <w:rsid w:val="008E6E4C"/>
    <w:rsid w:val="00916A44"/>
    <w:rsid w:val="009219BA"/>
    <w:rsid w:val="009559C0"/>
    <w:rsid w:val="009616AA"/>
    <w:rsid w:val="00962694"/>
    <w:rsid w:val="00987E4B"/>
    <w:rsid w:val="00996C71"/>
    <w:rsid w:val="009E4F5D"/>
    <w:rsid w:val="009E7562"/>
    <w:rsid w:val="009F61B4"/>
    <w:rsid w:val="00A84472"/>
    <w:rsid w:val="00A844AF"/>
    <w:rsid w:val="00AF7FFD"/>
    <w:rsid w:val="00B33027"/>
    <w:rsid w:val="00B4176B"/>
    <w:rsid w:val="00B53010"/>
    <w:rsid w:val="00B56260"/>
    <w:rsid w:val="00B571B2"/>
    <w:rsid w:val="00B72E23"/>
    <w:rsid w:val="00B87020"/>
    <w:rsid w:val="00BB4F33"/>
    <w:rsid w:val="00BC58AD"/>
    <w:rsid w:val="00BC79C4"/>
    <w:rsid w:val="00BD686E"/>
    <w:rsid w:val="00BF7F00"/>
    <w:rsid w:val="00C303B2"/>
    <w:rsid w:val="00C50D77"/>
    <w:rsid w:val="00CF6409"/>
    <w:rsid w:val="00CF7ED9"/>
    <w:rsid w:val="00D1547F"/>
    <w:rsid w:val="00D67C47"/>
    <w:rsid w:val="00D93916"/>
    <w:rsid w:val="00E35DB9"/>
    <w:rsid w:val="00E74DEC"/>
    <w:rsid w:val="00E84376"/>
    <w:rsid w:val="00E97FEE"/>
    <w:rsid w:val="00F02E42"/>
    <w:rsid w:val="00F04CB8"/>
    <w:rsid w:val="00F0603B"/>
    <w:rsid w:val="00F21267"/>
    <w:rsid w:val="00F55B12"/>
    <w:rsid w:val="00F67296"/>
    <w:rsid w:val="00FA31F0"/>
    <w:rsid w:val="00FA4904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367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Jolata Oleksy</cp:lastModifiedBy>
  <cp:revision>6</cp:revision>
  <cp:lastPrinted>2023-07-28T11:57:00Z</cp:lastPrinted>
  <dcterms:created xsi:type="dcterms:W3CDTF">2024-03-19T12:19:00Z</dcterms:created>
  <dcterms:modified xsi:type="dcterms:W3CDTF">2024-05-16T12:20:00Z</dcterms:modified>
</cp:coreProperties>
</file>