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358D25C6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</w:t>
      </w:r>
      <w:r w:rsidR="0078125D" w:rsidRPr="00A962B2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</w:t>
      </w:r>
      <w:r w:rsidRPr="00537C84">
        <w:rPr>
          <w:sz w:val="22"/>
          <w:szCs w:val="22"/>
        </w:rPr>
        <w:t>: .........................................................................</w:t>
      </w:r>
    </w:p>
    <w:p w14:paraId="38BCE1A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977B88">
        <w:rPr>
          <w:sz w:val="22"/>
          <w:szCs w:val="22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977B88">
        <w:rPr>
          <w:sz w:val="22"/>
          <w:szCs w:val="22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30C0BF02" w14:textId="1E631908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  <w:r w:rsidR="00FC6B99">
        <w:rPr>
          <w:b/>
          <w:sz w:val="22"/>
          <w:szCs w:val="22"/>
        </w:rPr>
        <w:t xml:space="preserve">, </w:t>
      </w:r>
      <w:r w:rsidRPr="00537C84">
        <w:rPr>
          <w:b/>
          <w:sz w:val="22"/>
          <w:szCs w:val="22"/>
        </w:rPr>
        <w:t>Dział Zamówień Publicznych</w:t>
      </w:r>
      <w:r w:rsidR="00FC6B99">
        <w:rPr>
          <w:b/>
          <w:sz w:val="22"/>
          <w:szCs w:val="22"/>
        </w:rPr>
        <w:t>,</w:t>
      </w:r>
      <w:r w:rsidRPr="00537C84">
        <w:rPr>
          <w:b/>
          <w:sz w:val="22"/>
          <w:szCs w:val="22"/>
        </w:rPr>
        <w:t xml:space="preserve"> 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122A48C5" w:rsidR="00C9110A" w:rsidRPr="00537C8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="005D09C0" w:rsidRPr="005D09C0">
        <w:rPr>
          <w:b/>
          <w:iCs/>
          <w:color w:val="000000"/>
          <w:lang w:eastAsia="x-none"/>
        </w:rPr>
        <w:t xml:space="preserve">Dostawa lasera o długości fali 532 </w:t>
      </w:r>
      <w:proofErr w:type="spellStart"/>
      <w:r w:rsidR="005D09C0" w:rsidRPr="005D09C0">
        <w:rPr>
          <w:b/>
          <w:iCs/>
          <w:color w:val="000000"/>
          <w:lang w:eastAsia="x-none"/>
        </w:rPr>
        <w:t>nm</w:t>
      </w:r>
      <w:proofErr w:type="spellEnd"/>
      <w:r w:rsidR="005D09C0" w:rsidRPr="005D09C0">
        <w:rPr>
          <w:b/>
          <w:iCs/>
          <w:color w:val="000000"/>
          <w:lang w:eastAsia="x-none"/>
        </w:rPr>
        <w:t xml:space="preserve"> wraz z odpowiednim układem optycznym i dodatkowymi elementami kopuły  (doposażenie spektrometru </w:t>
      </w:r>
      <w:proofErr w:type="spellStart"/>
      <w:r w:rsidR="005D09C0" w:rsidRPr="005D09C0">
        <w:rPr>
          <w:b/>
          <w:iCs/>
          <w:color w:val="000000"/>
          <w:lang w:eastAsia="x-none"/>
        </w:rPr>
        <w:t>ramanowskiego</w:t>
      </w:r>
      <w:proofErr w:type="spellEnd"/>
      <w:r w:rsidR="005D09C0" w:rsidRPr="005D09C0">
        <w:rPr>
          <w:b/>
          <w:iCs/>
          <w:color w:val="000000"/>
          <w:lang w:eastAsia="x-none"/>
        </w:rPr>
        <w:t xml:space="preserve">) dla </w:t>
      </w:r>
      <w:proofErr w:type="spellStart"/>
      <w:r w:rsidR="005D09C0" w:rsidRPr="005D09C0">
        <w:rPr>
          <w:b/>
          <w:iCs/>
          <w:color w:val="000000"/>
          <w:lang w:eastAsia="x-none"/>
        </w:rPr>
        <w:t>WIMiC</w:t>
      </w:r>
      <w:proofErr w:type="spellEnd"/>
      <w:r w:rsidR="005D09C0" w:rsidRPr="005D09C0">
        <w:rPr>
          <w:b/>
          <w:iCs/>
          <w:color w:val="000000"/>
          <w:lang w:eastAsia="x-none"/>
        </w:rPr>
        <w:t xml:space="preserve"> - DE-dzp.272-230/24</w:t>
      </w:r>
      <w:r w:rsidR="0082509A">
        <w:rPr>
          <w:b/>
          <w:iCs/>
          <w:color w:val="000000"/>
          <w:lang w:eastAsia="x-none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p w14:paraId="5C3C668A" w14:textId="0D4D4721" w:rsidR="00C9110A" w:rsidRPr="003D4E15" w:rsidRDefault="00C9110A" w:rsidP="00C9110A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 xml:space="preserve">Cena </w:t>
      </w:r>
      <w:r w:rsidR="00D33513">
        <w:rPr>
          <w:b/>
          <w:sz w:val="22"/>
          <w:szCs w:val="22"/>
        </w:rPr>
        <w:t>netto za całość przedmiotu zamówienia</w:t>
      </w:r>
      <w:r w:rsidRPr="003D4E15">
        <w:rPr>
          <w:b/>
          <w:sz w:val="22"/>
          <w:szCs w:val="22"/>
        </w:rPr>
        <w:t>: .............................................................</w:t>
      </w:r>
      <w:r w:rsidR="00D33513">
        <w:rPr>
          <w:b/>
          <w:sz w:val="22"/>
          <w:szCs w:val="22"/>
        </w:rPr>
        <w:t xml:space="preserve"> EURO</w:t>
      </w:r>
    </w:p>
    <w:p w14:paraId="1436A316" w14:textId="50D15A69" w:rsidR="00C9110A" w:rsidRDefault="00D33513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Cena brutto za całość przedmiotu zamówienia: ……………………………………… EURO</w:t>
      </w:r>
    </w:p>
    <w:p w14:paraId="0F1B4C80" w14:textId="77777777" w:rsidR="00C9110A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6BB834C5" w:rsidR="00C9110A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Powyższa cena zawiera podatek VAT w wysokości </w:t>
      </w:r>
      <w:r w:rsidR="003E70DD">
        <w:rPr>
          <w:color w:val="000000"/>
          <w:sz w:val="22"/>
          <w:szCs w:val="22"/>
        </w:rPr>
        <w:t>23</w:t>
      </w:r>
      <w:r>
        <w:rPr>
          <w:color w:val="000000"/>
          <w:sz w:val="22"/>
          <w:szCs w:val="22"/>
        </w:rPr>
        <w:t>% tj.…………………….</w:t>
      </w:r>
      <w:r w:rsidR="00D33513">
        <w:rPr>
          <w:color w:val="000000"/>
          <w:sz w:val="22"/>
          <w:szCs w:val="22"/>
        </w:rPr>
        <w:t>EURO</w:t>
      </w:r>
    </w:p>
    <w:p w14:paraId="14A8C943" w14:textId="77777777" w:rsidR="00445726" w:rsidRDefault="00445726" w:rsidP="005D09C0">
      <w:pPr>
        <w:widowControl w:val="0"/>
        <w:ind w:right="1"/>
        <w:jc w:val="both"/>
        <w:rPr>
          <w:b/>
          <w:sz w:val="22"/>
          <w:szCs w:val="22"/>
        </w:rPr>
      </w:pPr>
    </w:p>
    <w:p w14:paraId="780BB772" w14:textId="072E420E" w:rsidR="005D09C0" w:rsidRDefault="005D09C0" w:rsidP="005D09C0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Termin realizacji zamówienia: ……dni</w:t>
      </w:r>
      <w:r w:rsidRPr="00BD4AE2">
        <w:rPr>
          <w:b/>
          <w:sz w:val="22"/>
          <w:szCs w:val="22"/>
        </w:rPr>
        <w:t xml:space="preserve">  </w:t>
      </w:r>
      <w:r w:rsidRPr="00BD4AE2">
        <w:rPr>
          <w:bCs/>
          <w:sz w:val="22"/>
          <w:szCs w:val="22"/>
        </w:rPr>
        <w:t>od daty podpisania umowy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14:paraId="2047A801" w14:textId="77777777" w:rsidR="00445726" w:rsidRDefault="00445726" w:rsidP="00C9110A">
      <w:pPr>
        <w:widowControl w:val="0"/>
        <w:ind w:right="1"/>
        <w:jc w:val="both"/>
        <w:rPr>
          <w:b/>
          <w:sz w:val="22"/>
          <w:szCs w:val="22"/>
        </w:rPr>
      </w:pPr>
      <w:bookmarkStart w:id="0" w:name="_Hlk147910056"/>
    </w:p>
    <w:p w14:paraId="07E98761" w14:textId="2A3DCF55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1" w:name="_GoBack"/>
      <w:bookmarkEnd w:id="1"/>
      <w:r>
        <w:rPr>
          <w:b/>
          <w:sz w:val="22"/>
          <w:szCs w:val="22"/>
        </w:rPr>
        <w:t xml:space="preserve">Okres udzielonej gwarancji </w:t>
      </w:r>
      <w:r w:rsidR="0052767D"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………………………………m-</w:t>
      </w:r>
      <w:proofErr w:type="spellStart"/>
      <w:r>
        <w:rPr>
          <w:bCs/>
          <w:sz w:val="22"/>
          <w:szCs w:val="22"/>
        </w:rPr>
        <w:t>cy</w:t>
      </w:r>
      <w:bookmarkStart w:id="2" w:name="_Hlk163485290"/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bookmarkEnd w:id="2"/>
    <w:p w14:paraId="51051AE3" w14:textId="39B6B09A" w:rsidR="00BD4AE2" w:rsidRDefault="00C9110A" w:rsidP="00977B88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>Zamawiający informuje, że w przypadku braku wpisania gwarancji przez Wykonawcę,</w:t>
      </w:r>
      <w:r w:rsidR="003C264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Zamawiający przyjmie gwarancję </w:t>
      </w:r>
      <w:r w:rsidRPr="00256D50">
        <w:rPr>
          <w:i/>
          <w:sz w:val="22"/>
          <w:szCs w:val="22"/>
        </w:rPr>
        <w:t>minimalną</w:t>
      </w:r>
      <w:r w:rsidR="00773B3A" w:rsidRPr="00256D50">
        <w:rPr>
          <w:i/>
          <w:sz w:val="22"/>
          <w:szCs w:val="22"/>
        </w:rPr>
        <w:t xml:space="preserve"> tj.</w:t>
      </w:r>
      <w:r w:rsidR="00FC6B99">
        <w:rPr>
          <w:i/>
          <w:sz w:val="22"/>
          <w:szCs w:val="22"/>
        </w:rPr>
        <w:t>12</w:t>
      </w:r>
      <w:r w:rsidR="00773B3A" w:rsidRPr="00256D50">
        <w:rPr>
          <w:i/>
          <w:sz w:val="22"/>
          <w:szCs w:val="22"/>
        </w:rPr>
        <w:t xml:space="preserve"> mie</w:t>
      </w:r>
      <w:r w:rsidR="00256D50" w:rsidRPr="00256D50">
        <w:rPr>
          <w:i/>
          <w:sz w:val="22"/>
          <w:szCs w:val="22"/>
        </w:rPr>
        <w:t>sięcy</w:t>
      </w:r>
      <w:r w:rsidR="00773B3A" w:rsidRPr="00256D50">
        <w:rPr>
          <w:i/>
          <w:sz w:val="22"/>
          <w:szCs w:val="22"/>
        </w:rPr>
        <w:t>.</w:t>
      </w:r>
    </w:p>
    <w:p w14:paraId="74B9700C" w14:textId="77777777" w:rsidR="000E5BC9" w:rsidRDefault="000E5BC9" w:rsidP="00BD4AE2">
      <w:pPr>
        <w:widowControl w:val="0"/>
        <w:ind w:right="1"/>
        <w:jc w:val="both"/>
        <w:rPr>
          <w:bCs/>
          <w:sz w:val="22"/>
          <w:szCs w:val="22"/>
        </w:rPr>
      </w:pP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A984D21" w14:textId="77777777" w:rsidR="00B11B76" w:rsidRDefault="00B11B76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 w:rsidRPr="00537C84"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75FFF5D9" w14:textId="57AFBDBB" w:rsidR="00773B3A" w:rsidRPr="00773B3A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78125D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78125D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78125D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78125D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78125D" w:rsidSect="00F52E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FA5E11" w14:textId="77777777" w:rsidR="00C60D8A" w:rsidRDefault="00C60D8A">
      <w:r>
        <w:separator/>
      </w:r>
    </w:p>
  </w:endnote>
  <w:endnote w:type="continuationSeparator" w:id="0">
    <w:p w14:paraId="5EE0B3DF" w14:textId="77777777" w:rsidR="00C60D8A" w:rsidRDefault="00C60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EE23F6" w14:textId="77777777" w:rsidR="00C60D8A" w:rsidRDefault="00C60D8A">
      <w:r>
        <w:separator/>
      </w:r>
    </w:p>
  </w:footnote>
  <w:footnote w:type="continuationSeparator" w:id="0">
    <w:p w14:paraId="116C80F2" w14:textId="77777777" w:rsidR="00C60D8A" w:rsidRDefault="00C60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B23"/>
    <w:rsid w:val="00012286"/>
    <w:rsid w:val="000704FC"/>
    <w:rsid w:val="00071CCC"/>
    <w:rsid w:val="000B731D"/>
    <w:rsid w:val="000D6134"/>
    <w:rsid w:val="000E09C7"/>
    <w:rsid w:val="000E5BC9"/>
    <w:rsid w:val="000F6589"/>
    <w:rsid w:val="00106636"/>
    <w:rsid w:val="00112EF8"/>
    <w:rsid w:val="00116EC6"/>
    <w:rsid w:val="001524A2"/>
    <w:rsid w:val="001801DD"/>
    <w:rsid w:val="00195DC1"/>
    <w:rsid w:val="001D4612"/>
    <w:rsid w:val="00207E98"/>
    <w:rsid w:val="002168C0"/>
    <w:rsid w:val="00246E3E"/>
    <w:rsid w:val="00250B1B"/>
    <w:rsid w:val="00256D50"/>
    <w:rsid w:val="002723B0"/>
    <w:rsid w:val="002C5B9B"/>
    <w:rsid w:val="00315A4A"/>
    <w:rsid w:val="00351DCD"/>
    <w:rsid w:val="003556A2"/>
    <w:rsid w:val="003831B5"/>
    <w:rsid w:val="003C2643"/>
    <w:rsid w:val="003D4E15"/>
    <w:rsid w:val="003E70DD"/>
    <w:rsid w:val="00422B23"/>
    <w:rsid w:val="00427698"/>
    <w:rsid w:val="00445726"/>
    <w:rsid w:val="004B7300"/>
    <w:rsid w:val="004C4A6C"/>
    <w:rsid w:val="004C6753"/>
    <w:rsid w:val="004E5131"/>
    <w:rsid w:val="004F5728"/>
    <w:rsid w:val="0052767D"/>
    <w:rsid w:val="00595C87"/>
    <w:rsid w:val="005B3332"/>
    <w:rsid w:val="005D09C0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C6C41"/>
    <w:rsid w:val="006D37DF"/>
    <w:rsid w:val="00730516"/>
    <w:rsid w:val="00744F7F"/>
    <w:rsid w:val="00773B3A"/>
    <w:rsid w:val="007748F0"/>
    <w:rsid w:val="0078125D"/>
    <w:rsid w:val="0078277E"/>
    <w:rsid w:val="007A4321"/>
    <w:rsid w:val="007D501F"/>
    <w:rsid w:val="0082509A"/>
    <w:rsid w:val="00833933"/>
    <w:rsid w:val="0084335E"/>
    <w:rsid w:val="00853083"/>
    <w:rsid w:val="00860328"/>
    <w:rsid w:val="008B2F0C"/>
    <w:rsid w:val="008B4928"/>
    <w:rsid w:val="008D2AB8"/>
    <w:rsid w:val="008D36E7"/>
    <w:rsid w:val="008F1C66"/>
    <w:rsid w:val="00904823"/>
    <w:rsid w:val="00905B2B"/>
    <w:rsid w:val="00907B61"/>
    <w:rsid w:val="00970FE4"/>
    <w:rsid w:val="00975C20"/>
    <w:rsid w:val="00976242"/>
    <w:rsid w:val="00977B88"/>
    <w:rsid w:val="009842BA"/>
    <w:rsid w:val="00A0022B"/>
    <w:rsid w:val="00A24377"/>
    <w:rsid w:val="00A346FE"/>
    <w:rsid w:val="00A47B4D"/>
    <w:rsid w:val="00A83018"/>
    <w:rsid w:val="00A83495"/>
    <w:rsid w:val="00AB0FCA"/>
    <w:rsid w:val="00AB6E39"/>
    <w:rsid w:val="00AC18D7"/>
    <w:rsid w:val="00AD63E6"/>
    <w:rsid w:val="00B11B76"/>
    <w:rsid w:val="00B774DC"/>
    <w:rsid w:val="00BA62DB"/>
    <w:rsid w:val="00BB2AC8"/>
    <w:rsid w:val="00BB70A1"/>
    <w:rsid w:val="00BD4AE2"/>
    <w:rsid w:val="00BF6674"/>
    <w:rsid w:val="00C16C38"/>
    <w:rsid w:val="00C60D8A"/>
    <w:rsid w:val="00C9110A"/>
    <w:rsid w:val="00C969A6"/>
    <w:rsid w:val="00CA7D36"/>
    <w:rsid w:val="00CD6853"/>
    <w:rsid w:val="00CF5F1A"/>
    <w:rsid w:val="00D05169"/>
    <w:rsid w:val="00D16956"/>
    <w:rsid w:val="00D24208"/>
    <w:rsid w:val="00D33513"/>
    <w:rsid w:val="00D60C38"/>
    <w:rsid w:val="00D639EA"/>
    <w:rsid w:val="00D66893"/>
    <w:rsid w:val="00D807DE"/>
    <w:rsid w:val="00D90ACB"/>
    <w:rsid w:val="00DC1500"/>
    <w:rsid w:val="00DC5E1C"/>
    <w:rsid w:val="00E05555"/>
    <w:rsid w:val="00E21113"/>
    <w:rsid w:val="00E44371"/>
    <w:rsid w:val="00E6052B"/>
    <w:rsid w:val="00E949B0"/>
    <w:rsid w:val="00EC0BEA"/>
    <w:rsid w:val="00EC25F6"/>
    <w:rsid w:val="00F00591"/>
    <w:rsid w:val="00F459D2"/>
    <w:rsid w:val="00F51688"/>
    <w:rsid w:val="00F52EB2"/>
    <w:rsid w:val="00F53146"/>
    <w:rsid w:val="00F54742"/>
    <w:rsid w:val="00F91018"/>
    <w:rsid w:val="00FA0F30"/>
    <w:rsid w:val="00FA213B"/>
    <w:rsid w:val="00FA51A4"/>
    <w:rsid w:val="00FB00CB"/>
    <w:rsid w:val="00FC26F1"/>
    <w:rsid w:val="00FC6B99"/>
    <w:rsid w:val="00FD3090"/>
    <w:rsid w:val="00FE545C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F084D-F3DB-4B5D-A03D-124E68C19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573</Words>
  <Characters>4741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Jolata Oleksy</cp:lastModifiedBy>
  <cp:revision>6</cp:revision>
  <cp:lastPrinted>2024-02-23T12:06:00Z</cp:lastPrinted>
  <dcterms:created xsi:type="dcterms:W3CDTF">2024-05-08T06:25:00Z</dcterms:created>
  <dcterms:modified xsi:type="dcterms:W3CDTF">2024-05-16T11:06:00Z</dcterms:modified>
</cp:coreProperties>
</file>