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D956EC" w14:textId="77777777" w:rsidR="00FB7F50" w:rsidRPr="002245BE" w:rsidRDefault="00B8422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8422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84221">
        <w:rPr>
          <w:sz w:val="22"/>
          <w:szCs w:val="22"/>
        </w:rPr>
        <w:t>2024-05-23</w:t>
      </w:r>
    </w:p>
    <w:p w14:paraId="65E8488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B33C7CD" w14:textId="77777777" w:rsidR="00B84221" w:rsidRPr="00B84221" w:rsidRDefault="00B84221" w:rsidP="00FB7F50">
      <w:pPr>
        <w:spacing w:after="40"/>
        <w:rPr>
          <w:b/>
          <w:bCs/>
          <w:sz w:val="22"/>
          <w:szCs w:val="22"/>
        </w:rPr>
      </w:pPr>
      <w:r w:rsidRPr="00B84221">
        <w:rPr>
          <w:b/>
          <w:bCs/>
          <w:sz w:val="22"/>
          <w:szCs w:val="22"/>
        </w:rPr>
        <w:t>Akademia Górniczo - Hutnicza</w:t>
      </w:r>
    </w:p>
    <w:p w14:paraId="2C84CC01" w14:textId="77777777" w:rsidR="00B84221" w:rsidRPr="00B84221" w:rsidRDefault="00B84221" w:rsidP="00FB7F50">
      <w:pPr>
        <w:spacing w:after="40"/>
        <w:rPr>
          <w:b/>
          <w:bCs/>
          <w:sz w:val="22"/>
          <w:szCs w:val="22"/>
        </w:rPr>
      </w:pPr>
      <w:r w:rsidRPr="00B84221">
        <w:rPr>
          <w:b/>
          <w:bCs/>
          <w:sz w:val="22"/>
          <w:szCs w:val="22"/>
        </w:rPr>
        <w:t>im. Stanisława Staszica w Krakowie</w:t>
      </w:r>
    </w:p>
    <w:p w14:paraId="7D93159B" w14:textId="77777777" w:rsidR="00FB7F50" w:rsidRPr="002245BE" w:rsidRDefault="00B84221" w:rsidP="00FB7F50">
      <w:pPr>
        <w:spacing w:after="40"/>
        <w:rPr>
          <w:b/>
          <w:bCs/>
          <w:sz w:val="22"/>
          <w:szCs w:val="22"/>
        </w:rPr>
      </w:pPr>
      <w:r w:rsidRPr="00B84221">
        <w:rPr>
          <w:b/>
          <w:bCs/>
          <w:sz w:val="22"/>
          <w:szCs w:val="22"/>
        </w:rPr>
        <w:t>Dział Zamówień Publicznych</w:t>
      </w:r>
    </w:p>
    <w:p w14:paraId="0EB0D3F2" w14:textId="77777777" w:rsidR="00FB7F50" w:rsidRPr="002245BE" w:rsidRDefault="00B84221" w:rsidP="00FB7F50">
      <w:pPr>
        <w:rPr>
          <w:sz w:val="22"/>
          <w:szCs w:val="22"/>
        </w:rPr>
      </w:pPr>
      <w:r w:rsidRPr="00B8422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84221">
        <w:rPr>
          <w:sz w:val="22"/>
          <w:szCs w:val="22"/>
        </w:rPr>
        <w:t>30</w:t>
      </w:r>
    </w:p>
    <w:p w14:paraId="30BFAF7A" w14:textId="77777777" w:rsidR="00FB7F50" w:rsidRPr="002245BE" w:rsidRDefault="00B84221" w:rsidP="00FB7F50">
      <w:pPr>
        <w:rPr>
          <w:sz w:val="22"/>
          <w:szCs w:val="22"/>
        </w:rPr>
      </w:pPr>
      <w:r w:rsidRPr="00B8422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84221">
        <w:rPr>
          <w:sz w:val="22"/>
          <w:szCs w:val="22"/>
        </w:rPr>
        <w:t>Kraków</w:t>
      </w:r>
    </w:p>
    <w:p w14:paraId="44BB968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B8A0C7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84221" w:rsidRPr="00607F9B" w14:paraId="3E1E9E40" w14:textId="77777777" w:rsidTr="002D25CE">
        <w:trPr>
          <w:trHeight w:val="638"/>
        </w:trPr>
        <w:tc>
          <w:tcPr>
            <w:tcW w:w="959" w:type="dxa"/>
            <w:shd w:val="clear" w:color="auto" w:fill="auto"/>
          </w:tcPr>
          <w:p w14:paraId="2A0CE1C9" w14:textId="77777777" w:rsidR="00B84221" w:rsidRPr="00607F9B" w:rsidRDefault="00B84221" w:rsidP="002D25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B3EAA78" w14:textId="07BDAF3D" w:rsidR="00B84221" w:rsidRPr="00607F9B" w:rsidRDefault="00B84221" w:rsidP="002D25C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8422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8422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F90F88">
              <w:rPr>
                <w:b/>
                <w:bCs/>
                <w:sz w:val="22"/>
                <w:szCs w:val="22"/>
              </w:rPr>
              <w:t>Ś</w:t>
            </w:r>
            <w:r w:rsidRPr="00B84221">
              <w:rPr>
                <w:b/>
                <w:bCs/>
                <w:sz w:val="22"/>
                <w:szCs w:val="22"/>
              </w:rPr>
              <w:t>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7A9E33A" w14:textId="12F868B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84221" w14:paraId="3821BD02" w14:textId="77777777" w:rsidTr="002D25C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B7F0A14" w14:textId="77777777" w:rsidR="00B84221" w:rsidRPr="00D26ED6" w:rsidRDefault="00B84221" w:rsidP="002D25C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84221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B84221">
              <w:rPr>
                <w:b/>
                <w:sz w:val="22"/>
                <w:szCs w:val="22"/>
              </w:rPr>
              <w:t>ZPiT</w:t>
            </w:r>
            <w:proofErr w:type="spellEnd"/>
            <w:r w:rsidRPr="00B84221">
              <w:rPr>
                <w:b/>
                <w:sz w:val="22"/>
                <w:szCs w:val="22"/>
              </w:rPr>
              <w:t xml:space="preserve"> "Krakus"</w:t>
            </w:r>
          </w:p>
          <w:p w14:paraId="23B26B39" w14:textId="77777777" w:rsidR="00B84221" w:rsidRPr="009F0E5C" w:rsidRDefault="00B84221" w:rsidP="002D25CE">
            <w:pPr>
              <w:jc w:val="both"/>
              <w:rPr>
                <w:bCs/>
                <w:sz w:val="22"/>
                <w:szCs w:val="22"/>
              </w:rPr>
            </w:pPr>
            <w:r w:rsidRPr="00B84221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221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EC827E7" w14:textId="77777777" w:rsidR="00B84221" w:rsidRPr="009F0E5C" w:rsidRDefault="00B84221" w:rsidP="002D25CE">
            <w:pPr>
              <w:jc w:val="both"/>
              <w:rPr>
                <w:bCs/>
                <w:sz w:val="22"/>
                <w:szCs w:val="22"/>
              </w:rPr>
            </w:pPr>
            <w:r w:rsidRPr="00B84221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84221">
              <w:rPr>
                <w:bCs/>
                <w:sz w:val="22"/>
                <w:szCs w:val="22"/>
              </w:rPr>
              <w:t>Kraków</w:t>
            </w:r>
          </w:p>
          <w:p w14:paraId="2FAF7341" w14:textId="77777777" w:rsidR="00B84221" w:rsidRPr="00D26ED6" w:rsidRDefault="00B84221" w:rsidP="002D25C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8E55023" w14:textId="77777777" w:rsidR="00B84221" w:rsidRDefault="00B84221" w:rsidP="002D25CE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B84221">
              <w:rPr>
                <w:sz w:val="22"/>
                <w:szCs w:val="22"/>
              </w:rPr>
              <w:t>świadczenie usługi żywienia całodziennego dla zorganizowanej grupy dzieci i młodzieży wraz z opiekunami oraz dla pracowników zapewniających obsługę ośrodka - zakwaterowanych w ośrodku AGH w Łukęcinie, ul. Leśna 3, woj. zachodniopomorskie  - DE-dzp.272-239/24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10405284" w14:textId="77777777" w:rsidR="00B84221" w:rsidRPr="00D26ED6" w:rsidRDefault="00B84221" w:rsidP="002D25CE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84221">
              <w:rPr>
                <w:b/>
                <w:sz w:val="22"/>
                <w:szCs w:val="22"/>
              </w:rPr>
              <w:t>203 965.00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0EAA58EA" w14:textId="77777777" w:rsidR="00B84221" w:rsidRDefault="00B84221" w:rsidP="002D25CE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15CD1D1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F90F88" w:rsidRPr="008567C7" w14:paraId="4C7C41C5" w14:textId="77777777" w:rsidTr="00F90F88">
        <w:trPr>
          <w:trHeight w:val="510"/>
        </w:trPr>
        <w:tc>
          <w:tcPr>
            <w:tcW w:w="595" w:type="pct"/>
            <w:vAlign w:val="center"/>
          </w:tcPr>
          <w:p w14:paraId="60E9FB77" w14:textId="77777777" w:rsidR="00F90F88" w:rsidRPr="008567C7" w:rsidRDefault="00F90F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0B60FB72" w14:textId="77777777" w:rsidR="00F90F88" w:rsidRPr="008567C7" w:rsidRDefault="00F90F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229B02FB" w14:textId="77777777" w:rsidR="00F90F88" w:rsidRPr="008567C7" w:rsidRDefault="00F90F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od miejsca zakwaterowania</w:t>
            </w:r>
          </w:p>
        </w:tc>
        <w:tc>
          <w:tcPr>
            <w:tcW w:w="952" w:type="pct"/>
            <w:vAlign w:val="center"/>
          </w:tcPr>
          <w:p w14:paraId="2FCE245C" w14:textId="77777777" w:rsidR="00F90F88" w:rsidRPr="008567C7" w:rsidRDefault="00F90F8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715" w:type="pct"/>
            <w:vAlign w:val="center"/>
          </w:tcPr>
          <w:p w14:paraId="17D4743F" w14:textId="77777777" w:rsidR="00F90F88" w:rsidRPr="008567C7" w:rsidRDefault="00F90F88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90F88" w:rsidRPr="008567C7" w14:paraId="7126051E" w14:textId="77777777" w:rsidTr="00F90F88">
        <w:tc>
          <w:tcPr>
            <w:tcW w:w="595" w:type="pct"/>
            <w:vAlign w:val="center"/>
          </w:tcPr>
          <w:p w14:paraId="55F3F4D6" w14:textId="77777777" w:rsidR="00F90F88" w:rsidRPr="008567C7" w:rsidRDefault="00F90F88" w:rsidP="002D25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0B04A085" w14:textId="77777777" w:rsidR="00F90F88" w:rsidRPr="002B6761" w:rsidRDefault="00F90F88" w:rsidP="002D25CE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B84221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B8422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14:paraId="4B8EBB93" w14:textId="77777777" w:rsidR="00F90F88" w:rsidRPr="008567C7" w:rsidRDefault="00F90F88" w:rsidP="002D25CE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DBEC527" w14:textId="77777777" w:rsidR="00F90F88" w:rsidRPr="001B7815" w:rsidRDefault="00F90F88" w:rsidP="002D25C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8422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5A9E3F56" w14:textId="77777777" w:rsidR="00F90F88" w:rsidRPr="008567C7" w:rsidRDefault="00F90F88" w:rsidP="002D25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952" w:type="pct"/>
            <w:vAlign w:val="center"/>
          </w:tcPr>
          <w:p w14:paraId="03F09BBD" w14:textId="77777777" w:rsidR="00F90F88" w:rsidRPr="008567C7" w:rsidRDefault="00F90F88" w:rsidP="002D25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715" w:type="pct"/>
            <w:vAlign w:val="center"/>
          </w:tcPr>
          <w:p w14:paraId="74D02B9C" w14:textId="77777777" w:rsidR="00F90F88" w:rsidRPr="008567C7" w:rsidRDefault="00F90F88" w:rsidP="002D25C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8422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5A9F3D11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9F6A80B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69972E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58BA4" w14:textId="77777777" w:rsidR="002627F5" w:rsidRDefault="002627F5">
      <w:r>
        <w:separator/>
      </w:r>
    </w:p>
  </w:endnote>
  <w:endnote w:type="continuationSeparator" w:id="0">
    <w:p w14:paraId="78B9618C" w14:textId="77777777" w:rsidR="002627F5" w:rsidRDefault="0026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63CE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4069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C7CF3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096FF0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63B23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1ED8AC" w14:textId="77777777" w:rsidR="002627F5" w:rsidRDefault="002627F5">
      <w:r>
        <w:separator/>
      </w:r>
    </w:p>
  </w:footnote>
  <w:footnote w:type="continuationSeparator" w:id="0">
    <w:p w14:paraId="4440266D" w14:textId="77777777" w:rsidR="002627F5" w:rsidRDefault="00262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887BE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3BC7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550C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7F5"/>
    <w:rsid w:val="00005838"/>
    <w:rsid w:val="00022322"/>
    <w:rsid w:val="00042497"/>
    <w:rsid w:val="000C1E6F"/>
    <w:rsid w:val="000E4E56"/>
    <w:rsid w:val="001A1468"/>
    <w:rsid w:val="001B7815"/>
    <w:rsid w:val="001C31ED"/>
    <w:rsid w:val="002627F5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84221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0F8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077000"/>
  <w15:chartTrackingRefBased/>
  <w15:docId w15:val="{D5EFEEBE-5FD1-44AF-AC74-6D969FE77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221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2024-05-23T12:23:00Z</dcterms:created>
  <dcterms:modified xsi:type="dcterms:W3CDTF">2024-05-23T12:24:00Z</dcterms:modified>
</cp:coreProperties>
</file>