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38846" w14:textId="77777777" w:rsidR="00FB7F50" w:rsidRPr="002245BE" w:rsidRDefault="002E795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E795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E795E">
        <w:rPr>
          <w:sz w:val="22"/>
          <w:szCs w:val="22"/>
        </w:rPr>
        <w:t>2024-06-04</w:t>
      </w:r>
    </w:p>
    <w:p w14:paraId="67CF9CA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2B9877D" w14:textId="77777777" w:rsidR="002E795E" w:rsidRPr="002E795E" w:rsidRDefault="002E795E" w:rsidP="00FB7F50">
      <w:pPr>
        <w:spacing w:after="40"/>
        <w:rPr>
          <w:b/>
          <w:bCs/>
          <w:sz w:val="22"/>
          <w:szCs w:val="22"/>
        </w:rPr>
      </w:pPr>
      <w:r w:rsidRPr="002E795E">
        <w:rPr>
          <w:b/>
          <w:bCs/>
          <w:sz w:val="22"/>
          <w:szCs w:val="22"/>
        </w:rPr>
        <w:t>Akademia Górniczo - Hutnicza</w:t>
      </w:r>
    </w:p>
    <w:p w14:paraId="428F9190" w14:textId="77777777" w:rsidR="002E795E" w:rsidRPr="002E795E" w:rsidRDefault="002E795E" w:rsidP="00FB7F50">
      <w:pPr>
        <w:spacing w:after="40"/>
        <w:rPr>
          <w:b/>
          <w:bCs/>
          <w:sz w:val="22"/>
          <w:szCs w:val="22"/>
        </w:rPr>
      </w:pPr>
      <w:r w:rsidRPr="002E795E">
        <w:rPr>
          <w:b/>
          <w:bCs/>
          <w:sz w:val="22"/>
          <w:szCs w:val="22"/>
        </w:rPr>
        <w:t>im. Stanisława Staszica w Krakowie</w:t>
      </w:r>
    </w:p>
    <w:p w14:paraId="18D02246" w14:textId="77777777" w:rsidR="00FB7F50" w:rsidRPr="002245BE" w:rsidRDefault="002E795E" w:rsidP="00FB7F50">
      <w:pPr>
        <w:spacing w:after="40"/>
        <w:rPr>
          <w:b/>
          <w:bCs/>
          <w:sz w:val="22"/>
          <w:szCs w:val="22"/>
        </w:rPr>
      </w:pPr>
      <w:r w:rsidRPr="002E795E">
        <w:rPr>
          <w:b/>
          <w:bCs/>
          <w:sz w:val="22"/>
          <w:szCs w:val="22"/>
        </w:rPr>
        <w:t>Dział Zamówień Publicznych</w:t>
      </w:r>
    </w:p>
    <w:p w14:paraId="03BF8C8F" w14:textId="77777777" w:rsidR="00FB7F50" w:rsidRPr="002245BE" w:rsidRDefault="002E795E" w:rsidP="00FB7F50">
      <w:pPr>
        <w:rPr>
          <w:sz w:val="22"/>
          <w:szCs w:val="22"/>
        </w:rPr>
      </w:pPr>
      <w:r w:rsidRPr="002E795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E795E">
        <w:rPr>
          <w:sz w:val="22"/>
          <w:szCs w:val="22"/>
        </w:rPr>
        <w:t>30</w:t>
      </w:r>
    </w:p>
    <w:p w14:paraId="667FF51B" w14:textId="77777777" w:rsidR="00FB7F50" w:rsidRPr="002245BE" w:rsidRDefault="002E795E" w:rsidP="00FB7F50">
      <w:pPr>
        <w:rPr>
          <w:sz w:val="22"/>
          <w:szCs w:val="22"/>
        </w:rPr>
      </w:pPr>
      <w:r w:rsidRPr="002E795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E795E">
        <w:rPr>
          <w:sz w:val="22"/>
          <w:szCs w:val="22"/>
        </w:rPr>
        <w:t>Kraków</w:t>
      </w:r>
    </w:p>
    <w:p w14:paraId="55EAFEA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337169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E795E" w:rsidRPr="00607F9B" w14:paraId="48B49C4D" w14:textId="77777777" w:rsidTr="00686612">
        <w:trPr>
          <w:trHeight w:val="638"/>
        </w:trPr>
        <w:tc>
          <w:tcPr>
            <w:tcW w:w="959" w:type="dxa"/>
            <w:shd w:val="clear" w:color="auto" w:fill="auto"/>
          </w:tcPr>
          <w:p w14:paraId="636A9038" w14:textId="77777777" w:rsidR="002E795E" w:rsidRPr="00607F9B" w:rsidRDefault="002E795E" w:rsidP="006866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A2BADBB" w14:textId="7BE72A6A" w:rsidR="002E795E" w:rsidRPr="00607F9B" w:rsidRDefault="002E795E" w:rsidP="006866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E795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E795E">
              <w:rPr>
                <w:b/>
                <w:bCs/>
                <w:sz w:val="22"/>
                <w:szCs w:val="22"/>
              </w:rPr>
              <w:t xml:space="preserve">Usługa dostarczania karnetów na usługi rekreacyjne i sportowe dla AGH, ACK </w:t>
            </w:r>
            <w:proofErr w:type="spellStart"/>
            <w:r w:rsidRPr="002E795E">
              <w:rPr>
                <w:b/>
                <w:bCs/>
                <w:sz w:val="22"/>
                <w:szCs w:val="22"/>
              </w:rPr>
              <w:t>Cyfronet</w:t>
            </w:r>
            <w:proofErr w:type="spellEnd"/>
            <w:r w:rsidRPr="002E795E">
              <w:rPr>
                <w:b/>
                <w:bCs/>
                <w:sz w:val="22"/>
                <w:szCs w:val="22"/>
              </w:rPr>
              <w:t xml:space="preserve"> AGH i NCN - DE-dzp.272-180/24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3DD06BF" w14:textId="6E5324EF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E795E" w14:paraId="5CD098B3" w14:textId="77777777" w:rsidTr="006866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1589FE2" w14:textId="77777777" w:rsidR="002E795E" w:rsidRPr="00CC7C79" w:rsidRDefault="002E795E" w:rsidP="00686612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C7C79">
              <w:rPr>
                <w:b/>
                <w:sz w:val="22"/>
                <w:szCs w:val="22"/>
                <w:lang w:val="en-US"/>
              </w:rPr>
              <w:t>Benefit Systems S.A.</w:t>
            </w:r>
          </w:p>
          <w:p w14:paraId="1FFA7A6B" w14:textId="77777777" w:rsidR="002E795E" w:rsidRPr="00CC7C79" w:rsidRDefault="002E795E" w:rsidP="00686612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C7C79">
              <w:rPr>
                <w:bCs/>
                <w:sz w:val="22"/>
                <w:szCs w:val="22"/>
                <w:lang w:val="en-US"/>
              </w:rPr>
              <w:t>Plac</w:t>
            </w:r>
            <w:proofErr w:type="spellEnd"/>
            <w:r w:rsidRPr="00CC7C79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7C79">
              <w:rPr>
                <w:bCs/>
                <w:sz w:val="22"/>
                <w:szCs w:val="22"/>
                <w:lang w:val="en-US"/>
              </w:rPr>
              <w:t>Europejski</w:t>
            </w:r>
            <w:proofErr w:type="spellEnd"/>
            <w:r w:rsidRPr="00CC7C79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CC7C79">
              <w:rPr>
                <w:bCs/>
                <w:sz w:val="22"/>
                <w:szCs w:val="22"/>
                <w:lang w:val="en-US"/>
              </w:rPr>
              <w:t>2</w:t>
            </w:r>
            <w:r w:rsidRPr="00CC7C79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67372220" w14:textId="77777777" w:rsidR="002E795E" w:rsidRPr="009F0E5C" w:rsidRDefault="002E795E" w:rsidP="00686612">
            <w:pPr>
              <w:jc w:val="both"/>
              <w:rPr>
                <w:bCs/>
                <w:sz w:val="22"/>
                <w:szCs w:val="22"/>
              </w:rPr>
            </w:pPr>
            <w:r w:rsidRPr="002E795E">
              <w:rPr>
                <w:bCs/>
                <w:sz w:val="22"/>
                <w:szCs w:val="22"/>
              </w:rPr>
              <w:t>00-844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795E">
              <w:rPr>
                <w:bCs/>
                <w:sz w:val="22"/>
                <w:szCs w:val="22"/>
              </w:rPr>
              <w:t>Warszawa</w:t>
            </w:r>
          </w:p>
          <w:p w14:paraId="49251BDD" w14:textId="77777777" w:rsidR="002E795E" w:rsidRPr="00D26ED6" w:rsidRDefault="002E795E" w:rsidP="006866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AAB8E4" w14:textId="77777777" w:rsidR="002E795E" w:rsidRDefault="002E795E" w:rsidP="0068661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E795E">
              <w:rPr>
                <w:sz w:val="22"/>
                <w:szCs w:val="22"/>
              </w:rPr>
              <w:t xml:space="preserve">Usługa dostarczania karnetów na usługi rekreacyjne i sportowe dla AGH, ACK </w:t>
            </w:r>
            <w:proofErr w:type="spellStart"/>
            <w:r w:rsidRPr="002E795E">
              <w:rPr>
                <w:sz w:val="22"/>
                <w:szCs w:val="22"/>
              </w:rPr>
              <w:t>Cyfronet</w:t>
            </w:r>
            <w:proofErr w:type="spellEnd"/>
            <w:r w:rsidRPr="002E795E">
              <w:rPr>
                <w:sz w:val="22"/>
                <w:szCs w:val="22"/>
              </w:rPr>
              <w:t xml:space="preserve"> AGH i NCN - DE-dzp.272-180/24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383C0DE" w14:textId="77777777" w:rsidR="002E795E" w:rsidRPr="00D26ED6" w:rsidRDefault="002E795E" w:rsidP="0068661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E795E">
              <w:rPr>
                <w:b/>
                <w:sz w:val="22"/>
                <w:szCs w:val="22"/>
              </w:rPr>
              <w:t>3 604 560.00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08AEDC6" w14:textId="77777777" w:rsidR="002E795E" w:rsidRDefault="002E795E" w:rsidP="0068661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97EE7B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CC7C79" w:rsidRPr="008567C7" w14:paraId="24C35D08" w14:textId="77777777" w:rsidTr="00CC7C79">
        <w:trPr>
          <w:trHeight w:val="510"/>
        </w:trPr>
        <w:tc>
          <w:tcPr>
            <w:tcW w:w="595" w:type="pct"/>
            <w:vAlign w:val="center"/>
          </w:tcPr>
          <w:p w14:paraId="248C2568" w14:textId="77777777" w:rsidR="00CC7C79" w:rsidRPr="008567C7" w:rsidRDefault="00CC7C7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F83DD06" w14:textId="77777777" w:rsidR="00CC7C79" w:rsidRPr="008567C7" w:rsidRDefault="00CC7C7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70C30BA3" w14:textId="666066C7" w:rsidR="00CC7C79" w:rsidRPr="008567C7" w:rsidRDefault="00CC7C7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95E">
              <w:rPr>
                <w:rFonts w:ascii="Times New Roman" w:hAnsi="Times New Roman" w:cs="Times New Roman"/>
                <w:bCs/>
                <w:sz w:val="18"/>
                <w:szCs w:val="18"/>
              </w:rPr>
              <w:t>Iloś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ć</w:t>
            </w:r>
            <w:r w:rsidRPr="002E795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obiektów w województwie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  <w:r w:rsidRPr="002E795E">
              <w:rPr>
                <w:rFonts w:ascii="Times New Roman" w:hAnsi="Times New Roman" w:cs="Times New Roman"/>
                <w:bCs/>
                <w:sz w:val="18"/>
                <w:szCs w:val="18"/>
              </w:rPr>
              <w:t>ałopo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ls</w:t>
            </w:r>
            <w:r w:rsidRPr="002E795E">
              <w:rPr>
                <w:rFonts w:ascii="Times New Roman" w:hAnsi="Times New Roman" w:cs="Times New Roman"/>
                <w:bCs/>
                <w:sz w:val="18"/>
                <w:szCs w:val="18"/>
              </w:rPr>
              <w:t>kim</w:t>
            </w:r>
          </w:p>
        </w:tc>
        <w:tc>
          <w:tcPr>
            <w:tcW w:w="952" w:type="pct"/>
            <w:vAlign w:val="center"/>
          </w:tcPr>
          <w:p w14:paraId="05A271F7" w14:textId="77777777" w:rsidR="00CC7C79" w:rsidRPr="008567C7" w:rsidRDefault="00CC7C7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95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715" w:type="pct"/>
            <w:vAlign w:val="center"/>
          </w:tcPr>
          <w:p w14:paraId="2C431683" w14:textId="77777777" w:rsidR="00CC7C79" w:rsidRPr="008567C7" w:rsidRDefault="00CC7C7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C7C79" w:rsidRPr="008567C7" w14:paraId="57120DAA" w14:textId="77777777" w:rsidTr="00CC7C79">
        <w:tc>
          <w:tcPr>
            <w:tcW w:w="595" w:type="pct"/>
            <w:vAlign w:val="center"/>
          </w:tcPr>
          <w:p w14:paraId="75D4D3A5" w14:textId="77777777" w:rsidR="00CC7C79" w:rsidRPr="008567C7" w:rsidRDefault="00CC7C79" w:rsidP="006866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9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00C855AF" w14:textId="77777777" w:rsidR="00CC7C79" w:rsidRPr="00CC7C79" w:rsidRDefault="00CC7C79" w:rsidP="0068661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C7C7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Benefit Systems S.A.</w:t>
            </w:r>
          </w:p>
          <w:p w14:paraId="208BCE0D" w14:textId="77777777" w:rsidR="00CC7C79" w:rsidRPr="00CC7C79" w:rsidRDefault="00CC7C79" w:rsidP="006866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CC7C7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Plac</w:t>
            </w:r>
            <w:proofErr w:type="spellEnd"/>
            <w:r w:rsidRPr="00CC7C7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C7C7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Europejski</w:t>
            </w:r>
            <w:proofErr w:type="spellEnd"/>
            <w:r w:rsidRPr="00CC7C7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CC7C7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</w:t>
            </w:r>
            <w:r w:rsidRPr="00CC7C7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2E6C9A66" w14:textId="77777777" w:rsidR="00CC7C79" w:rsidRPr="001B7815" w:rsidRDefault="00CC7C79" w:rsidP="0068661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95E">
              <w:rPr>
                <w:rFonts w:ascii="Times New Roman" w:hAnsi="Times New Roman" w:cs="Times New Roman"/>
                <w:bCs/>
                <w:sz w:val="18"/>
                <w:szCs w:val="18"/>
              </w:rPr>
              <w:t>00-844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795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176BF996" w14:textId="77777777" w:rsidR="00CC7C79" w:rsidRPr="008567C7" w:rsidRDefault="00CC7C79" w:rsidP="006866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95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2452A601" w14:textId="77777777" w:rsidR="00CC7C79" w:rsidRPr="008567C7" w:rsidRDefault="00CC7C79" w:rsidP="006866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95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E49FA3E" w14:textId="77777777" w:rsidR="00CC7C79" w:rsidRPr="008567C7" w:rsidRDefault="00CC7C79" w:rsidP="006866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95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AA3173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DBF48E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E5C227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F216BA" w14:textId="77777777" w:rsidR="00975E66" w:rsidRDefault="00975E66">
      <w:r>
        <w:separator/>
      </w:r>
    </w:p>
  </w:endnote>
  <w:endnote w:type="continuationSeparator" w:id="0">
    <w:p w14:paraId="4A9C1A4B" w14:textId="77777777" w:rsidR="00975E66" w:rsidRDefault="00975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B128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4715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CDC763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0B0E10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4486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311E46" w14:textId="77777777" w:rsidR="00975E66" w:rsidRDefault="00975E66">
      <w:r>
        <w:separator/>
      </w:r>
    </w:p>
  </w:footnote>
  <w:footnote w:type="continuationSeparator" w:id="0">
    <w:p w14:paraId="4C77A5A7" w14:textId="77777777" w:rsidR="00975E66" w:rsidRDefault="00975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E78E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2362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8AFF8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E6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E795E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5E6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CC7C79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05B9C"/>
  <w15:chartTrackingRefBased/>
  <w15:docId w15:val="{D7ACACDD-7001-4935-8A69-62263405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2024-06-04T11:00:00Z</cp:lastPrinted>
  <dcterms:created xsi:type="dcterms:W3CDTF">2024-06-04T11:00:00Z</dcterms:created>
  <dcterms:modified xsi:type="dcterms:W3CDTF">2024-06-04T11:00:00Z</dcterms:modified>
</cp:coreProperties>
</file>