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1793B" w14:textId="77777777"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42FA12" wp14:editId="7F8030D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67313" w14:textId="77777777"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42FA1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4C967313" w14:textId="77777777"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E2A4C">
        <w:rPr>
          <w:b/>
          <w:sz w:val="24"/>
          <w:szCs w:val="24"/>
        </w:rPr>
        <w:t>5</w:t>
      </w:r>
    </w:p>
    <w:p w14:paraId="7DE48201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14:paraId="425C5BB2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14:paraId="6C3694E7" w14:textId="77777777"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14:paraId="04FB4893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14:paraId="371BDD2F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14:paraId="43012D3D" w14:textId="292FD5AA" w:rsidR="004C73CE" w:rsidRDefault="00722C1A" w:rsidP="006A7152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0939F3" w:rsidRPr="00296174">
        <w:rPr>
          <w:b/>
          <w:szCs w:val="18"/>
        </w:rPr>
        <w:t xml:space="preserve">Opracowanie technologii wytwarzania kompozytu miedziano-węglowego oraz jego integracji z materiałem bazowym przy wykorzystaniu konsolidacji wybuchowej dla </w:t>
      </w:r>
      <w:proofErr w:type="spellStart"/>
      <w:r w:rsidR="000939F3" w:rsidRPr="00296174">
        <w:rPr>
          <w:b/>
          <w:szCs w:val="18"/>
        </w:rPr>
        <w:t>WIMiIP</w:t>
      </w:r>
      <w:proofErr w:type="spellEnd"/>
      <w:r w:rsidR="000939F3" w:rsidRPr="00296174">
        <w:rPr>
          <w:b/>
          <w:szCs w:val="18"/>
        </w:rPr>
        <w:t xml:space="preserve"> - DE-dzp.272-210/24</w:t>
      </w:r>
    </w:p>
    <w:p w14:paraId="1F315CD9" w14:textId="77777777" w:rsidR="00CE2A4C" w:rsidRPr="008D10EB" w:rsidRDefault="00CE2A4C" w:rsidP="006A7152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14:paraId="569EF47A" w14:textId="77777777" w:rsidTr="00271BD1">
        <w:trPr>
          <w:trHeight w:val="210"/>
        </w:trPr>
        <w:tc>
          <w:tcPr>
            <w:tcW w:w="1701" w:type="dxa"/>
            <w:vAlign w:val="center"/>
          </w:tcPr>
          <w:p w14:paraId="43C3A296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43411F58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3E703D">
              <w:rPr>
                <w:b/>
                <w:color w:val="000000"/>
                <w:sz w:val="22"/>
                <w:szCs w:val="22"/>
              </w:rPr>
              <w:t>2</w:t>
            </w:r>
            <w:r w:rsidRPr="008D10EB">
              <w:rPr>
                <w:b/>
                <w:color w:val="000000"/>
                <w:sz w:val="22"/>
                <w:szCs w:val="22"/>
              </w:rPr>
              <w:t>.</w:t>
            </w:r>
            <w:r w:rsidR="00D9677C">
              <w:rPr>
                <w:b/>
                <w:color w:val="000000"/>
                <w:sz w:val="22"/>
                <w:szCs w:val="22"/>
              </w:rPr>
              <w:t xml:space="preserve">3 </w:t>
            </w:r>
            <w:r w:rsidRPr="008D10EB">
              <w:rPr>
                <w:b/>
                <w:color w:val="000000"/>
                <w:sz w:val="22"/>
                <w:szCs w:val="22"/>
              </w:rPr>
              <w:t>SWZ</w:t>
            </w:r>
          </w:p>
        </w:tc>
        <w:tc>
          <w:tcPr>
            <w:tcW w:w="2410" w:type="dxa"/>
            <w:vAlign w:val="center"/>
          </w:tcPr>
          <w:p w14:paraId="345C5E6B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C169B7" w14:paraId="3B5CF8EB" w14:textId="77777777" w:rsidTr="00271BD1">
        <w:trPr>
          <w:trHeight w:val="1286"/>
        </w:trPr>
        <w:tc>
          <w:tcPr>
            <w:tcW w:w="1701" w:type="dxa"/>
          </w:tcPr>
          <w:p w14:paraId="2B15E2B5" w14:textId="77777777" w:rsidR="00722C1A" w:rsidRPr="00C169B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740" w:type="dxa"/>
          </w:tcPr>
          <w:p w14:paraId="01A7134C" w14:textId="77777777" w:rsidR="00722C1A" w:rsidRPr="00C169B7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 w:rsidRPr="00C169B7">
              <w:rPr>
                <w:bCs/>
                <w:iCs/>
                <w:color w:val="000000"/>
                <w:lang w:eastAsia="zh-CN"/>
              </w:rPr>
              <w:t>Wskazana osoba</w:t>
            </w:r>
            <w:r w:rsidR="00D9677C" w:rsidRPr="00C169B7">
              <w:rPr>
                <w:bCs/>
                <w:iCs/>
                <w:color w:val="000000"/>
                <w:lang w:eastAsia="zh-CN"/>
              </w:rPr>
              <w:t>:</w:t>
            </w:r>
          </w:p>
          <w:p w14:paraId="29132962" w14:textId="4A834F00" w:rsidR="000939F3" w:rsidRPr="000939F3" w:rsidRDefault="000939F3" w:rsidP="000939F3">
            <w:pPr>
              <w:pStyle w:val="Akapitzlist"/>
              <w:numPr>
                <w:ilvl w:val="0"/>
                <w:numId w:val="2"/>
              </w:numPr>
              <w:suppressAutoHyphens w:val="0"/>
              <w:autoSpaceDN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9F3">
              <w:rPr>
                <w:rFonts w:ascii="Times New Roman" w:hAnsi="Times New Roman"/>
                <w:sz w:val="20"/>
                <w:szCs w:val="20"/>
              </w:rPr>
              <w:t xml:space="preserve">ukończyła studia wyższe na ……../proszę podać nazwę Uczelni/ ze specjalnością  ………../proszę podać specjalizację/ </w:t>
            </w:r>
          </w:p>
          <w:p w14:paraId="5F27539D" w14:textId="5352EAE7" w:rsidR="000939F3" w:rsidRPr="006C1BC2" w:rsidRDefault="000939F3" w:rsidP="000939F3">
            <w:pPr>
              <w:pStyle w:val="Akapitzlist"/>
              <w:numPr>
                <w:ilvl w:val="0"/>
                <w:numId w:val="2"/>
              </w:numPr>
              <w:suppressAutoHyphens w:val="0"/>
              <w:autoSpaceDN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1BC2">
              <w:rPr>
                <w:rFonts w:ascii="Times New Roman" w:hAnsi="Times New Roman"/>
                <w:sz w:val="20"/>
                <w:szCs w:val="20"/>
              </w:rPr>
              <w:t>posiada tytuł naukowy ……/proszę podać/</w:t>
            </w:r>
          </w:p>
          <w:p w14:paraId="02BFA506" w14:textId="1B987E82" w:rsidR="000939F3" w:rsidRPr="006C1BC2" w:rsidRDefault="000939F3" w:rsidP="000939F3">
            <w:pPr>
              <w:pStyle w:val="Akapitzlist"/>
              <w:numPr>
                <w:ilvl w:val="0"/>
                <w:numId w:val="2"/>
              </w:numPr>
              <w:suppressAutoHyphens w:val="0"/>
              <w:autoSpaceDN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1BC2">
              <w:rPr>
                <w:rFonts w:ascii="Times New Roman" w:hAnsi="Times New Roman"/>
                <w:sz w:val="20"/>
                <w:szCs w:val="20"/>
              </w:rPr>
              <w:t>brała udział w realizacji ………./proszę wskazać liczbę</w:t>
            </w:r>
            <w:r w:rsidR="004378CA" w:rsidRPr="006C1BC2">
              <w:rPr>
                <w:rFonts w:ascii="Times New Roman" w:hAnsi="Times New Roman"/>
                <w:sz w:val="20"/>
                <w:szCs w:val="20"/>
              </w:rPr>
              <w:t xml:space="preserve"> i </w:t>
            </w:r>
            <w:r w:rsidRPr="006C1BC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378CA" w:rsidRPr="006C1BC2">
              <w:rPr>
                <w:rFonts w:ascii="Times New Roman" w:hAnsi="Times New Roman"/>
                <w:sz w:val="20"/>
                <w:szCs w:val="20"/>
              </w:rPr>
              <w:t>tytuły projektów</w:t>
            </w:r>
            <w:r w:rsidR="00807DE0" w:rsidRPr="006C1BC2">
              <w:rPr>
                <w:rFonts w:ascii="Times New Roman" w:hAnsi="Times New Roman"/>
                <w:sz w:val="20"/>
                <w:szCs w:val="20"/>
              </w:rPr>
              <w:t xml:space="preserve"> (min</w:t>
            </w:r>
            <w:r w:rsidR="006C1BC2" w:rsidRPr="006C1BC2">
              <w:rPr>
                <w:rFonts w:ascii="Times New Roman" w:hAnsi="Times New Roman"/>
                <w:sz w:val="20"/>
                <w:szCs w:val="20"/>
              </w:rPr>
              <w:t>.</w:t>
            </w:r>
            <w:r w:rsidR="00807DE0" w:rsidRPr="006C1BC2">
              <w:rPr>
                <w:rFonts w:ascii="Times New Roman" w:hAnsi="Times New Roman"/>
                <w:sz w:val="20"/>
                <w:szCs w:val="20"/>
              </w:rPr>
              <w:t xml:space="preserve"> 2</w:t>
            </w:r>
            <w:r w:rsidR="006C1BC2" w:rsidRPr="006C1BC2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6C1BC2">
              <w:rPr>
                <w:rFonts w:ascii="Times New Roman" w:hAnsi="Times New Roman"/>
                <w:sz w:val="20"/>
                <w:szCs w:val="20"/>
              </w:rPr>
              <w:t>projektów badawczych w dziedzinie badań wybuchowych, w której czynnie uczestniczył.</w:t>
            </w:r>
          </w:p>
          <w:p w14:paraId="0D2A9BBE" w14:textId="7742A582" w:rsidR="000939F3" w:rsidRPr="006C1BC2" w:rsidRDefault="000939F3" w:rsidP="000939F3">
            <w:pPr>
              <w:pStyle w:val="Akapitzlist"/>
              <w:numPr>
                <w:ilvl w:val="0"/>
                <w:numId w:val="2"/>
              </w:numPr>
              <w:suppressAutoHyphens w:val="0"/>
              <w:autoSpaceDN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1BC2">
              <w:rPr>
                <w:rFonts w:ascii="Times New Roman" w:hAnsi="Times New Roman"/>
                <w:sz w:val="20"/>
                <w:szCs w:val="20"/>
              </w:rPr>
              <w:t xml:space="preserve">posiada umiejętność obsługi sprzętu do badań podstawowych własności energetyczno-balistycznych materiałów wybuchowych, tj. ……….. /proszę podać nazwę sprzętu </w:t>
            </w:r>
            <w:r w:rsidRPr="006C1BC2">
              <w:rPr>
                <w:rFonts w:ascii="Times New Roman" w:hAnsi="Times New Roman"/>
                <w:b/>
                <w:sz w:val="20"/>
                <w:szCs w:val="20"/>
              </w:rPr>
              <w:t xml:space="preserve">TAK/NIE </w:t>
            </w:r>
            <w:r w:rsidRPr="006C1BC2">
              <w:rPr>
                <w:rFonts w:ascii="Times New Roman" w:hAnsi="Times New Roman"/>
                <w:sz w:val="20"/>
                <w:szCs w:val="20"/>
              </w:rPr>
              <w:t>/niewłaściwe skreślić/</w:t>
            </w:r>
          </w:p>
          <w:p w14:paraId="36A58338" w14:textId="17522A69" w:rsidR="000939F3" w:rsidRPr="000939F3" w:rsidRDefault="000939F3" w:rsidP="000939F3">
            <w:pPr>
              <w:pStyle w:val="Akapitzlist"/>
              <w:numPr>
                <w:ilvl w:val="0"/>
                <w:numId w:val="2"/>
              </w:numPr>
              <w:suppressAutoHyphens w:val="0"/>
              <w:autoSpaceDN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1BC2">
              <w:rPr>
                <w:rFonts w:ascii="Times New Roman" w:hAnsi="Times New Roman"/>
                <w:sz w:val="20"/>
                <w:szCs w:val="20"/>
              </w:rPr>
              <w:t xml:space="preserve">wydała  publikacją w recenzowanym </w:t>
            </w:r>
            <w:r w:rsidRPr="000939F3">
              <w:rPr>
                <w:rFonts w:ascii="Times New Roman" w:hAnsi="Times New Roman"/>
                <w:sz w:val="20"/>
                <w:szCs w:val="20"/>
              </w:rPr>
              <w:t>czasopiśmie naukowym z zakresu konsolidacji wybuchowej proszków metali pn. …../proszę podać tytuł, nazwę czasopisma naukowego, datę wydania/</w:t>
            </w:r>
          </w:p>
          <w:p w14:paraId="7EC0053A" w14:textId="65082C1C" w:rsidR="000939F3" w:rsidRPr="00296174" w:rsidRDefault="00296174" w:rsidP="000939F3">
            <w:pPr>
              <w:pStyle w:val="Akapitzlist"/>
              <w:numPr>
                <w:ilvl w:val="0"/>
                <w:numId w:val="2"/>
              </w:numPr>
              <w:suppressAutoHyphens w:val="0"/>
              <w:autoSpaceDN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6174">
              <w:rPr>
                <w:rFonts w:ascii="Times New Roman" w:hAnsi="Times New Roman"/>
                <w:sz w:val="20"/>
                <w:szCs w:val="20"/>
              </w:rPr>
              <w:t>p</w:t>
            </w:r>
            <w:r w:rsidRPr="00296174">
              <w:rPr>
                <w:rFonts w:ascii="Times New Roman" w:hAnsi="Times New Roman"/>
                <w:sz w:val="20"/>
                <w:szCs w:val="20"/>
              </w:rPr>
              <w:t>osiada wiedzę i doświadczenie w zakresie konsolidacji, dzięki któremu będzie mogła dobrać parametry procesu konsolidacji układu badawczego</w:t>
            </w:r>
            <w:r w:rsidRPr="00296174">
              <w:rPr>
                <w:rFonts w:ascii="Times New Roman" w:hAnsi="Times New Roman"/>
                <w:sz w:val="20"/>
                <w:szCs w:val="20"/>
              </w:rPr>
              <w:t>-</w:t>
            </w:r>
            <w:r w:rsidR="00CA3A66">
              <w:rPr>
                <w:rFonts w:ascii="Times New Roman" w:hAnsi="Times New Roman" w:cs="Times New Roman"/>
                <w:sz w:val="20"/>
                <w:szCs w:val="20"/>
              </w:rPr>
              <w:t xml:space="preserve">tj. </w:t>
            </w:r>
            <w:bookmarkStart w:id="0" w:name="_GoBack"/>
            <w:bookmarkEnd w:id="0"/>
            <w:r w:rsidRPr="00296174">
              <w:rPr>
                <w:rFonts w:ascii="Times New Roman" w:hAnsi="Times New Roman" w:cs="Times New Roman"/>
                <w:sz w:val="20"/>
                <w:szCs w:val="20"/>
              </w:rPr>
              <w:t>wykona</w:t>
            </w:r>
            <w:r w:rsidRPr="00296174">
              <w:rPr>
                <w:rFonts w:ascii="Times New Roman" w:hAnsi="Times New Roman" w:cs="Times New Roman"/>
                <w:sz w:val="20"/>
                <w:szCs w:val="20"/>
              </w:rPr>
              <w:t>ła</w:t>
            </w:r>
            <w:r w:rsidRPr="002961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6174">
              <w:rPr>
                <w:rFonts w:ascii="Times New Roman" w:hAnsi="Times New Roman" w:cs="Times New Roman"/>
                <w:sz w:val="20"/>
                <w:szCs w:val="20"/>
              </w:rPr>
              <w:t xml:space="preserve">…….. </w:t>
            </w:r>
            <w:r w:rsidRPr="00296174">
              <w:rPr>
                <w:rFonts w:ascii="Times New Roman" w:hAnsi="Times New Roman" w:cs="Times New Roman"/>
                <w:i/>
                <w:sz w:val="20"/>
                <w:szCs w:val="20"/>
              </w:rPr>
              <w:t>/proszę</w:t>
            </w:r>
            <w:r w:rsidRPr="0029617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296174">
              <w:rPr>
                <w:rFonts w:ascii="Times New Roman" w:hAnsi="Times New Roman" w:cs="Times New Roman"/>
                <w:i/>
                <w:sz w:val="20"/>
                <w:szCs w:val="20"/>
              </w:rPr>
              <w:t>podać liczbę/</w:t>
            </w:r>
            <w:r w:rsidRPr="002961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6174">
              <w:rPr>
                <w:rFonts w:ascii="Times New Roman" w:hAnsi="Times New Roman" w:cs="Times New Roman"/>
                <w:sz w:val="20"/>
                <w:szCs w:val="20"/>
              </w:rPr>
              <w:t>prób konsolidacji proszków metali metodą konsolidacji wybuchowej,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6174">
              <w:rPr>
                <w:rFonts w:ascii="Times New Roman" w:hAnsi="Times New Roman" w:cs="Times New Roman"/>
                <w:sz w:val="20"/>
                <w:szCs w:val="20"/>
              </w:rPr>
              <w:t>w wyniku której otrzymano fragment poprawnie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6174">
              <w:rPr>
                <w:rFonts w:ascii="Times New Roman" w:hAnsi="Times New Roman" w:cs="Times New Roman"/>
                <w:sz w:val="20"/>
                <w:szCs w:val="20"/>
              </w:rPr>
              <w:t>skonsolidowanej próbki.</w:t>
            </w:r>
            <w:r w:rsidRPr="002961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939F3" w:rsidRPr="00296174">
              <w:rPr>
                <w:rFonts w:ascii="Times New Roman" w:hAnsi="Times New Roman"/>
                <w:b/>
                <w:sz w:val="20"/>
                <w:szCs w:val="20"/>
              </w:rPr>
              <w:t xml:space="preserve">TAK/NIE </w:t>
            </w:r>
            <w:r w:rsidR="000939F3" w:rsidRPr="00296174">
              <w:rPr>
                <w:rFonts w:ascii="Times New Roman" w:hAnsi="Times New Roman"/>
                <w:sz w:val="20"/>
                <w:szCs w:val="20"/>
              </w:rPr>
              <w:t>/niewłaściwe skreślić/</w:t>
            </w:r>
          </w:p>
          <w:p w14:paraId="29A8C11C" w14:textId="2514C696" w:rsidR="00C169B7" w:rsidRPr="00C169B7" w:rsidRDefault="00C169B7" w:rsidP="00C169B7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A051A53" w14:textId="77777777" w:rsidR="00722C1A" w:rsidRPr="00C169B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0CFC31C" w14:textId="77777777" w:rsidR="00722C1A" w:rsidRPr="00C169B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C169B7">
              <w:rPr>
                <w:color w:val="000000"/>
              </w:rPr>
              <w:t xml:space="preserve">  ……………………………</w:t>
            </w:r>
          </w:p>
          <w:p w14:paraId="7D7CE4A8" w14:textId="77777777" w:rsidR="00722C1A" w:rsidRPr="00C169B7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</w:rPr>
            </w:pPr>
            <w:r w:rsidRPr="00C169B7">
              <w:rPr>
                <w:i/>
                <w:color w:val="000000"/>
              </w:rPr>
              <w:t>(podać podstawę dysponowania)</w:t>
            </w:r>
          </w:p>
        </w:tc>
      </w:tr>
    </w:tbl>
    <w:p w14:paraId="64AE0971" w14:textId="208FDCA0" w:rsidR="00296174" w:rsidRDefault="00296174" w:rsidP="00722C1A">
      <w:pPr>
        <w:jc w:val="both"/>
        <w:rPr>
          <w:b/>
        </w:rPr>
      </w:pPr>
      <w:r>
        <w:t>*</w:t>
      </w:r>
      <w:r w:rsidRPr="0084778C">
        <w:t>Poświadczeniem odpowiedniej wiedzy i doświadczenia będzie potwierdzenie wykonania przynajmniej jednej próby konsolidacji proszków metali metodą konsolidacji wybuchowej, w wyniku której otrzymano fragment poprawnie skonsolidowanej próbki.</w:t>
      </w:r>
    </w:p>
    <w:p w14:paraId="78C61AD2" w14:textId="670923C4" w:rsidR="00722C1A" w:rsidRPr="008D10EB" w:rsidRDefault="00722C1A" w:rsidP="00722C1A">
      <w:pPr>
        <w:jc w:val="both"/>
        <w:rPr>
          <w:b/>
        </w:rPr>
      </w:pPr>
      <w:r w:rsidRPr="00C169B7">
        <w:rPr>
          <w:b/>
        </w:rPr>
        <w:t xml:space="preserve">Oświadczamy, że ww.  osoby posiadają wskazane </w:t>
      </w:r>
      <w:r w:rsidR="006A7152" w:rsidRPr="00C169B7">
        <w:rPr>
          <w:b/>
        </w:rPr>
        <w:t>uprawnienia</w:t>
      </w:r>
      <w:r w:rsidRPr="00C169B7">
        <w:rPr>
          <w:b/>
        </w:rPr>
        <w:t xml:space="preserve">. Zobowiązuję się,  przed podpisaniem umowy, do przedłożenia kopii </w:t>
      </w:r>
      <w:r w:rsidR="006A7152" w:rsidRPr="00C169B7">
        <w:rPr>
          <w:b/>
        </w:rPr>
        <w:t>dokumentów potwierdzających uprawnienia</w:t>
      </w:r>
      <w:r w:rsidRPr="00C169B7">
        <w:rPr>
          <w:b/>
        </w:rPr>
        <w:t>, poświadczonych za zgodność z oryginałem przez Wykonawcę.</w:t>
      </w:r>
    </w:p>
    <w:p w14:paraId="62FFE71E" w14:textId="77777777" w:rsidR="00722C1A" w:rsidRPr="008D10EB" w:rsidRDefault="00722C1A" w:rsidP="00722C1A">
      <w:pPr>
        <w:jc w:val="both"/>
        <w:rPr>
          <w:b/>
        </w:rPr>
      </w:pPr>
    </w:p>
    <w:p w14:paraId="0889D278" w14:textId="77777777" w:rsidR="00722C1A" w:rsidRPr="008D10EB" w:rsidRDefault="00722C1A" w:rsidP="00722C1A">
      <w:pPr>
        <w:spacing w:line="360" w:lineRule="auto"/>
        <w:jc w:val="both"/>
      </w:pPr>
    </w:p>
    <w:p w14:paraId="2A5BFAB8" w14:textId="69B7A6D0"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="00125E07" w:rsidRPr="00125E07">
        <w:rPr>
          <w:b/>
          <w:color w:val="FF0000"/>
        </w:rPr>
        <w:t>kwalifikowany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elektroniczny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zaufany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</w:t>
      </w:r>
      <w:r w:rsidR="00A61904">
        <w:rPr>
          <w:b/>
          <w:color w:val="FF0000"/>
        </w:rPr>
        <w:t xml:space="preserve">elektronicznym </w:t>
      </w:r>
      <w:r w:rsidR="00125E07" w:rsidRPr="00125E07">
        <w:rPr>
          <w:b/>
          <w:color w:val="FF0000"/>
        </w:rPr>
        <w:t>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osobisty</w:t>
      </w:r>
      <w:r w:rsidR="00125E07"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14:paraId="25AE365E" w14:textId="77777777" w:rsidR="00722C1A" w:rsidRPr="008D10EB" w:rsidRDefault="00722C1A" w:rsidP="00722C1A">
      <w:pPr>
        <w:rPr>
          <w:sz w:val="16"/>
          <w:szCs w:val="16"/>
        </w:rPr>
      </w:pPr>
    </w:p>
    <w:p w14:paraId="27687F9A" w14:textId="77777777" w:rsidR="00722C1A" w:rsidRPr="008D10EB" w:rsidRDefault="00722C1A" w:rsidP="00722C1A">
      <w:pPr>
        <w:rPr>
          <w:sz w:val="16"/>
          <w:szCs w:val="16"/>
        </w:rPr>
      </w:pPr>
    </w:p>
    <w:p w14:paraId="6EF40D69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14:paraId="23B36683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sectPr w:rsidR="00722C1A" w:rsidRPr="008D10EB"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0C9DCD" w14:textId="77777777" w:rsidR="000359AF" w:rsidRDefault="000359AF">
      <w:r>
        <w:separator/>
      </w:r>
    </w:p>
  </w:endnote>
  <w:endnote w:type="continuationSeparator" w:id="0">
    <w:p w14:paraId="3F58610A" w14:textId="77777777" w:rsidR="000359AF" w:rsidRDefault="00035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6FCC05" w14:textId="77777777" w:rsidR="000359AF" w:rsidRDefault="000359AF">
      <w:r>
        <w:separator/>
      </w:r>
    </w:p>
  </w:footnote>
  <w:footnote w:type="continuationSeparator" w:id="0">
    <w:p w14:paraId="6D494784" w14:textId="77777777" w:rsidR="000359AF" w:rsidRDefault="000359AF">
      <w:r>
        <w:continuationSeparator/>
      </w:r>
    </w:p>
  </w:footnote>
  <w:footnote w:id="1">
    <w:p w14:paraId="496E6D41" w14:textId="77777777" w:rsidR="00722C1A" w:rsidRPr="00E60B5C" w:rsidRDefault="00722C1A" w:rsidP="00722C1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220C0"/>
    <w:multiLevelType w:val="hybridMultilevel"/>
    <w:tmpl w:val="5C7A1BF8"/>
    <w:lvl w:ilvl="0" w:tplc="49B874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FAD2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E6EE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EA9D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0A9E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BAC6A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0223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166A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9AA52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894520"/>
    <w:multiLevelType w:val="hybridMultilevel"/>
    <w:tmpl w:val="26C472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1063"/>
    <w:rsid w:val="000056A4"/>
    <w:rsid w:val="000359AF"/>
    <w:rsid w:val="00042A64"/>
    <w:rsid w:val="0007459E"/>
    <w:rsid w:val="00081063"/>
    <w:rsid w:val="000939F3"/>
    <w:rsid w:val="000C64AE"/>
    <w:rsid w:val="00125E07"/>
    <w:rsid w:val="002328A0"/>
    <w:rsid w:val="00296174"/>
    <w:rsid w:val="002A7F51"/>
    <w:rsid w:val="00375FEC"/>
    <w:rsid w:val="003C5FDE"/>
    <w:rsid w:val="003E703D"/>
    <w:rsid w:val="00416A70"/>
    <w:rsid w:val="00425A01"/>
    <w:rsid w:val="00432D03"/>
    <w:rsid w:val="004378CA"/>
    <w:rsid w:val="004C73CE"/>
    <w:rsid w:val="00527F15"/>
    <w:rsid w:val="00531122"/>
    <w:rsid w:val="00584861"/>
    <w:rsid w:val="00611EBD"/>
    <w:rsid w:val="006A7152"/>
    <w:rsid w:val="006B5D93"/>
    <w:rsid w:val="006C1BC2"/>
    <w:rsid w:val="00722C1A"/>
    <w:rsid w:val="00807DE0"/>
    <w:rsid w:val="008539D0"/>
    <w:rsid w:val="008E4A55"/>
    <w:rsid w:val="008E66F9"/>
    <w:rsid w:val="009C5EDE"/>
    <w:rsid w:val="009E4F5D"/>
    <w:rsid w:val="00A61904"/>
    <w:rsid w:val="00B07304"/>
    <w:rsid w:val="00B33027"/>
    <w:rsid w:val="00B579E9"/>
    <w:rsid w:val="00BB378D"/>
    <w:rsid w:val="00C1079B"/>
    <w:rsid w:val="00C169B7"/>
    <w:rsid w:val="00C303B2"/>
    <w:rsid w:val="00C74B69"/>
    <w:rsid w:val="00CA3A66"/>
    <w:rsid w:val="00CE2A4C"/>
    <w:rsid w:val="00D9677C"/>
    <w:rsid w:val="00E33ABE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8D2970"/>
  <w15:docId w15:val="{5F08B78E-2C26-4253-A3F0-F740C65AC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  <w:style w:type="character" w:customStyle="1" w:styleId="AkapitzlistZnak">
    <w:name w:val="Akapit z listą Znak"/>
    <w:link w:val="Akapitzlist"/>
    <w:uiPriority w:val="34"/>
    <w:locked/>
    <w:rsid w:val="00D9677C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9677C"/>
    <w:pPr>
      <w:suppressAutoHyphens/>
      <w:autoSpaceDN w:val="0"/>
      <w:spacing w:after="160" w:line="247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920FA-EA35-4155-9835-07FE1A5CF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405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Małgorzata Waligórska</cp:lastModifiedBy>
  <cp:revision>4</cp:revision>
  <cp:lastPrinted>2024-05-21T06:01:00Z</cp:lastPrinted>
  <dcterms:created xsi:type="dcterms:W3CDTF">2024-05-21T06:01:00Z</dcterms:created>
  <dcterms:modified xsi:type="dcterms:W3CDTF">2024-06-04T11:58:00Z</dcterms:modified>
</cp:coreProperties>
</file>