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24FC3" w:rsidRPr="00924FC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C77E1E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:rsidR="008F3D36" w:rsidRPr="00C77E1E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:rsidR="008F3D36" w:rsidRPr="00C77E1E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:rsidR="008F3D36" w:rsidRPr="00C77E1E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:rsidR="008F3D36" w:rsidRPr="00C77E1E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:rsidR="008F3D36" w:rsidRPr="00C77E1E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:rsidR="008F3D36" w:rsidRPr="00C77E1E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C77E1E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C77E1E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:rsidR="008F3D36" w:rsidRPr="00C77E1E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:rsidR="008F3D36" w:rsidRPr="00C77E1E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:rsidR="008F3D36" w:rsidRPr="00C77E1E" w:rsidRDefault="008F3D36" w:rsidP="00C77E1E">
      <w:pPr>
        <w:spacing w:after="0" w:line="240" w:lineRule="auto"/>
        <w:ind w:right="510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:rsidR="008F3D36" w:rsidRPr="00C77E1E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:rsidR="008F3D36" w:rsidRPr="00C77E1E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:rsidR="008F3D36" w:rsidRPr="00C77E1E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:rsidR="008F3D36" w:rsidRPr="00C77E1E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:rsidR="008F3D36" w:rsidRPr="00C77E1E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C31E66" w:rsidRPr="00C31E66">
        <w:rPr>
          <w:rFonts w:ascii="Verdana" w:eastAsia="Times New Roman" w:hAnsi="Verdana" w:cs="Calibri"/>
          <w:b/>
          <w:sz w:val="18"/>
          <w:szCs w:val="18"/>
          <w:lang w:eastAsia="pl-PL"/>
        </w:rPr>
        <w:t>Dostawa a</w:t>
      </w:r>
      <w:r w:rsidR="00924FC3"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>parat</w:t>
      </w:r>
      <w:r w:rsidR="00C31E66">
        <w:rPr>
          <w:rFonts w:ascii="Verdana" w:eastAsia="Times New Roman" w:hAnsi="Verdana" w:cs="Calibri"/>
          <w:b/>
          <w:sz w:val="18"/>
          <w:szCs w:val="18"/>
          <w:lang w:eastAsia="pl-PL"/>
        </w:rPr>
        <w:t>u</w:t>
      </w:r>
      <w:r w:rsidR="00924FC3"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do pomiaru oporu elektrycznego, stałej Halla, koncentracji nośników i ruchliwości nośników ładunku dla </w:t>
      </w:r>
      <w:proofErr w:type="spellStart"/>
      <w:r w:rsidR="00924FC3"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>WIMiC</w:t>
      </w:r>
      <w:proofErr w:type="spellEnd"/>
      <w:r w:rsidR="00924FC3"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DE-dzp.272-293/24</w:t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C77E1E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</w:t>
      </w:r>
      <w:bookmarkStart w:id="0" w:name="_GoBack"/>
      <w:bookmarkEnd w:id="0"/>
      <w:r w:rsidRPr="00C77E1E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nicza im. Stanisława Staszica w Krakowie</w:t>
      </w:r>
      <w:r w:rsidRPr="00C77E1E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:rsidR="008F3D36" w:rsidRPr="00C77E1E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:rsidR="008F3D36" w:rsidRPr="00C77E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:rsidR="008F3D36" w:rsidRPr="00C77E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C77E1E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:rsidR="008F3D36" w:rsidRPr="00C77E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C77E1E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C77E1E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C77E1E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:rsidR="008F3D36" w:rsidRPr="00C77E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C77E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8F3D36" w:rsidRPr="00C77E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C77E1E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:rsidR="008F3D36" w:rsidRPr="00C77E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C77E1E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C77E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8F3D36" w:rsidRPr="00C77E1E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C77E1E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8F3D36" w:rsidRPr="00C77E1E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C77E1E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D8E" w:rsidRDefault="000C3D8E" w:rsidP="0038231F">
      <w:pPr>
        <w:spacing w:after="0" w:line="240" w:lineRule="auto"/>
      </w:pPr>
      <w:r>
        <w:separator/>
      </w:r>
    </w:p>
  </w:endnote>
  <w:endnote w:type="continuationSeparator" w:id="0">
    <w:p w:rsidR="000C3D8E" w:rsidRDefault="000C3D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FC3" w:rsidRDefault="00924F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FC3" w:rsidRDefault="00924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D8E" w:rsidRDefault="000C3D8E" w:rsidP="0038231F">
      <w:pPr>
        <w:spacing w:after="0" w:line="240" w:lineRule="auto"/>
      </w:pPr>
      <w:r>
        <w:separator/>
      </w:r>
    </w:p>
  </w:footnote>
  <w:footnote w:type="continuationSeparator" w:id="0">
    <w:p w:rsidR="000C3D8E" w:rsidRDefault="000C3D8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FC3" w:rsidRDefault="00924F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FC3" w:rsidRDefault="00924F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FC3" w:rsidRDefault="00924F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D8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3D8E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4FC3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31E66"/>
    <w:rsid w:val="00C4103F"/>
    <w:rsid w:val="00C57DEB"/>
    <w:rsid w:val="00C737A7"/>
    <w:rsid w:val="00C77E1E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C3F45"/>
  <w15:chartTrackingRefBased/>
  <w15:docId w15:val="{9E18F4F2-7A11-40AC-BE30-5F067803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E3795-160B-4147-A0FE-2B5CBC29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2024-06-10T09:53:00Z</dcterms:created>
  <dcterms:modified xsi:type="dcterms:W3CDTF">2024-06-10T10:52:00Z</dcterms:modified>
</cp:coreProperties>
</file>