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5D1CE2E0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0C3DA577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12523D" w:rsidRPr="0012523D">
        <w:rPr>
          <w:sz w:val="22"/>
          <w:szCs w:val="22"/>
        </w:rPr>
        <w:t xml:space="preserve">wynajem </w:t>
      </w:r>
      <w:r w:rsidR="002D1797" w:rsidRPr="002D1797">
        <w:rPr>
          <w:sz w:val="22"/>
          <w:szCs w:val="22"/>
        </w:rPr>
        <w:t>auto</w:t>
      </w:r>
      <w:r w:rsidR="002624D4">
        <w:rPr>
          <w:sz w:val="22"/>
          <w:szCs w:val="22"/>
        </w:rPr>
        <w:t>busu</w:t>
      </w:r>
      <w:r w:rsidR="002D1797" w:rsidRPr="002D1797">
        <w:rPr>
          <w:sz w:val="22"/>
          <w:szCs w:val="22"/>
        </w:rPr>
        <w:t xml:space="preserve"> </w:t>
      </w:r>
      <w:r w:rsidR="00983B15">
        <w:rPr>
          <w:sz w:val="22"/>
          <w:szCs w:val="22"/>
        </w:rPr>
        <w:t xml:space="preserve">wraz z kierowcą do przewozu studentów </w:t>
      </w:r>
      <w:proofErr w:type="spellStart"/>
      <w:r w:rsidR="00983B15">
        <w:rPr>
          <w:sz w:val="22"/>
          <w:szCs w:val="22"/>
        </w:rPr>
        <w:t>WGGiIŚ</w:t>
      </w:r>
      <w:proofErr w:type="spellEnd"/>
      <w:r w:rsidR="00983B15">
        <w:rPr>
          <w:sz w:val="22"/>
          <w:szCs w:val="22"/>
        </w:rPr>
        <w:t xml:space="preserve"> w czasie zajęć terenowych.</w:t>
      </w:r>
      <w:r w:rsidR="00DC6486" w:rsidRPr="00962679">
        <w:rPr>
          <w:sz w:val="22"/>
          <w:szCs w:val="22"/>
          <w:lang w:eastAsia="zh-CN"/>
        </w:rPr>
        <w:t>.</w:t>
      </w:r>
    </w:p>
    <w:p w14:paraId="1696D331" w14:textId="5CAC8E5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7D7638E7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 xml:space="preserve">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4F8FCB29" w:rsidR="00225D2F" w:rsidRPr="00065CB4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r w:rsidR="00983B15">
        <w:rPr>
          <w:sz w:val="22"/>
          <w:szCs w:val="22"/>
        </w:rPr>
        <w:t>1</w:t>
      </w:r>
      <w:r w:rsidR="00EA1005">
        <w:rPr>
          <w:sz w:val="22"/>
          <w:szCs w:val="22"/>
        </w:rPr>
        <w:t xml:space="preserve"> </w:t>
      </w:r>
      <w:r w:rsidR="002D1797">
        <w:rPr>
          <w:sz w:val="22"/>
          <w:szCs w:val="22"/>
        </w:rPr>
        <w:t>autobus</w:t>
      </w:r>
      <w:r w:rsidR="00983B15">
        <w:rPr>
          <w:sz w:val="22"/>
          <w:szCs w:val="22"/>
        </w:rPr>
        <w:t>u</w:t>
      </w:r>
      <w:r w:rsidR="003C7F88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</w:t>
      </w:r>
      <w:r w:rsidR="00EA1005">
        <w:rPr>
          <w:sz w:val="22"/>
          <w:szCs w:val="22"/>
        </w:rPr>
        <w:t>co najmniej</w:t>
      </w:r>
      <w:r w:rsidR="00107A56">
        <w:rPr>
          <w:sz w:val="22"/>
          <w:szCs w:val="22"/>
        </w:rPr>
        <w:t xml:space="preserve"> </w:t>
      </w:r>
      <w:r w:rsidR="00A36EA2">
        <w:rPr>
          <w:sz w:val="22"/>
          <w:szCs w:val="22"/>
        </w:rPr>
        <w:t>………..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i dopuszczon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983B15">
        <w:rPr>
          <w:sz w:val="22"/>
          <w:szCs w:val="22"/>
        </w:rPr>
        <w:t>u</w:t>
      </w:r>
      <w:r w:rsidR="0012523D">
        <w:rPr>
          <w:sz w:val="22"/>
          <w:szCs w:val="22"/>
        </w:rPr>
        <w:t xml:space="preserve"> przeznaczon</w:t>
      </w:r>
      <w:r w:rsidR="00983B15">
        <w:rPr>
          <w:sz w:val="22"/>
          <w:szCs w:val="22"/>
        </w:rPr>
        <w:t>ego</w:t>
      </w:r>
      <w:r w:rsidR="0012523D">
        <w:rPr>
          <w:sz w:val="22"/>
          <w:szCs w:val="22"/>
        </w:rPr>
        <w:t xml:space="preserve"> do realizacji umowy</w:t>
      </w:r>
      <w:r w:rsidR="00065CB4">
        <w:rPr>
          <w:sz w:val="22"/>
          <w:szCs w:val="22"/>
        </w:rPr>
        <w:t xml:space="preserve">: </w:t>
      </w:r>
      <w:r w:rsidR="00657EA1">
        <w:rPr>
          <w:sz w:val="22"/>
          <w:szCs w:val="22"/>
        </w:rPr>
        <w:t>.</w:t>
      </w:r>
      <w:r w:rsidR="00EA1005">
        <w:rPr>
          <w:sz w:val="22"/>
          <w:szCs w:val="22"/>
        </w:rPr>
        <w:t xml:space="preserve">- </w:t>
      </w:r>
      <w:r w:rsidR="0012523D"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</w:p>
    <w:p w14:paraId="1999176D" w14:textId="20AAA98A" w:rsidR="00225D2F" w:rsidRPr="00225D2F" w:rsidRDefault="00225D2F" w:rsidP="00657EA1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55835AD3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 xml:space="preserve">należy podstawiać każdorazowo nie później niż 15 min. przed planowanym terminem odjazdu na parkingu </w:t>
      </w:r>
      <w:r w:rsidR="00520177">
        <w:rPr>
          <w:sz w:val="22"/>
          <w:szCs w:val="22"/>
        </w:rPr>
        <w:t>przed Biblioteką Główną AGH przy ul. Reymonta w Krakowie</w:t>
      </w:r>
      <w:r w:rsidR="00107A56" w:rsidRPr="00107A56">
        <w:rPr>
          <w:sz w:val="22"/>
          <w:szCs w:val="22"/>
        </w:rPr>
        <w:t>.</w:t>
      </w:r>
    </w:p>
    <w:p w14:paraId="064807C9" w14:textId="77777777" w:rsidR="00180729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</w:t>
      </w:r>
      <w:r w:rsidR="00BC3CD0" w:rsidRPr="00BC3CD0">
        <w:rPr>
          <w:sz w:val="22"/>
          <w:szCs w:val="22"/>
        </w:rPr>
        <w:t xml:space="preserve">W razie opóźnienia w podstawieniu pojazdu Zleceniodawca będzie oczekiwał na jego podstawienie maksymalnie do 1 godz. licząc od terminu określonego w ust. </w:t>
      </w:r>
    </w:p>
    <w:p w14:paraId="6B862176" w14:textId="46675C2D" w:rsidR="00BC3CD0" w:rsidRDefault="00BC3CD0" w:rsidP="00225D2F">
      <w:pPr>
        <w:jc w:val="both"/>
        <w:rPr>
          <w:sz w:val="22"/>
          <w:szCs w:val="22"/>
        </w:rPr>
      </w:pPr>
      <w:r w:rsidRPr="00BC3CD0">
        <w:rPr>
          <w:sz w:val="22"/>
          <w:szCs w:val="22"/>
        </w:rPr>
        <w:t>7. Jeżeli opóźnienie przekroczy  1 godz. zostanie to uznane jako niewykonanie przez Zleceniobiorcę zleconej usługi przewozu.</w:t>
      </w:r>
    </w:p>
    <w:p w14:paraId="4641D811" w14:textId="378BD8BB" w:rsidR="00225D2F" w:rsidRPr="00225D2F" w:rsidRDefault="00BC3CD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225D2F" w:rsidRPr="00225D2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258141CF" w14:textId="06077094" w:rsidR="00225D2F" w:rsidRPr="00225D2F" w:rsidRDefault="00BC3CD0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t>10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1B8B1A13" w14:textId="42741D19" w:rsidR="00225D2F" w:rsidRDefault="00225D2F" w:rsidP="00963479">
      <w:pPr>
        <w:jc w:val="center"/>
        <w:rPr>
          <w:sz w:val="22"/>
          <w:szCs w:val="22"/>
        </w:rPr>
      </w:pPr>
    </w:p>
    <w:p w14:paraId="0B1485D2" w14:textId="145F70E8" w:rsidR="002D1797" w:rsidRDefault="002D1797" w:rsidP="00225D2F">
      <w:pPr>
        <w:jc w:val="center"/>
        <w:rPr>
          <w:sz w:val="22"/>
          <w:szCs w:val="22"/>
        </w:rPr>
      </w:pPr>
    </w:p>
    <w:p w14:paraId="2C7B2151" w14:textId="77777777" w:rsidR="00180729" w:rsidRDefault="00180729" w:rsidP="00225D2F">
      <w:pPr>
        <w:jc w:val="center"/>
        <w:rPr>
          <w:sz w:val="22"/>
          <w:szCs w:val="22"/>
        </w:rPr>
      </w:pP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§ 3</w:t>
      </w:r>
    </w:p>
    <w:p w14:paraId="1696D336" w14:textId="2CE7A0F4" w:rsidR="00963479" w:rsidRDefault="003C4C83" w:rsidP="00180729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A36EA2">
        <w:rPr>
          <w:sz w:val="22"/>
          <w:szCs w:val="22"/>
        </w:rPr>
        <w:t>11.07.2024r., 12.07.2024r., 13.07.2024</w:t>
      </w:r>
      <w:r w:rsidR="00180729">
        <w:rPr>
          <w:sz w:val="22"/>
          <w:szCs w:val="22"/>
        </w:rPr>
        <w:t xml:space="preserve"> </w:t>
      </w:r>
      <w:r w:rsidR="00A36EA2">
        <w:rPr>
          <w:sz w:val="22"/>
          <w:szCs w:val="22"/>
        </w:rPr>
        <w:t>r.</w:t>
      </w:r>
      <w:r w:rsidR="00A36EA2" w:rsidRPr="00962679">
        <w:rPr>
          <w:sz w:val="22"/>
          <w:szCs w:val="22"/>
        </w:rPr>
        <w:t xml:space="preserve"> </w:t>
      </w:r>
    </w:p>
    <w:p w14:paraId="16F76B9A" w14:textId="77777777" w:rsidR="00180729" w:rsidRPr="00960B79" w:rsidRDefault="00180729" w:rsidP="00180729">
      <w:pPr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0C1D4667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Default="00520177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434FD17D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>Cena za 1 km trasy pozostanie niezmienna w okresie obowiązywania umowy.</w:t>
      </w:r>
    </w:p>
    <w:p w14:paraId="78B966FE" w14:textId="78AD37C6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>, podatki i opłaty drogowe, opłaty parkingowe,  k</w:t>
      </w:r>
      <w:r w:rsidR="00065CB4">
        <w:rPr>
          <w:sz w:val="22"/>
          <w:szCs w:val="22"/>
        </w:rPr>
        <w:t>oszty postoju, autostrad</w:t>
      </w:r>
      <w:r w:rsidR="00A8223E">
        <w:rPr>
          <w:sz w:val="22"/>
          <w:szCs w:val="22"/>
        </w:rPr>
        <w:t>, diety kierowców.</w:t>
      </w:r>
      <w:r w:rsidR="004751FD" w:rsidRPr="004751FD">
        <w:rPr>
          <w:sz w:val="22"/>
          <w:szCs w:val="22"/>
        </w:rPr>
        <w:t xml:space="preserve"> </w:t>
      </w:r>
      <w:r w:rsidR="004751FD" w:rsidRPr="008375AC">
        <w:rPr>
          <w:sz w:val="22"/>
          <w:szCs w:val="22"/>
        </w:rPr>
        <w:t>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 xml:space="preserve"> Ilość kilometrów przewozu będzie liczona od i do miejsca podstawienia autokar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 xml:space="preserve"> wskazanego przez Zleceniodawcę.</w:t>
      </w:r>
    </w:p>
    <w:p w14:paraId="51E27AFB" w14:textId="59F4BF81" w:rsidR="004357C6" w:rsidRPr="00A54AE5" w:rsidRDefault="004357C6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7. Gwarantowany zakres umowy</w:t>
      </w:r>
      <w:r w:rsidR="00180729">
        <w:rPr>
          <w:sz w:val="22"/>
          <w:szCs w:val="22"/>
        </w:rPr>
        <w:t>:</w:t>
      </w:r>
      <w:r>
        <w:rPr>
          <w:sz w:val="22"/>
          <w:szCs w:val="22"/>
        </w:rPr>
        <w:t xml:space="preserve"> 330 km.</w:t>
      </w:r>
    </w:p>
    <w:p w14:paraId="1B170ED6" w14:textId="77777777" w:rsidR="00B6158C" w:rsidRDefault="00B6158C" w:rsidP="00963479">
      <w:pPr>
        <w:jc w:val="center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26A2EC83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</w:t>
      </w:r>
      <w:r w:rsidR="00AE5915">
        <w:rPr>
          <w:sz w:val="22"/>
          <w:szCs w:val="22"/>
        </w:rPr>
        <w:t>2</w:t>
      </w:r>
      <w:bookmarkStart w:id="2" w:name="_GoBack"/>
      <w:bookmarkEnd w:id="2"/>
      <w:r w:rsidR="008F170D"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 xml:space="preserve">będzie regulowana </w:t>
      </w:r>
      <w:r w:rsidR="00EA1005">
        <w:rPr>
          <w:sz w:val="22"/>
          <w:szCs w:val="22"/>
        </w:rPr>
        <w:t xml:space="preserve">każdorazowo </w:t>
      </w:r>
      <w:r w:rsidR="003E749C" w:rsidRPr="003E749C">
        <w:rPr>
          <w:sz w:val="22"/>
          <w:szCs w:val="22"/>
        </w:rPr>
        <w:t>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18072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18072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4DA08CA6" w:rsidR="00657EA1" w:rsidRPr="00657EA1" w:rsidRDefault="002465A5" w:rsidP="00180729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6BF9DCDA" w14:textId="2F59F321" w:rsidR="00BC3CD0" w:rsidRDefault="00657EA1" w:rsidP="00180729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 xml:space="preserve">za niepodstawienie pojazdu w terminie określonym w § 2 ust. </w:t>
      </w:r>
      <w:r w:rsidR="004223E9">
        <w:rPr>
          <w:sz w:val="22"/>
          <w:szCs w:val="22"/>
        </w:rPr>
        <w:t>8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75FB4008" w:rsidR="00657EA1" w:rsidRPr="00657EA1" w:rsidRDefault="008C78D0" w:rsidP="00180729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całkowitego wynagrodzenia brutto określonego w  § 4 ust. </w:t>
      </w:r>
      <w:r w:rsidR="00A8223E">
        <w:rPr>
          <w:sz w:val="22"/>
          <w:szCs w:val="22"/>
        </w:rPr>
        <w:t>2</w:t>
      </w:r>
      <w:r w:rsidR="00657EA1" w:rsidRPr="00657EA1">
        <w:rPr>
          <w:sz w:val="22"/>
          <w:szCs w:val="22"/>
        </w:rPr>
        <w:t>;</w:t>
      </w:r>
    </w:p>
    <w:p w14:paraId="2020611C" w14:textId="62FFD86F" w:rsidR="00657EA1" w:rsidRPr="00657EA1" w:rsidRDefault="00657EA1" w:rsidP="00180729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3" w:name="_Hlk130982978"/>
      <w:r>
        <w:rPr>
          <w:sz w:val="22"/>
          <w:szCs w:val="22"/>
        </w:rPr>
        <w:t xml:space="preserve">występującej po stronie </w:t>
      </w:r>
      <w:bookmarkEnd w:id="3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53A3515" w14:textId="33DCE6B8" w:rsidR="00657EA1" w:rsidRPr="00657EA1" w:rsidRDefault="008C78D0" w:rsidP="00180729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z tytułu wypowiedzenia umowy z winy </w:t>
      </w:r>
      <w:r w:rsidR="00657EA1">
        <w:rPr>
          <w:sz w:val="22"/>
          <w:szCs w:val="22"/>
        </w:rPr>
        <w:t xml:space="preserve">występującej po stronie </w:t>
      </w:r>
      <w:r w:rsidR="00657EA1" w:rsidRPr="00657EA1">
        <w:rPr>
          <w:sz w:val="22"/>
          <w:szCs w:val="22"/>
        </w:rPr>
        <w:t xml:space="preserve">Zleceniobiorcy, w wysokości 10 % od kwoty stanowiącej różnicę pomiędzy całkowitym  wynagrodzeniem brutto za przedmiot umowy określonym w § 4 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, a sumą wynagrodzeń brutto za usługi przewozu zrealizowane do dnia wypowiedzenia umowy.</w:t>
      </w:r>
    </w:p>
    <w:p w14:paraId="75132C29" w14:textId="77777777" w:rsidR="00657EA1" w:rsidRPr="00657EA1" w:rsidRDefault="00657EA1" w:rsidP="00180729">
      <w:pPr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7B92104F" w14:textId="4B8FF68D" w:rsidR="00657EA1" w:rsidRPr="00657EA1" w:rsidRDefault="00657EA1" w:rsidP="00180729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2D88AACD" w14:textId="7AFAF654" w:rsidR="00657EA1" w:rsidRPr="00657EA1" w:rsidRDefault="00657EA1" w:rsidP="00180729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wypowiedzenia umowy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 xml:space="preserve">Zleceniodawcy, w wysokości 10 % od kwoty stanowiącej różnicę pomiędzy całkowitym  wynagrodzeniem brutto za przedmiot umowy określonym w § 4 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, a sumą wynagrodzeń brutto za usługi przewozu zrealizowane do dnia wypowiedzenia umowy.</w:t>
      </w:r>
    </w:p>
    <w:p w14:paraId="342A85AD" w14:textId="22AD9DD5" w:rsidR="007E59E5" w:rsidRPr="007E59E5" w:rsidRDefault="007E59E5" w:rsidP="00180729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4. </w:t>
      </w:r>
      <w:r w:rsidRPr="007E59E5">
        <w:rPr>
          <w:sz w:val="22"/>
          <w:szCs w:val="22"/>
        </w:rPr>
        <w:t xml:space="preserve">Łączna maksymalna wysokość kar umownych, których mogą dochodzić Strony nie może przekroczyć 20% wynagrodzenia </w:t>
      </w:r>
      <w:r>
        <w:rPr>
          <w:sz w:val="22"/>
          <w:szCs w:val="22"/>
        </w:rPr>
        <w:t>bru</w:t>
      </w:r>
      <w:r w:rsidRPr="007E59E5">
        <w:rPr>
          <w:sz w:val="22"/>
          <w:szCs w:val="22"/>
        </w:rPr>
        <w:t xml:space="preserve">tto o którym mowa w § </w:t>
      </w:r>
      <w:r>
        <w:rPr>
          <w:sz w:val="22"/>
          <w:szCs w:val="22"/>
        </w:rPr>
        <w:t>4</w:t>
      </w:r>
      <w:r w:rsidRPr="007E59E5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 umowy.</w:t>
      </w:r>
    </w:p>
    <w:p w14:paraId="5E571C08" w14:textId="058E384A" w:rsidR="007E59E5" w:rsidRPr="007E59E5" w:rsidRDefault="007E59E5" w:rsidP="0018072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7E59E5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4CF713B8" w14:textId="7FA5F6CC" w:rsidR="007E59E5" w:rsidRPr="007E59E5" w:rsidRDefault="007E59E5" w:rsidP="0018072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7E59E5">
        <w:rPr>
          <w:sz w:val="22"/>
          <w:szCs w:val="22"/>
        </w:rPr>
        <w:t xml:space="preserve">Kara umowna będzie płatna w terminie 14 dni od wystąpienia przez </w:t>
      </w:r>
      <w:r>
        <w:rPr>
          <w:sz w:val="22"/>
          <w:szCs w:val="22"/>
        </w:rPr>
        <w:t>Zleceniodawcę</w:t>
      </w:r>
      <w:r w:rsidRPr="007E59E5">
        <w:rPr>
          <w:sz w:val="22"/>
          <w:szCs w:val="22"/>
        </w:rPr>
        <w:t xml:space="preserve"> z żądaniem zapłaty.</w:t>
      </w:r>
    </w:p>
    <w:p w14:paraId="7E6740C9" w14:textId="0C89325B" w:rsidR="007E59E5" w:rsidRPr="007E59E5" w:rsidRDefault="007E59E5" w:rsidP="00180729">
      <w:pPr>
        <w:jc w:val="both"/>
        <w:rPr>
          <w:sz w:val="22"/>
          <w:szCs w:val="22"/>
        </w:rPr>
      </w:pPr>
      <w:r>
        <w:rPr>
          <w:sz w:val="22"/>
          <w:szCs w:val="22"/>
        </w:rPr>
        <w:t>7. Zleceniobiorca</w:t>
      </w:r>
      <w:r w:rsidRPr="007E59E5">
        <w:rPr>
          <w:sz w:val="22"/>
          <w:szCs w:val="22"/>
        </w:rPr>
        <w:t xml:space="preserve"> wyraża zgodę na potrącenie wymagalnych kar umownych z przysługującemu mu wynagrodzenia.</w:t>
      </w:r>
    </w:p>
    <w:p w14:paraId="5A2D4B84" w14:textId="101F1EA4" w:rsidR="007E59E5" w:rsidRPr="007E59E5" w:rsidRDefault="007E59E5" w:rsidP="0018072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ADC9AD8" w14:textId="77777777" w:rsidR="00003F81" w:rsidRPr="00960B79" w:rsidRDefault="00003F81" w:rsidP="00353332">
      <w:pPr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7213C1A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180729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lastRenderedPageBreak/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54F5A100" w14:textId="6E2E5470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C551D5A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1854000E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6884F0F0" w:rsidR="002D1797" w:rsidRDefault="00353332" w:rsidP="00353332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4F1C18DA" w14:textId="03F25218" w:rsidR="00180729" w:rsidRDefault="00180729" w:rsidP="00353332">
      <w:pPr>
        <w:rPr>
          <w:sz w:val="22"/>
          <w:szCs w:val="22"/>
        </w:rPr>
      </w:pPr>
    </w:p>
    <w:p w14:paraId="02440F9B" w14:textId="77777777" w:rsidR="00180729" w:rsidRPr="00353332" w:rsidRDefault="00180729" w:rsidP="00353332">
      <w:pPr>
        <w:rPr>
          <w:sz w:val="22"/>
          <w:szCs w:val="22"/>
        </w:rPr>
      </w:pPr>
    </w:p>
    <w:p w14:paraId="02C67DC2" w14:textId="77777777" w:rsidR="00180729" w:rsidRDefault="00180729" w:rsidP="00180729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13D33FBB" w14:textId="77777777" w:rsidR="00180729" w:rsidRDefault="00180729" w:rsidP="0018072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A409F5D" w14:textId="77777777" w:rsidR="00180729" w:rsidRDefault="00180729" w:rsidP="0018072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0C2E7FB9" w14:textId="77777777" w:rsidR="00180729" w:rsidRDefault="00180729" w:rsidP="00180729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6EE68617" w14:textId="77777777" w:rsidR="00180729" w:rsidRDefault="00180729" w:rsidP="00180729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1CB30ECD" w14:textId="77777777" w:rsidR="00180729" w:rsidRDefault="00180729" w:rsidP="00180729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1C4B9E6C" w14:textId="77777777" w:rsidR="00180729" w:rsidRDefault="00180729" w:rsidP="0018072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1C0967CF" w14:textId="77777777" w:rsidR="00180729" w:rsidRDefault="00180729" w:rsidP="00180729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2FE02A1F" w14:textId="77777777" w:rsidR="00180729" w:rsidRDefault="00180729" w:rsidP="0018072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5BCAA66" w14:textId="77777777" w:rsidR="00180729" w:rsidRDefault="00180729" w:rsidP="0018072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1E1DB4D" w14:textId="77777777" w:rsidR="00180729" w:rsidRDefault="00180729" w:rsidP="0018072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00A7076C" w14:textId="77777777" w:rsidR="00180729" w:rsidRDefault="00180729" w:rsidP="0018072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22D463D2" w14:textId="77777777" w:rsidR="00180729" w:rsidRDefault="00180729" w:rsidP="0018072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90641DC" w14:textId="77777777" w:rsidR="00180729" w:rsidRDefault="00180729" w:rsidP="00180729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101980B6" w14:textId="77777777" w:rsidR="00180729" w:rsidRDefault="00180729" w:rsidP="00180729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3D6B7193" w14:textId="77777777" w:rsidR="00180729" w:rsidRDefault="00180729" w:rsidP="00180729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5DF0FBBA" w14:textId="77777777" w:rsidR="00180729" w:rsidRDefault="00180729" w:rsidP="00180729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lastRenderedPageBreak/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00F5FAEC" w14:textId="77777777" w:rsidR="00180729" w:rsidRDefault="00180729" w:rsidP="00180729">
      <w:pPr>
        <w:widowControl w:val="0"/>
        <w:numPr>
          <w:ilvl w:val="0"/>
          <w:numId w:val="3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br/>
        <w:t>w rozumieniu art. 24a ustawy z dnia 15 lutego 1992 r. o podatku dochodowym od osób prawnych.</w:t>
      </w:r>
    </w:p>
    <w:p w14:paraId="77A7D5DF" w14:textId="77777777" w:rsidR="00180729" w:rsidRDefault="00180729" w:rsidP="00180729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7CC4B74F" w14:textId="77777777" w:rsidR="00180729" w:rsidRDefault="00180729" w:rsidP="00180729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21B93B46" w14:textId="77777777" w:rsidR="00180729" w:rsidRDefault="00180729" w:rsidP="0018072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A23C3B8" w14:textId="77777777" w:rsidR="00180729" w:rsidRDefault="00180729" w:rsidP="00180729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180729" w14:paraId="42825C0E" w14:textId="77777777" w:rsidTr="00EB6C5B">
        <w:tc>
          <w:tcPr>
            <w:tcW w:w="4105" w:type="dxa"/>
            <w:hideMark/>
          </w:tcPr>
          <w:p w14:paraId="29185B23" w14:textId="77777777" w:rsidR="00180729" w:rsidRDefault="00180729" w:rsidP="00EB6C5B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266D19C5" w14:textId="77777777" w:rsidR="00180729" w:rsidRDefault="00180729" w:rsidP="00EB6C5B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1E12557D" w14:textId="77777777" w:rsidR="00180729" w:rsidRDefault="00180729" w:rsidP="00180729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40664C11" w14:textId="77777777" w:rsidR="00180729" w:rsidRDefault="00180729" w:rsidP="00180729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2F80EFBC" w14:textId="77777777" w:rsidR="00180729" w:rsidRDefault="00180729" w:rsidP="0018072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079C4AF" w14:textId="77777777" w:rsidR="00180729" w:rsidRDefault="00180729" w:rsidP="0018072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A7B28B1" w14:textId="77777777" w:rsidR="00180729" w:rsidRDefault="00180729" w:rsidP="0018072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D4F434" w14:textId="77777777" w:rsidR="00180729" w:rsidRDefault="00180729" w:rsidP="0018072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1A95565" w14:textId="77777777" w:rsidR="00180729" w:rsidRDefault="00180729" w:rsidP="0018072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83DC9BF" w14:textId="77777777" w:rsidR="00180729" w:rsidRDefault="00180729" w:rsidP="0018072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5719E38" w14:textId="77777777" w:rsidR="00180729" w:rsidRDefault="00180729" w:rsidP="0018072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2CFB1AC" w14:textId="77777777" w:rsidR="00180729" w:rsidRDefault="00180729" w:rsidP="00180729">
      <w:pPr>
        <w:tabs>
          <w:tab w:val="left" w:pos="7050"/>
        </w:tabs>
        <w:rPr>
          <w:rFonts w:ascii="Verdana" w:hAnsi="Verdana"/>
          <w:i/>
          <w:iCs/>
        </w:rPr>
      </w:pPr>
    </w:p>
    <w:p w14:paraId="14DFD98C" w14:textId="77777777" w:rsidR="00180729" w:rsidRDefault="00180729" w:rsidP="00180729"/>
    <w:p w14:paraId="6AA97CF7" w14:textId="77777777" w:rsidR="00180729" w:rsidRDefault="00180729" w:rsidP="00180729">
      <w:pPr>
        <w:rPr>
          <w:sz w:val="24"/>
          <w:szCs w:val="24"/>
        </w:rPr>
      </w:pPr>
    </w:p>
    <w:p w14:paraId="032BF6E9" w14:textId="77777777" w:rsidR="00180729" w:rsidRDefault="00180729" w:rsidP="00180729">
      <w:pPr>
        <w:pStyle w:val="Zwykytekst"/>
        <w:rPr>
          <w:rFonts w:ascii="Verdana" w:hAnsi="Verdana"/>
        </w:rPr>
      </w:pPr>
    </w:p>
    <w:p w14:paraId="48AC00B1" w14:textId="77777777" w:rsidR="00180729" w:rsidRDefault="00180729" w:rsidP="00180729"/>
    <w:p w14:paraId="09A35B0D" w14:textId="77777777" w:rsidR="00180729" w:rsidRPr="006D0F7E" w:rsidRDefault="00180729" w:rsidP="00180729">
      <w:pPr>
        <w:pStyle w:val="Zwykytekst"/>
        <w:rPr>
          <w:rFonts w:ascii="Verdana" w:hAnsi="Verdana"/>
        </w:rPr>
      </w:pPr>
    </w:p>
    <w:p w14:paraId="016F3E92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546058C8" w14:textId="101E2D9E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0C8B7C6" w14:textId="5F3F1B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31548F7" w14:textId="329CD70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F27406" w14:textId="0159D869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ECFD988" w14:textId="36D928C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FD13CF" w14:textId="5EEDBF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1DEEA4C" w14:textId="3FCF440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D714890" w14:textId="4DF9807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7C36D36" w14:textId="1F41B21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5A17C3" w14:textId="394E73E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1C11327" w14:textId="370875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A8D50D4" w14:textId="7A62AF6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EEF853" w14:textId="08B96B2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C4FCF2B" w14:textId="2CCB79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512CE4D" w14:textId="0D81241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E5217BE" w14:textId="1E658CE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8DB01DC" w14:textId="44E338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FB6FB3" w14:textId="57F900C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69F37C6" w14:textId="252B4EDE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7D6D5F" w14:textId="2BD99D5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6770068" w14:textId="2E5766C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A0EC7B1" w14:textId="540FC49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BF6A9C7" w14:textId="40DC22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363851" w14:textId="331B6C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E1B1B6A" w14:textId="30F7837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7BD496" w14:textId="03973C3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EE970C" w14:textId="6B258B9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A69E13A" w14:textId="6AF223C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65405A6" w14:textId="4069A88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72A96B" w14:textId="39DA431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54BAAD0" w14:textId="42E4938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5FD6595" w14:textId="752EEB6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409CC4D" w14:textId="26EF5F72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82D581A" w14:textId="0E99C6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C5DE311" w14:textId="78DCE81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DC120FC" w14:textId="051B40F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198CA6F" w14:textId="5D9AB15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292D045" w14:textId="254CAEB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D6D562" w14:textId="11C4C79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2A1EDC" w14:textId="7BEEB56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FB36986" w14:textId="70E3F97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4E553FE" w14:textId="1CD41F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0C93E74" w14:textId="136DB08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219C9FC" w14:textId="6266C9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C4A1E43" w14:textId="6277A4A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F3F92D" w14:textId="04AB05C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0928EA" w14:textId="42E83BD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sectPr w:rsidR="008F170D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5D15B1" w14:textId="77777777" w:rsidR="00662726" w:rsidRDefault="00662726">
      <w:r>
        <w:separator/>
      </w:r>
    </w:p>
  </w:endnote>
  <w:endnote w:type="continuationSeparator" w:id="0">
    <w:p w14:paraId="53EF0E01" w14:textId="77777777" w:rsidR="00662726" w:rsidRDefault="00662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9556C4" w14:textId="77777777" w:rsidR="00662726" w:rsidRDefault="00662726">
      <w:r>
        <w:separator/>
      </w:r>
    </w:p>
  </w:footnote>
  <w:footnote w:type="continuationSeparator" w:id="0">
    <w:p w14:paraId="4B38D09D" w14:textId="77777777" w:rsidR="00662726" w:rsidRDefault="00662726">
      <w:r>
        <w:continuationSeparator/>
      </w:r>
    </w:p>
  </w:footnote>
  <w:footnote w:id="1">
    <w:p w14:paraId="5AE8B68C" w14:textId="77777777" w:rsidR="00180729" w:rsidRDefault="00180729" w:rsidP="0018072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2CAFF4DF" w14:textId="77777777" w:rsidR="00180729" w:rsidRDefault="00180729" w:rsidP="0018072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7551EAF2" w14:textId="77777777" w:rsidR="00180729" w:rsidRDefault="00180729" w:rsidP="00180729">
      <w:pPr>
        <w:pStyle w:val="paragraph"/>
        <w:numPr>
          <w:ilvl w:val="0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62AF413F" w14:textId="77777777" w:rsidR="00180729" w:rsidRDefault="00180729" w:rsidP="00180729">
      <w:pPr>
        <w:pStyle w:val="paragraph"/>
        <w:numPr>
          <w:ilvl w:val="0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7866E720" w14:textId="77777777" w:rsidR="00180729" w:rsidRDefault="00180729" w:rsidP="00180729">
      <w:pPr>
        <w:pStyle w:val="paragraph"/>
        <w:numPr>
          <w:ilvl w:val="1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1EBD9D47" w14:textId="77777777" w:rsidR="00180729" w:rsidRDefault="00180729" w:rsidP="00180729">
      <w:pPr>
        <w:pStyle w:val="paragraph"/>
        <w:numPr>
          <w:ilvl w:val="1"/>
          <w:numId w:val="3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6B4780EF" w14:textId="77777777" w:rsidR="00180729" w:rsidRDefault="00180729" w:rsidP="0018072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312A505A" w14:textId="77777777" w:rsidR="00180729" w:rsidRDefault="00180729" w:rsidP="00180729">
      <w:pPr>
        <w:pStyle w:val="paragraph"/>
        <w:numPr>
          <w:ilvl w:val="0"/>
          <w:numId w:val="3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3F596C87" w14:textId="77777777" w:rsidR="00180729" w:rsidRDefault="00180729" w:rsidP="00180729">
      <w:pPr>
        <w:pStyle w:val="paragraph"/>
        <w:numPr>
          <w:ilvl w:val="1"/>
          <w:numId w:val="39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64A55D18" w14:textId="77777777" w:rsidR="00180729" w:rsidRDefault="00180729" w:rsidP="00180729">
      <w:pPr>
        <w:pStyle w:val="paragraph"/>
        <w:numPr>
          <w:ilvl w:val="1"/>
          <w:numId w:val="3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36F14AB2" w14:textId="77777777" w:rsidR="00180729" w:rsidRDefault="00180729" w:rsidP="00180729">
      <w:pPr>
        <w:pStyle w:val="paragraph"/>
        <w:numPr>
          <w:ilvl w:val="1"/>
          <w:numId w:val="3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61CB547F" w14:textId="77777777" w:rsidR="00180729" w:rsidRDefault="00180729" w:rsidP="00180729">
      <w:pPr>
        <w:pStyle w:val="paragraph"/>
        <w:numPr>
          <w:ilvl w:val="0"/>
          <w:numId w:val="3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50757110" w14:textId="77777777" w:rsidR="00180729" w:rsidRDefault="00180729" w:rsidP="0018072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cs="Arial"/>
          <w:color w:val="000000"/>
          <w:sz w:val="16"/>
          <w:szCs w:val="16"/>
        </w:rPr>
        <w:t> </w:t>
      </w:r>
    </w:p>
  </w:footnote>
  <w:footnote w:id="3">
    <w:p w14:paraId="447F665A" w14:textId="77777777" w:rsidR="00180729" w:rsidRDefault="00180729" w:rsidP="0018072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668667FB" w14:textId="77777777" w:rsidR="00180729" w:rsidRDefault="00180729" w:rsidP="00180729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D4FE77E" w14:textId="77777777" w:rsidR="00180729" w:rsidRDefault="00180729" w:rsidP="0018072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0D70A86A" w14:textId="77777777" w:rsidR="00180729" w:rsidRDefault="00180729" w:rsidP="00180729">
      <w:pPr>
        <w:pStyle w:val="Tekstprzypisudolnego"/>
        <w:numPr>
          <w:ilvl w:val="0"/>
          <w:numId w:val="4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5F9A39B" w14:textId="77777777" w:rsidR="00180729" w:rsidRDefault="00180729" w:rsidP="00180729">
      <w:pPr>
        <w:pStyle w:val="Tekstprzypisudolnego"/>
        <w:numPr>
          <w:ilvl w:val="0"/>
          <w:numId w:val="4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5063485" w14:textId="77777777" w:rsidR="00180729" w:rsidRDefault="00180729" w:rsidP="00180729">
      <w:pPr>
        <w:pStyle w:val="Tekstprzypisudolnego"/>
        <w:numPr>
          <w:ilvl w:val="0"/>
          <w:numId w:val="4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A19A989" w14:textId="77777777" w:rsidR="00180729" w:rsidRDefault="00180729" w:rsidP="0018072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589B0BA" w14:textId="77777777" w:rsidR="00180729" w:rsidRDefault="00180729" w:rsidP="0018072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6E4DC61B" w14:textId="77777777" w:rsidR="00180729" w:rsidRDefault="00180729" w:rsidP="00180729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8B5E149" w14:textId="77777777" w:rsidR="00180729" w:rsidRDefault="00180729" w:rsidP="0018072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4908184" w14:textId="77777777" w:rsidR="00180729" w:rsidRDefault="00180729" w:rsidP="0018072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6C5702F" w14:textId="77777777" w:rsidR="00180729" w:rsidRDefault="00180729" w:rsidP="0018072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F6D7CA2" w14:textId="77777777" w:rsidR="00180729" w:rsidRDefault="00180729" w:rsidP="0018072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6535095" w14:textId="77777777" w:rsidR="00180729" w:rsidRDefault="00180729" w:rsidP="0018072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547362C" w14:textId="77777777" w:rsidR="00180729" w:rsidRDefault="00180729" w:rsidP="0018072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7F63236" w14:textId="77777777" w:rsidR="00180729" w:rsidRDefault="00180729" w:rsidP="0018072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AF147F7" w14:textId="77777777" w:rsidR="00180729" w:rsidRDefault="00180729" w:rsidP="0018072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5"/>
  </w:num>
  <w:num w:numId="3">
    <w:abstractNumId w:val="4"/>
  </w:num>
  <w:num w:numId="4">
    <w:abstractNumId w:val="21"/>
  </w:num>
  <w:num w:numId="5">
    <w:abstractNumId w:val="30"/>
  </w:num>
  <w:num w:numId="6">
    <w:abstractNumId w:val="20"/>
  </w:num>
  <w:num w:numId="7">
    <w:abstractNumId w:val="34"/>
  </w:num>
  <w:num w:numId="8">
    <w:abstractNumId w:val="22"/>
  </w:num>
  <w:num w:numId="9">
    <w:abstractNumId w:val="3"/>
  </w:num>
  <w:num w:numId="10">
    <w:abstractNumId w:val="16"/>
  </w:num>
  <w:num w:numId="11">
    <w:abstractNumId w:val="9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19"/>
  </w:num>
  <w:num w:numId="16">
    <w:abstractNumId w:val="32"/>
  </w:num>
  <w:num w:numId="17">
    <w:abstractNumId w:val="0"/>
  </w:num>
  <w:num w:numId="18">
    <w:abstractNumId w:val="12"/>
  </w:num>
  <w:num w:numId="19">
    <w:abstractNumId w:val="18"/>
  </w:num>
  <w:num w:numId="20">
    <w:abstractNumId w:val="23"/>
  </w:num>
  <w:num w:numId="21">
    <w:abstractNumId w:val="29"/>
  </w:num>
  <w:num w:numId="22">
    <w:abstractNumId w:val="28"/>
  </w:num>
  <w:num w:numId="23">
    <w:abstractNumId w:val="6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26"/>
  </w:num>
  <w:num w:numId="28">
    <w:abstractNumId w:val="11"/>
  </w:num>
  <w:num w:numId="29">
    <w:abstractNumId w:val="2"/>
  </w:num>
  <w:num w:numId="30">
    <w:abstractNumId w:val="8"/>
  </w:num>
  <w:num w:numId="31">
    <w:abstractNumId w:val="17"/>
  </w:num>
  <w:num w:numId="32">
    <w:abstractNumId w:val="10"/>
  </w:num>
  <w:num w:numId="33">
    <w:abstractNumId w:val="33"/>
  </w:num>
  <w:num w:numId="34">
    <w:abstractNumId w:val="25"/>
  </w:num>
  <w:num w:numId="35">
    <w:abstractNumId w:val="15"/>
  </w:num>
  <w:num w:numId="36">
    <w:abstractNumId w:val="7"/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326C4"/>
    <w:rsid w:val="00065CB4"/>
    <w:rsid w:val="000B0FEE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0729"/>
    <w:rsid w:val="00181657"/>
    <w:rsid w:val="001836C1"/>
    <w:rsid w:val="00195139"/>
    <w:rsid w:val="001A5DA9"/>
    <w:rsid w:val="001C1B29"/>
    <w:rsid w:val="0020082D"/>
    <w:rsid w:val="0020770F"/>
    <w:rsid w:val="00214D44"/>
    <w:rsid w:val="00222B80"/>
    <w:rsid w:val="00225BCB"/>
    <w:rsid w:val="00225D2F"/>
    <w:rsid w:val="00225EEA"/>
    <w:rsid w:val="00233FA8"/>
    <w:rsid w:val="002465A5"/>
    <w:rsid w:val="002552BE"/>
    <w:rsid w:val="002624D4"/>
    <w:rsid w:val="002702D1"/>
    <w:rsid w:val="00283349"/>
    <w:rsid w:val="002847DD"/>
    <w:rsid w:val="0029733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86D18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357C6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57EA1"/>
    <w:rsid w:val="00662726"/>
    <w:rsid w:val="00673167"/>
    <w:rsid w:val="00674AA8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4F30"/>
    <w:rsid w:val="00760B74"/>
    <w:rsid w:val="00774622"/>
    <w:rsid w:val="00777FE8"/>
    <w:rsid w:val="007858A8"/>
    <w:rsid w:val="00787DDB"/>
    <w:rsid w:val="00797C78"/>
    <w:rsid w:val="007E59E5"/>
    <w:rsid w:val="00803B49"/>
    <w:rsid w:val="00804C0A"/>
    <w:rsid w:val="00814AA7"/>
    <w:rsid w:val="00825203"/>
    <w:rsid w:val="008375AC"/>
    <w:rsid w:val="00847830"/>
    <w:rsid w:val="0085279D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60B79"/>
    <w:rsid w:val="00962679"/>
    <w:rsid w:val="00963479"/>
    <w:rsid w:val="00974798"/>
    <w:rsid w:val="00976B68"/>
    <w:rsid w:val="00983B15"/>
    <w:rsid w:val="00995C8E"/>
    <w:rsid w:val="00997897"/>
    <w:rsid w:val="009C0EB4"/>
    <w:rsid w:val="009D554D"/>
    <w:rsid w:val="009E5940"/>
    <w:rsid w:val="009E5CEA"/>
    <w:rsid w:val="009F7E4A"/>
    <w:rsid w:val="00A017B7"/>
    <w:rsid w:val="00A21999"/>
    <w:rsid w:val="00A24079"/>
    <w:rsid w:val="00A36EA2"/>
    <w:rsid w:val="00A51E06"/>
    <w:rsid w:val="00A54AE5"/>
    <w:rsid w:val="00A8223E"/>
    <w:rsid w:val="00A82F98"/>
    <w:rsid w:val="00A875D1"/>
    <w:rsid w:val="00A942B1"/>
    <w:rsid w:val="00AA3413"/>
    <w:rsid w:val="00AA563A"/>
    <w:rsid w:val="00AE506E"/>
    <w:rsid w:val="00AE5915"/>
    <w:rsid w:val="00AF42D3"/>
    <w:rsid w:val="00AF69C7"/>
    <w:rsid w:val="00B46180"/>
    <w:rsid w:val="00B46AF2"/>
    <w:rsid w:val="00B6158C"/>
    <w:rsid w:val="00B65212"/>
    <w:rsid w:val="00B74638"/>
    <w:rsid w:val="00B75500"/>
    <w:rsid w:val="00B767FF"/>
    <w:rsid w:val="00B8264E"/>
    <w:rsid w:val="00BA77B3"/>
    <w:rsid w:val="00BB75A3"/>
    <w:rsid w:val="00BC3CD0"/>
    <w:rsid w:val="00BF6CA1"/>
    <w:rsid w:val="00C00B7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97CB3"/>
    <w:rsid w:val="00DA1BE1"/>
    <w:rsid w:val="00DB133F"/>
    <w:rsid w:val="00DB18CD"/>
    <w:rsid w:val="00DC6486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1005"/>
    <w:rsid w:val="00ED2BA1"/>
    <w:rsid w:val="00F03670"/>
    <w:rsid w:val="00F12777"/>
    <w:rsid w:val="00F16EC6"/>
    <w:rsid w:val="00F20D4C"/>
    <w:rsid w:val="00F328A9"/>
    <w:rsid w:val="00F368CE"/>
    <w:rsid w:val="00F54208"/>
    <w:rsid w:val="00F66B15"/>
    <w:rsid w:val="00F84F87"/>
    <w:rsid w:val="00FB2417"/>
    <w:rsid w:val="00FB47C7"/>
    <w:rsid w:val="00FC6AE2"/>
    <w:rsid w:val="00FD2BD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uiPriority w:val="99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uiPriority w:val="99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1F18A-3E71-4BB5-95E7-8686F994F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1698</Words>
  <Characters>11735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2024-06-18T11:33:00Z</cp:lastPrinted>
  <dcterms:created xsi:type="dcterms:W3CDTF">2024-06-18T11:33:00Z</dcterms:created>
  <dcterms:modified xsi:type="dcterms:W3CDTF">2024-06-18T11:33:00Z</dcterms:modified>
</cp:coreProperties>
</file>