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A7AB2" w14:textId="2EED0340" w:rsidR="00025386" w:rsidRPr="00DF4E6E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F4E6E">
        <w:rPr>
          <w:bCs/>
          <w:i w:val="0"/>
          <w:sz w:val="20"/>
        </w:rPr>
        <w:t xml:space="preserve">Załącznik nr </w:t>
      </w:r>
      <w:r w:rsidR="00C87BBC">
        <w:rPr>
          <w:bCs/>
          <w:i w:val="0"/>
          <w:sz w:val="20"/>
        </w:rPr>
        <w:t>5</w:t>
      </w:r>
      <w:r w:rsidR="007666D6" w:rsidRPr="00DF4E6E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F4E6E" w14:paraId="72D80679" w14:textId="77777777" w:rsidTr="00467CA2">
        <w:tc>
          <w:tcPr>
            <w:tcW w:w="2800" w:type="dxa"/>
            <w:shd w:val="clear" w:color="auto" w:fill="auto"/>
          </w:tcPr>
          <w:p w14:paraId="0E31C95F" w14:textId="77777777" w:rsidR="00D520D3" w:rsidRPr="00DF4E6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4E6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F4E6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706F8A9" w14:textId="77777777" w:rsidR="00D520D3" w:rsidRPr="00DF4E6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17E393F" w14:textId="77777777" w:rsidR="00D520D3" w:rsidRPr="00DF4E6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F4E6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66F528" w14:textId="77777777" w:rsidR="00D520D3" w:rsidRPr="00DF4E6E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F4E6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F4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F4E6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DF4E6E" w14:paraId="5ACA7334" w14:textId="77777777" w:rsidTr="00467CA2">
        <w:tc>
          <w:tcPr>
            <w:tcW w:w="2800" w:type="dxa"/>
            <w:shd w:val="clear" w:color="auto" w:fill="auto"/>
          </w:tcPr>
          <w:p w14:paraId="647D5567" w14:textId="77777777" w:rsidR="00D520D3" w:rsidRPr="00DF4E6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F4E6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423D97" w14:textId="77777777" w:rsidR="00D520D3" w:rsidRPr="00DF4E6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3419649" w14:textId="77777777" w:rsidR="00D520D3" w:rsidRPr="00DF4E6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F4E6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2F2C7D" w14:textId="77777777" w:rsidR="00D520D3" w:rsidRPr="00DF4E6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F4E6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F4E6E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F4E6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3B280C7" w14:textId="77777777" w:rsidR="00B62AD0" w:rsidRPr="00DF4E6E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F4E6E" w14:paraId="20F4857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031642" w14:textId="77777777" w:rsidR="00053927" w:rsidRPr="00DF4E6E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4E6E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B798BCA" w14:textId="77777777" w:rsidR="00053927" w:rsidRPr="00DF4E6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F4E6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F4E6E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F4E6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FB22D0E" w14:textId="77777777" w:rsidR="0071340C" w:rsidRPr="00DF4E6E" w:rsidRDefault="0071340C" w:rsidP="00DF4E6E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F4E6E">
        <w:rPr>
          <w:rFonts w:ascii="Times New Roman" w:hAnsi="Times New Roman"/>
          <w:sz w:val="20"/>
          <w:szCs w:val="20"/>
        </w:rPr>
        <w:t xml:space="preserve"> ustawy </w:t>
      </w:r>
      <w:r w:rsidR="00EF3368" w:rsidRPr="00DF4E6E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3161E2" w:rsidRPr="00DF4E6E">
        <w:rPr>
          <w:rFonts w:ascii="Times New Roman" w:hAnsi="Times New Roman"/>
          <w:sz w:val="20"/>
          <w:szCs w:val="20"/>
        </w:rPr>
        <w:t>(</w:t>
      </w:r>
      <w:proofErr w:type="spellStart"/>
      <w:r w:rsidR="003161E2" w:rsidRPr="00DF4E6E">
        <w:rPr>
          <w:rFonts w:ascii="Times New Roman" w:hAnsi="Times New Roman"/>
          <w:sz w:val="20"/>
          <w:szCs w:val="20"/>
        </w:rPr>
        <w:t>t.j</w:t>
      </w:r>
      <w:proofErr w:type="spellEnd"/>
      <w:r w:rsidR="003161E2" w:rsidRPr="00DF4E6E">
        <w:rPr>
          <w:rFonts w:ascii="Times New Roman" w:hAnsi="Times New Roman"/>
          <w:sz w:val="20"/>
          <w:szCs w:val="20"/>
        </w:rPr>
        <w:t>. Dz. U. z 2023r. poz. 1605)</w:t>
      </w:r>
      <w:r w:rsidR="00E27ABB"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F4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F4E6E" w14:paraId="23FCCA77" w14:textId="77777777" w:rsidTr="00467CA2">
        <w:tc>
          <w:tcPr>
            <w:tcW w:w="2269" w:type="dxa"/>
            <w:shd w:val="clear" w:color="auto" w:fill="auto"/>
          </w:tcPr>
          <w:p w14:paraId="51775CB5" w14:textId="77777777" w:rsidR="00D520D3" w:rsidRPr="00DF4E6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4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2C77CC" w14:textId="77777777" w:rsidR="00D520D3" w:rsidRPr="00DF4E6E" w:rsidRDefault="003161E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4E6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560562K</w:t>
            </w:r>
            <w:r w:rsidR="00D520D3" w:rsidRPr="00DF4E6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161E2" w:rsidRPr="00DF4E6E" w14:paraId="74664058" w14:textId="77777777" w:rsidTr="00DF3BD5">
        <w:tc>
          <w:tcPr>
            <w:tcW w:w="2269" w:type="dxa"/>
            <w:shd w:val="clear" w:color="auto" w:fill="auto"/>
          </w:tcPr>
          <w:p w14:paraId="33F00CBA" w14:textId="77777777" w:rsidR="003161E2" w:rsidRPr="00DF4E6E" w:rsidRDefault="003161E2" w:rsidP="00DF3B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F4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24F8B7" w14:textId="77777777" w:rsidR="003161E2" w:rsidRPr="00DF4E6E" w:rsidRDefault="003161E2" w:rsidP="00DF3B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F4E6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ZP.271.14.2024</w:t>
            </w:r>
          </w:p>
        </w:tc>
      </w:tr>
    </w:tbl>
    <w:p w14:paraId="11BF7532" w14:textId="77777777" w:rsidR="00DC652A" w:rsidRPr="00DF4E6E" w:rsidRDefault="003161E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F4E6E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78FFB123" w14:textId="77777777" w:rsidR="00DC652A" w:rsidRPr="00DF4E6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43B91D7" w14:textId="77777777" w:rsidR="0071340C" w:rsidRPr="00DF4E6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F4E6E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F4E6E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C569DF9" w14:textId="77777777" w:rsidR="0071340C" w:rsidRPr="00DF4E6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1F7547E" w14:textId="77777777" w:rsidR="0071340C" w:rsidRPr="00DF4E6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28712324" w14:textId="77777777" w:rsidR="0071340C" w:rsidRPr="00DF4E6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F36149D" w14:textId="4654019F" w:rsidR="0071340C" w:rsidRPr="00DF4E6E" w:rsidRDefault="00D520D3" w:rsidP="00DF4E6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F4E6E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F4E6E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8C1B8A7" w14:textId="77777777" w:rsidR="00DC652A" w:rsidRPr="00DF4E6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F4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F4E6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1AD5D4FB" w14:textId="77777777" w:rsidR="00DC652A" w:rsidRPr="00DF4E6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F4E6E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F4E6E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185873C2" w14:textId="77777777" w:rsidR="0093388F" w:rsidRPr="00DF4E6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45D9366" w14:textId="77777777" w:rsidR="0093388F" w:rsidRPr="00DF4E6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EC7330" w14:textId="77777777" w:rsidR="0093388F" w:rsidRPr="00DF4E6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E0BEF0C" w14:textId="77777777" w:rsidR="00CB29AC" w:rsidRPr="00DF4E6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ADE8DCF" w14:textId="77777777" w:rsidR="00CB29AC" w:rsidRPr="00DF4E6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6F2E7A3" w14:textId="77777777" w:rsidR="00830970" w:rsidRPr="00DF4E6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F4E6E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FAD1CD8" w14:textId="77777777" w:rsidR="00E27ABB" w:rsidRPr="00DF4E6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F4E6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77A42BDF" w14:textId="77777777" w:rsidR="00DF4E6E" w:rsidRDefault="00DF4E6E" w:rsidP="00DF4E6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0173C6C0" w14:textId="77777777" w:rsidR="00E27ABB" w:rsidRPr="00DF4E6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DF4E6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F7FDB7" w14:textId="77777777" w:rsidR="009B7852" w:rsidRDefault="009B7852" w:rsidP="00025386">
      <w:pPr>
        <w:spacing w:after="0" w:line="240" w:lineRule="auto"/>
      </w:pPr>
      <w:r>
        <w:separator/>
      </w:r>
    </w:p>
  </w:endnote>
  <w:endnote w:type="continuationSeparator" w:id="0">
    <w:p w14:paraId="7380C6C5" w14:textId="77777777" w:rsidR="009B7852" w:rsidRDefault="009B78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D36F6" w14:textId="77777777" w:rsidR="003161E2" w:rsidRDefault="003161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BCAC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397FA" w14:textId="77777777" w:rsidR="003161E2" w:rsidRDefault="00316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BFB321" w14:textId="77777777" w:rsidR="009B7852" w:rsidRDefault="009B7852" w:rsidP="00025386">
      <w:pPr>
        <w:spacing w:after="0" w:line="240" w:lineRule="auto"/>
      </w:pPr>
      <w:r>
        <w:separator/>
      </w:r>
    </w:p>
  </w:footnote>
  <w:footnote w:type="continuationSeparator" w:id="0">
    <w:p w14:paraId="38C74D61" w14:textId="77777777" w:rsidR="009B7852" w:rsidRDefault="009B785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25228" w14:textId="77777777" w:rsidR="003161E2" w:rsidRDefault="003161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4367" w14:textId="77777777" w:rsidR="003161E2" w:rsidRDefault="003161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FD8EF" w14:textId="77777777" w:rsidR="003161E2" w:rsidRDefault="003161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086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852"/>
    <w:rsid w:val="00025386"/>
    <w:rsid w:val="000423B9"/>
    <w:rsid w:val="00053927"/>
    <w:rsid w:val="00066C44"/>
    <w:rsid w:val="00071D4C"/>
    <w:rsid w:val="00083B73"/>
    <w:rsid w:val="00084786"/>
    <w:rsid w:val="0016158F"/>
    <w:rsid w:val="001C2314"/>
    <w:rsid w:val="00213980"/>
    <w:rsid w:val="003161E2"/>
    <w:rsid w:val="004374F2"/>
    <w:rsid w:val="00460705"/>
    <w:rsid w:val="00467CA2"/>
    <w:rsid w:val="00485239"/>
    <w:rsid w:val="004E27D7"/>
    <w:rsid w:val="00542880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B7852"/>
    <w:rsid w:val="00A56A6F"/>
    <w:rsid w:val="00A87380"/>
    <w:rsid w:val="00AF4E90"/>
    <w:rsid w:val="00AF7375"/>
    <w:rsid w:val="00B62AD0"/>
    <w:rsid w:val="00B77707"/>
    <w:rsid w:val="00BE3BCE"/>
    <w:rsid w:val="00C87BBC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4E6E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DDBB5B"/>
  <w15:chartTrackingRefBased/>
  <w15:docId w15:val="{B0139C09-71D5-4B6D-A5A3-D3B387F93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2024-07-08T12:04:00Z</cp:lastPrinted>
  <dcterms:created xsi:type="dcterms:W3CDTF">2024-07-08T12:04:00Z</dcterms:created>
  <dcterms:modified xsi:type="dcterms:W3CDTF">2024-07-08T12:04:00Z</dcterms:modified>
</cp:coreProperties>
</file>