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C2D74C" w14:textId="7C712471" w:rsidR="005103B9" w:rsidRPr="00953A23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953A23">
        <w:rPr>
          <w:bCs/>
          <w:i w:val="0"/>
          <w:sz w:val="20"/>
        </w:rPr>
        <w:t xml:space="preserve">Załącznik nr </w:t>
      </w:r>
      <w:r w:rsidR="007C1ECA">
        <w:rPr>
          <w:bCs/>
          <w:i w:val="0"/>
          <w:sz w:val="20"/>
        </w:rPr>
        <w:t>4</w:t>
      </w:r>
      <w:r w:rsidR="00B36ABD" w:rsidRPr="00953A23">
        <w:rPr>
          <w:bCs/>
          <w:i w:val="0"/>
          <w:sz w:val="20"/>
        </w:rPr>
        <w:t xml:space="preserve"> do SWZ</w:t>
      </w:r>
    </w:p>
    <w:p w14:paraId="4ECA791E" w14:textId="77777777" w:rsidR="00C4103F" w:rsidRPr="00953A23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953A23">
        <w:rPr>
          <w:rFonts w:ascii="Times New Roman" w:hAnsi="Times New Roman"/>
          <w:b/>
          <w:sz w:val="20"/>
          <w:szCs w:val="20"/>
        </w:rPr>
        <w:t>Zamawiający</w:t>
      </w:r>
      <w:r w:rsidR="007936D6" w:rsidRPr="00953A23">
        <w:rPr>
          <w:rFonts w:ascii="Times New Roman" w:hAnsi="Times New Roman"/>
          <w:b/>
          <w:sz w:val="20"/>
          <w:szCs w:val="20"/>
        </w:rPr>
        <w:t>:</w:t>
      </w:r>
    </w:p>
    <w:p w14:paraId="48954D23" w14:textId="77777777" w:rsidR="006676AE" w:rsidRPr="00953A23" w:rsidRDefault="00C03709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953A23">
        <w:rPr>
          <w:sz w:val="20"/>
          <w:szCs w:val="20"/>
        </w:rPr>
        <w:t>GMINA NIEPOŁOMICE</w:t>
      </w:r>
    </w:p>
    <w:p w14:paraId="22BD1E5E" w14:textId="77777777" w:rsidR="006676AE" w:rsidRPr="00953A23" w:rsidRDefault="00C03709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953A23">
        <w:rPr>
          <w:sz w:val="20"/>
          <w:szCs w:val="20"/>
        </w:rPr>
        <w:t>Pl. Zwycięstwa</w:t>
      </w:r>
      <w:r w:rsidR="006676AE" w:rsidRPr="00953A23">
        <w:rPr>
          <w:sz w:val="20"/>
          <w:szCs w:val="20"/>
        </w:rPr>
        <w:t xml:space="preserve"> </w:t>
      </w:r>
      <w:r w:rsidRPr="00953A23">
        <w:rPr>
          <w:sz w:val="20"/>
          <w:szCs w:val="20"/>
        </w:rPr>
        <w:t>13</w:t>
      </w:r>
      <w:r w:rsidR="006676AE" w:rsidRPr="00953A23">
        <w:rPr>
          <w:sz w:val="20"/>
          <w:szCs w:val="20"/>
        </w:rPr>
        <w:t xml:space="preserve"> </w:t>
      </w:r>
    </w:p>
    <w:p w14:paraId="4C42D025" w14:textId="77777777" w:rsidR="00F90CD1" w:rsidRPr="00953A23" w:rsidRDefault="00C03709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953A23">
        <w:rPr>
          <w:sz w:val="20"/>
          <w:szCs w:val="20"/>
        </w:rPr>
        <w:t>32-005</w:t>
      </w:r>
      <w:r w:rsidR="006676AE" w:rsidRPr="00953A23">
        <w:rPr>
          <w:sz w:val="20"/>
          <w:szCs w:val="20"/>
        </w:rPr>
        <w:t xml:space="preserve"> </w:t>
      </w:r>
      <w:r w:rsidRPr="00953A23">
        <w:rPr>
          <w:sz w:val="20"/>
          <w:szCs w:val="20"/>
        </w:rPr>
        <w:t>Niepołomice</w:t>
      </w:r>
    </w:p>
    <w:p w14:paraId="44EFA1BA" w14:textId="77777777" w:rsidR="002578E4" w:rsidRPr="00953A23" w:rsidRDefault="002578E4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953A23" w14:paraId="6447CC4E" w14:textId="77777777" w:rsidTr="0018769E">
        <w:tc>
          <w:tcPr>
            <w:tcW w:w="2800" w:type="dxa"/>
            <w:shd w:val="clear" w:color="auto" w:fill="auto"/>
          </w:tcPr>
          <w:p w14:paraId="381C2E78" w14:textId="77777777" w:rsidR="002578E4" w:rsidRPr="00953A23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53A23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953A23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C2F7987" w14:textId="77777777" w:rsidR="002578E4" w:rsidRPr="00953A2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455F1E8" w14:textId="77777777" w:rsidR="002578E4" w:rsidRPr="00953A2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953A2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02E1E28" w14:textId="77777777" w:rsidR="002578E4" w:rsidRPr="00953A23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53A2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953A2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953A2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953A23" w14:paraId="0173938E" w14:textId="77777777" w:rsidTr="0018769E">
        <w:tc>
          <w:tcPr>
            <w:tcW w:w="2800" w:type="dxa"/>
            <w:shd w:val="clear" w:color="auto" w:fill="auto"/>
          </w:tcPr>
          <w:p w14:paraId="3175BC21" w14:textId="77777777" w:rsidR="002578E4" w:rsidRPr="00953A23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53A23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CBF1821" w14:textId="77777777" w:rsidR="002578E4" w:rsidRPr="00953A2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1A0D712C" w14:textId="77777777" w:rsidR="002578E4" w:rsidRPr="00953A2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953A2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BB6DE5" w14:textId="77777777" w:rsidR="002578E4" w:rsidRPr="00953A23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953A2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953A23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953A2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49F06C40" w14:textId="77777777" w:rsidR="002578E4" w:rsidRPr="00953A23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03709" w:rsidRPr="00953A23" w14:paraId="2DB6D22A" w14:textId="77777777" w:rsidTr="00DF3BD5">
        <w:tc>
          <w:tcPr>
            <w:tcW w:w="9104" w:type="dxa"/>
            <w:shd w:val="clear" w:color="auto" w:fill="D9D9D9"/>
          </w:tcPr>
          <w:p w14:paraId="2775BFE6" w14:textId="77777777" w:rsidR="00C03709" w:rsidRPr="00953A23" w:rsidRDefault="00C03709" w:rsidP="00DF3BD5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3A23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6B4FA807" w14:textId="77777777" w:rsidR="00C03709" w:rsidRPr="00953A23" w:rsidRDefault="00C03709" w:rsidP="00DF3BD5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53A23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953A23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953A23">
              <w:rPr>
                <w:rFonts w:ascii="Times New Roman" w:hAnsi="Times New Roman"/>
                <w:sz w:val="20"/>
                <w:szCs w:val="20"/>
              </w:rPr>
              <w:t xml:space="preserve">. Dz. U. z 2023r. poz. 1605) (dalej jako: ustawa </w:t>
            </w:r>
            <w:proofErr w:type="spellStart"/>
            <w:r w:rsidRPr="00953A23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953A23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69EE0DB3" w14:textId="77777777" w:rsidR="00C03709" w:rsidRPr="00953A23" w:rsidRDefault="00C03709" w:rsidP="00DF3BD5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3A23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6C90814A" w14:textId="77777777" w:rsidR="00C03709" w:rsidRPr="00953A23" w:rsidRDefault="00C03709" w:rsidP="00DF3BD5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3A23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7EBCD7FC" w14:textId="77777777" w:rsidR="00C03709" w:rsidRPr="00953A23" w:rsidRDefault="00C03709" w:rsidP="00DF3BD5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A23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59A95339" w14:textId="77777777" w:rsidR="00E50194" w:rsidRPr="00953A23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953A23">
        <w:rPr>
          <w:rFonts w:ascii="Times New Roman" w:hAnsi="Times New Roman"/>
          <w:sz w:val="20"/>
          <w:szCs w:val="20"/>
        </w:rPr>
        <w:t>Na potrzeby postę</w:t>
      </w:r>
      <w:r w:rsidR="008D0487" w:rsidRPr="00953A23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953A23">
        <w:rPr>
          <w:rFonts w:ascii="Times New Roman" w:hAnsi="Times New Roman"/>
          <w:sz w:val="20"/>
          <w:szCs w:val="20"/>
        </w:rPr>
        <w:t>zamówienia publicznego</w:t>
      </w:r>
      <w:r w:rsidR="00E50194" w:rsidRPr="00953A23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953A23" w14:paraId="67FE63A8" w14:textId="77777777" w:rsidTr="0018769E">
        <w:tc>
          <w:tcPr>
            <w:tcW w:w="2269" w:type="dxa"/>
            <w:shd w:val="clear" w:color="auto" w:fill="auto"/>
          </w:tcPr>
          <w:p w14:paraId="4FEA93DD" w14:textId="77777777" w:rsidR="002578E4" w:rsidRPr="00953A23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53A2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5375D2C" w14:textId="77777777" w:rsidR="002578E4" w:rsidRPr="00953A23" w:rsidRDefault="00C03709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53A2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kompletnej dokumentacji projektowo - kosztorysowej  i uzyskanie decyzji administracyjnych dla rozbudowy drogi gminnej 560562K</w:t>
            </w:r>
            <w:r w:rsidR="002578E4" w:rsidRPr="00953A2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C03709" w:rsidRPr="00953A23" w14:paraId="6178F83A" w14:textId="77777777" w:rsidTr="00DF3BD5">
        <w:tc>
          <w:tcPr>
            <w:tcW w:w="2269" w:type="dxa"/>
            <w:shd w:val="clear" w:color="auto" w:fill="auto"/>
          </w:tcPr>
          <w:p w14:paraId="25421BD8" w14:textId="77777777" w:rsidR="00C03709" w:rsidRPr="00953A23" w:rsidRDefault="00C03709" w:rsidP="00DF3BD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53A2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432F1F3" w14:textId="77777777" w:rsidR="00C03709" w:rsidRPr="00953A23" w:rsidRDefault="00C03709" w:rsidP="00DF3BD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53A2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ZP.271.14.2024</w:t>
            </w:r>
          </w:p>
        </w:tc>
      </w:tr>
    </w:tbl>
    <w:p w14:paraId="78D7BA22" w14:textId="77777777" w:rsidR="002578E4" w:rsidRPr="00953A23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070CAE3B" w14:textId="77777777" w:rsidR="00F90CD1" w:rsidRPr="00953A23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953A23">
        <w:rPr>
          <w:rFonts w:ascii="Times New Roman" w:hAnsi="Times New Roman"/>
          <w:sz w:val="20"/>
          <w:szCs w:val="20"/>
        </w:rPr>
        <w:t xml:space="preserve">prowadzonego przez </w:t>
      </w:r>
      <w:r w:rsidR="00C03709" w:rsidRPr="00953A23">
        <w:rPr>
          <w:rFonts w:ascii="Times New Roman" w:hAnsi="Times New Roman"/>
          <w:b/>
          <w:sz w:val="20"/>
          <w:szCs w:val="20"/>
        </w:rPr>
        <w:t>GMINA NIEPOŁOMICE</w:t>
      </w:r>
      <w:r w:rsidRPr="00953A23">
        <w:rPr>
          <w:rFonts w:ascii="Times New Roman" w:hAnsi="Times New Roman"/>
          <w:b/>
          <w:sz w:val="20"/>
          <w:szCs w:val="20"/>
        </w:rPr>
        <w:t>,</w:t>
      </w:r>
      <w:r w:rsidR="002B2AD9" w:rsidRPr="00953A23">
        <w:rPr>
          <w:rFonts w:ascii="Times New Roman" w:hAnsi="Times New Roman"/>
          <w:sz w:val="20"/>
          <w:szCs w:val="20"/>
        </w:rPr>
        <w:t xml:space="preserve"> </w:t>
      </w:r>
      <w:r w:rsidR="00E65685" w:rsidRPr="00953A23">
        <w:rPr>
          <w:rFonts w:ascii="Times New Roman" w:hAnsi="Times New Roman"/>
          <w:sz w:val="20"/>
          <w:szCs w:val="20"/>
        </w:rPr>
        <w:t>oświa</w:t>
      </w:r>
      <w:r w:rsidR="00825A09" w:rsidRPr="00953A23">
        <w:rPr>
          <w:rFonts w:ascii="Times New Roman" w:hAnsi="Times New Roman"/>
          <w:sz w:val="20"/>
          <w:szCs w:val="20"/>
        </w:rPr>
        <w:t>dczam</w:t>
      </w:r>
      <w:r w:rsidR="00E65685" w:rsidRPr="00953A23">
        <w:rPr>
          <w:rFonts w:ascii="Times New Roman" w:hAnsi="Times New Roman"/>
          <w:sz w:val="20"/>
          <w:szCs w:val="20"/>
        </w:rPr>
        <w:t>,</w:t>
      </w:r>
      <w:r w:rsidR="002B2AD9" w:rsidRPr="00953A23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53A23" w14:paraId="5A1D9102" w14:textId="77777777" w:rsidTr="00650D6C">
        <w:tc>
          <w:tcPr>
            <w:tcW w:w="9104" w:type="dxa"/>
            <w:shd w:val="clear" w:color="auto" w:fill="D9D9D9"/>
          </w:tcPr>
          <w:p w14:paraId="0C84B4ED" w14:textId="77777777" w:rsidR="00E50194" w:rsidRPr="00953A23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53A23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3B50DA4F" w14:textId="77777777" w:rsidR="00C113BF" w:rsidRPr="00953A23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53A23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953A23">
        <w:rPr>
          <w:rFonts w:ascii="Times New Roman" w:hAnsi="Times New Roman"/>
          <w:sz w:val="20"/>
          <w:szCs w:val="20"/>
        </w:rPr>
        <w:t xml:space="preserve">dstawie </w:t>
      </w:r>
      <w:r w:rsidR="002C4137" w:rsidRPr="00953A23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953A23">
        <w:rPr>
          <w:rFonts w:ascii="Times New Roman" w:hAnsi="Times New Roman"/>
          <w:sz w:val="20"/>
          <w:szCs w:val="20"/>
        </w:rPr>
        <w:t>108</w:t>
      </w:r>
      <w:r w:rsidR="002C4137" w:rsidRPr="00953A23">
        <w:rPr>
          <w:rFonts w:ascii="Times New Roman" w:hAnsi="Times New Roman"/>
          <w:sz w:val="20"/>
          <w:szCs w:val="20"/>
        </w:rPr>
        <w:t xml:space="preserve"> ust 1 </w:t>
      </w:r>
      <w:r w:rsidRPr="00953A23">
        <w:rPr>
          <w:rFonts w:ascii="Times New Roman" w:hAnsi="Times New Roman"/>
          <w:sz w:val="20"/>
          <w:szCs w:val="20"/>
        </w:rPr>
        <w:t>ustawy Pzp</w:t>
      </w:r>
      <w:r w:rsidR="00641874" w:rsidRPr="00953A23">
        <w:rPr>
          <w:rFonts w:ascii="Times New Roman" w:hAnsi="Times New Roman"/>
          <w:sz w:val="20"/>
          <w:szCs w:val="20"/>
        </w:rPr>
        <w:t>.</w:t>
      </w:r>
    </w:p>
    <w:p w14:paraId="076CF0E3" w14:textId="77777777" w:rsidR="00023477" w:rsidRPr="00953A23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14:paraId="7961D7AE" w14:textId="77777777" w:rsidR="00023477" w:rsidRPr="00953A23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953A2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399C1649" w14:textId="06647202" w:rsidR="00992BD8" w:rsidRPr="00953A23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953A23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953A23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953A23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953A23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953A23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340FD3E6" w14:textId="66D14C2E" w:rsidR="00023477" w:rsidRPr="00953A23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53A23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953A23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953A23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953A23">
        <w:rPr>
          <w:rFonts w:ascii="Times New Roman" w:hAnsi="Times New Roman"/>
          <w:i/>
          <w:sz w:val="20"/>
          <w:szCs w:val="20"/>
        </w:rPr>
        <w:t>)</w:t>
      </w:r>
      <w:r w:rsidRPr="00953A23">
        <w:rPr>
          <w:rFonts w:ascii="Times New Roman" w:hAnsi="Times New Roman"/>
          <w:i/>
          <w:sz w:val="20"/>
          <w:szCs w:val="20"/>
        </w:rPr>
        <w:t>.</w:t>
      </w:r>
      <w:r w:rsidRPr="00953A23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953A23">
        <w:rPr>
          <w:rFonts w:ascii="Times New Roman" w:hAnsi="Times New Roman"/>
          <w:sz w:val="20"/>
          <w:szCs w:val="20"/>
        </w:rPr>
        <w:t>110</w:t>
      </w:r>
      <w:r w:rsidRPr="00953A23">
        <w:rPr>
          <w:rFonts w:ascii="Times New Roman" w:hAnsi="Times New Roman"/>
          <w:sz w:val="20"/>
          <w:szCs w:val="20"/>
        </w:rPr>
        <w:t xml:space="preserve"> ust. </w:t>
      </w:r>
      <w:r w:rsidR="00710937" w:rsidRPr="00953A23">
        <w:rPr>
          <w:rFonts w:ascii="Times New Roman" w:hAnsi="Times New Roman"/>
          <w:sz w:val="20"/>
          <w:szCs w:val="20"/>
        </w:rPr>
        <w:t>2</w:t>
      </w:r>
      <w:r w:rsidRPr="00953A23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953A23">
        <w:rPr>
          <w:rFonts w:ascii="Times New Roman" w:hAnsi="Times New Roman"/>
          <w:sz w:val="20"/>
          <w:szCs w:val="20"/>
        </w:rPr>
        <w:t xml:space="preserve"> i zapobiegawcze</w:t>
      </w:r>
      <w:r w:rsidRPr="00953A23">
        <w:rPr>
          <w:rFonts w:ascii="Times New Roman" w:hAnsi="Times New Roman"/>
          <w:sz w:val="20"/>
          <w:szCs w:val="20"/>
        </w:rPr>
        <w:t xml:space="preserve">: </w:t>
      </w:r>
      <w:r w:rsidRPr="00953A23">
        <w:rPr>
          <w:rFonts w:ascii="Times New Roman" w:hAnsi="Times New Roman"/>
          <w:sz w:val="20"/>
          <w:szCs w:val="20"/>
        </w:rPr>
        <w:lastRenderedPageBreak/>
        <w:t>…………………………………………………………………………………………………</w:t>
      </w:r>
      <w:r w:rsidR="007A2BCB" w:rsidRPr="00953A23">
        <w:rPr>
          <w:rFonts w:ascii="Times New Roman" w:hAnsi="Times New Roman"/>
          <w:sz w:val="20"/>
          <w:szCs w:val="20"/>
        </w:rPr>
        <w:t>..</w:t>
      </w:r>
      <w:r w:rsidRPr="00953A23">
        <w:rPr>
          <w:rFonts w:ascii="Times New Roman" w:hAnsi="Times New Roman"/>
          <w:sz w:val="20"/>
          <w:szCs w:val="20"/>
        </w:rPr>
        <w:t>……………</w:t>
      </w:r>
      <w:r w:rsidR="00023477" w:rsidRPr="00953A23">
        <w:rPr>
          <w:rFonts w:ascii="Times New Roman" w:hAnsi="Times New Roman"/>
          <w:sz w:val="20"/>
          <w:szCs w:val="20"/>
        </w:rPr>
        <w:t>…</w:t>
      </w:r>
      <w:r w:rsidRPr="00953A23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953A23">
        <w:rPr>
          <w:rFonts w:ascii="Times New Roman" w:hAnsi="Times New Roman"/>
          <w:sz w:val="20"/>
          <w:szCs w:val="20"/>
        </w:rPr>
        <w:t>.</w:t>
      </w:r>
      <w:r w:rsidRPr="00953A23">
        <w:rPr>
          <w:rFonts w:ascii="Times New Roman" w:hAnsi="Times New Roman"/>
          <w:sz w:val="20"/>
          <w:szCs w:val="20"/>
        </w:rPr>
        <w:t>…</w:t>
      </w:r>
      <w:r w:rsidR="007A2BCB" w:rsidRPr="00953A23">
        <w:rPr>
          <w:rFonts w:ascii="Times New Roman" w:hAnsi="Times New Roman"/>
          <w:sz w:val="20"/>
          <w:szCs w:val="20"/>
        </w:rPr>
        <w:t>.</w:t>
      </w:r>
    </w:p>
    <w:p w14:paraId="5E40EF2D" w14:textId="77777777" w:rsidR="007A2BCB" w:rsidRPr="00953A23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953A2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7C247C44" w14:textId="77777777" w:rsidR="0011306C" w:rsidRPr="00953A23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953A23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953A23">
        <w:rPr>
          <w:rFonts w:ascii="Times New Roman" w:hAnsi="Times New Roman"/>
          <w:sz w:val="20"/>
          <w:szCs w:val="20"/>
        </w:rPr>
        <w:t xml:space="preserve">t.j. </w:t>
      </w:r>
      <w:r w:rsidRPr="00953A23">
        <w:rPr>
          <w:rFonts w:ascii="Times New Roman" w:hAnsi="Times New Roman"/>
          <w:sz w:val="20"/>
          <w:szCs w:val="20"/>
        </w:rPr>
        <w:t xml:space="preserve">Dz. U. </w:t>
      </w:r>
      <w:r w:rsidR="000C2F90" w:rsidRPr="00953A23">
        <w:rPr>
          <w:rFonts w:ascii="Times New Roman" w:hAnsi="Times New Roman"/>
          <w:sz w:val="20"/>
          <w:szCs w:val="20"/>
        </w:rPr>
        <w:t xml:space="preserve">z 2023r. </w:t>
      </w:r>
      <w:r w:rsidRPr="00953A23">
        <w:rPr>
          <w:rFonts w:ascii="Times New Roman" w:hAnsi="Times New Roman"/>
          <w:sz w:val="20"/>
          <w:szCs w:val="20"/>
        </w:rPr>
        <w:t xml:space="preserve">poz. </w:t>
      </w:r>
      <w:r w:rsidR="007020E3" w:rsidRPr="00953A23">
        <w:rPr>
          <w:rFonts w:ascii="Times New Roman" w:hAnsi="Times New Roman"/>
          <w:sz w:val="20"/>
          <w:szCs w:val="20"/>
        </w:rPr>
        <w:t>1497</w:t>
      </w:r>
      <w:r w:rsidRPr="00953A23">
        <w:rPr>
          <w:rFonts w:ascii="Times New Roman" w:hAnsi="Times New Roman"/>
          <w:sz w:val="20"/>
          <w:szCs w:val="20"/>
        </w:rPr>
        <w:t>)</w:t>
      </w:r>
      <w:r w:rsidR="0011306C" w:rsidRPr="00953A23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953A23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953A23" w14:paraId="511574C8" w14:textId="77777777" w:rsidTr="00CD4DD1">
        <w:tc>
          <w:tcPr>
            <w:tcW w:w="9104" w:type="dxa"/>
            <w:shd w:val="clear" w:color="auto" w:fill="D9D9D9"/>
          </w:tcPr>
          <w:p w14:paraId="1EC044A0" w14:textId="77777777" w:rsidR="0011306C" w:rsidRPr="00953A23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53A23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953A23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3F2E0183" w14:textId="77777777" w:rsidR="00D2702A" w:rsidRPr="00953A23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953A23">
        <w:rPr>
          <w:rFonts w:ascii="Times New Roman" w:hAnsi="Times New Roman"/>
          <w:sz w:val="20"/>
          <w:szCs w:val="20"/>
        </w:rPr>
        <w:t>Oświadczam,</w:t>
      </w:r>
      <w:r w:rsidR="00313417" w:rsidRPr="00953A23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953A23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953A23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953A23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53A23" w14:paraId="7E2551E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CC4CC" w14:textId="77777777" w:rsidR="00D2702A" w:rsidRPr="00953A2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3A23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6A785" w14:textId="77777777" w:rsidR="00D2702A" w:rsidRPr="00953A23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953A23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C03709" w:rsidRPr="00953A23" w14:paraId="25AAEB68" w14:textId="77777777" w:rsidTr="00DF3B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3509F" w14:textId="77777777" w:rsidR="00C03709" w:rsidRPr="00953A23" w:rsidRDefault="00C03709" w:rsidP="00DF3BD5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A2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8D7F9" w14:textId="77777777" w:rsidR="00C03709" w:rsidRPr="00953A23" w:rsidRDefault="00C03709" w:rsidP="00DF3BD5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53A23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2082612C" w14:textId="77777777" w:rsidR="00C03709" w:rsidRPr="00953A23" w:rsidRDefault="00C03709" w:rsidP="00DF3BD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53A23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44D6963F" w14:textId="2378494F" w:rsidR="00C03709" w:rsidRPr="00953A23" w:rsidRDefault="00C03709" w:rsidP="00DF3BD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53A23">
              <w:rPr>
                <w:rFonts w:ascii="Times New Roman" w:hAnsi="Times New Roman"/>
                <w:sz w:val="20"/>
                <w:szCs w:val="20"/>
              </w:rPr>
              <w:t>a) w okresie ostatnich trzech lat przed upływem terminu składania ofert, a jeżeli okres prowadzenia działalności jest krótszy w tym okresie wykonał co najmniej jedną usługę opracowania kompletnej dokumentacji projektowo - kosztorysowej  z zakresu drogowego: na odcinku nie mniejszym niż 1,5 km, a jego realizacja powinna by</w:t>
            </w:r>
            <w:r w:rsidR="00953A23">
              <w:rPr>
                <w:rFonts w:ascii="Times New Roman" w:hAnsi="Times New Roman"/>
                <w:sz w:val="20"/>
                <w:szCs w:val="20"/>
              </w:rPr>
              <w:t>ć</w:t>
            </w:r>
            <w:r w:rsidRPr="00953A23">
              <w:rPr>
                <w:rFonts w:ascii="Times New Roman" w:hAnsi="Times New Roman"/>
                <w:sz w:val="20"/>
                <w:szCs w:val="20"/>
              </w:rPr>
              <w:t xml:space="preserve"> na etapie, co najmniej zakończonego postępowania przetargowego na roboty budowlane</w:t>
            </w:r>
            <w:r w:rsidR="00953A23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774ED0BD" w14:textId="77777777" w:rsidR="00C03709" w:rsidRPr="00953A23" w:rsidRDefault="00C03709" w:rsidP="00DF3BD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53A23">
              <w:rPr>
                <w:rFonts w:ascii="Times New Roman" w:hAnsi="Times New Roman"/>
                <w:sz w:val="20"/>
                <w:szCs w:val="20"/>
              </w:rPr>
              <w:t>b) dysponuje co najmniej jedną osobą (główny projektant - koordynator) przeznaczoną na funkcję odpowiedzialną za całość wykonania  dokumentacji projektowej, posiadającą uprawnienia do projektowania w specjalności drogowej bez ograniczeń</w:t>
            </w:r>
          </w:p>
        </w:tc>
      </w:tr>
    </w:tbl>
    <w:p w14:paraId="5EF99D11" w14:textId="2227F9C3" w:rsidR="00953A23" w:rsidRDefault="00953A23" w:rsidP="00953A23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14:paraId="290B79A8" w14:textId="77777777" w:rsidR="00953A23" w:rsidRDefault="00953A23" w:rsidP="00953A23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3846EBC3" w14:textId="77777777" w:rsidR="00953A23" w:rsidRDefault="00953A23" w:rsidP="00953A23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13CF677E" w14:textId="77777777" w:rsidR="00953A23" w:rsidRDefault="00953A23" w:rsidP="00953A23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953A23" w14:paraId="1ABAB592" w14:textId="77777777" w:rsidTr="00953A2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20379" w14:textId="77777777" w:rsidR="00953A23" w:rsidRDefault="00953A2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C035D" w14:textId="77777777" w:rsidR="00953A23" w:rsidRDefault="00953A23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9C86C" w14:textId="77777777" w:rsidR="00953A23" w:rsidRDefault="00953A23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953A23" w14:paraId="118FFE5A" w14:textId="77777777" w:rsidTr="00953A2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46FD2" w14:textId="77777777" w:rsidR="00953A23" w:rsidRDefault="00953A2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26D3A" w14:textId="77777777" w:rsidR="00953A23" w:rsidRDefault="00953A2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55523" w14:textId="77777777" w:rsidR="00953A23" w:rsidRDefault="00953A2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53A23" w14:paraId="553D053E" w14:textId="77777777" w:rsidTr="00953A2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D85FB" w14:textId="77777777" w:rsidR="00953A23" w:rsidRDefault="00953A2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9CC5E" w14:textId="77777777" w:rsidR="00953A23" w:rsidRDefault="00953A2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2185A" w14:textId="77777777" w:rsidR="00953A23" w:rsidRDefault="00953A2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0FEFF7B" w14:textId="435042F9" w:rsidR="00953A23" w:rsidRDefault="00953A23" w:rsidP="00953A23">
      <w:pPr>
        <w:pBdr>
          <w:bottom w:val="single" w:sz="12" w:space="1" w:color="auto"/>
        </w:pBd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Oświadczam, że ww. podmioty będą realizować </w:t>
      </w:r>
      <w:r w:rsidR="009A47A6">
        <w:rPr>
          <w:rFonts w:ascii="Times New Roman" w:hAnsi="Times New Roman"/>
          <w:sz w:val="20"/>
          <w:szCs w:val="20"/>
        </w:rPr>
        <w:t>usługi</w:t>
      </w:r>
      <w:r>
        <w:rPr>
          <w:rFonts w:ascii="Times New Roman" w:hAnsi="Times New Roman"/>
          <w:sz w:val="20"/>
          <w:szCs w:val="20"/>
        </w:rPr>
        <w:t xml:space="preserve">  do realizacji których ich zdolności są wymagane</w:t>
      </w:r>
    </w:p>
    <w:p w14:paraId="2915BB4A" w14:textId="719BD0FF" w:rsidR="00E21BB4" w:rsidRPr="00953A23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953A23">
        <w:rPr>
          <w:rFonts w:ascii="Times New Roman" w:hAnsi="Times New Roman"/>
          <w:sz w:val="20"/>
          <w:szCs w:val="20"/>
        </w:rPr>
        <w:t>__________________________________________________________________</w:t>
      </w:r>
    </w:p>
    <w:p w14:paraId="41BEDCCD" w14:textId="77777777" w:rsidR="00E21BB4" w:rsidRPr="00953A23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953A23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953A23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953A23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953A23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953A23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22972EC" w14:textId="77777777" w:rsidR="00C62F57" w:rsidRPr="00953A23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953A23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1B2AA865" w14:textId="77777777" w:rsidR="00C62F57" w:rsidRPr="00953A23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953A23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4E8AEA4E" w14:textId="77777777" w:rsidR="00721D87" w:rsidRPr="00953A23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953A23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953A23">
        <w:rPr>
          <w:rFonts w:ascii="Times New Roman" w:hAnsi="Times New Roman"/>
          <w:sz w:val="20"/>
          <w:szCs w:val="20"/>
        </w:rPr>
        <w:t>ego/</w:t>
      </w:r>
      <w:r w:rsidRPr="00953A23">
        <w:rPr>
          <w:rFonts w:ascii="Times New Roman" w:hAnsi="Times New Roman"/>
          <w:sz w:val="20"/>
          <w:szCs w:val="20"/>
        </w:rPr>
        <w:t xml:space="preserve">ych zasoby: </w:t>
      </w:r>
    </w:p>
    <w:p w14:paraId="424B9458" w14:textId="77777777" w:rsidR="00721D87" w:rsidRPr="00953A23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953A23">
        <w:rPr>
          <w:rFonts w:ascii="Times New Roman" w:hAnsi="Times New Roman"/>
          <w:sz w:val="20"/>
          <w:szCs w:val="20"/>
        </w:rPr>
        <w:t>……………</w:t>
      </w:r>
      <w:r w:rsidR="00721D87" w:rsidRPr="00953A23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6886BDEC" w14:textId="77777777" w:rsidR="00721D87" w:rsidRPr="00953A2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953A23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1430EB4B" w14:textId="77777777" w:rsidR="00721D87" w:rsidRPr="00953A23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953A23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33BF4695" w14:textId="77777777" w:rsidR="00E21BB4" w:rsidRPr="00953A23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953A23">
        <w:rPr>
          <w:rFonts w:ascii="Times New Roman" w:hAnsi="Times New Roman"/>
          <w:sz w:val="20"/>
          <w:szCs w:val="20"/>
        </w:rPr>
        <w:t>……………</w:t>
      </w:r>
      <w:r w:rsidR="00721D87" w:rsidRPr="00953A23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953A23">
        <w:rPr>
          <w:rFonts w:ascii="Times New Roman" w:hAnsi="Times New Roman"/>
          <w:sz w:val="20"/>
          <w:szCs w:val="20"/>
        </w:rPr>
        <w:t>………………………….</w:t>
      </w:r>
    </w:p>
    <w:p w14:paraId="4C038DA8" w14:textId="77777777" w:rsidR="00E21BB4" w:rsidRPr="00953A2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953A23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3F5E4378" w14:textId="77777777" w:rsidR="00C62F57" w:rsidRPr="00953A23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953A2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53A23" w14:paraId="5B9130B7" w14:textId="77777777" w:rsidTr="00CD4DD1">
        <w:tc>
          <w:tcPr>
            <w:tcW w:w="9104" w:type="dxa"/>
            <w:shd w:val="clear" w:color="auto" w:fill="D9D9D9"/>
          </w:tcPr>
          <w:p w14:paraId="1E4F197A" w14:textId="77777777" w:rsidR="00BE6F04" w:rsidRPr="00953A23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53A23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6C06BCB0" w14:textId="77777777" w:rsidR="00FE4E2B" w:rsidRPr="00953A23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953A23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53A23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953A23" w14:paraId="5A436609" w14:textId="77777777" w:rsidTr="00847232">
        <w:tc>
          <w:tcPr>
            <w:tcW w:w="9104" w:type="dxa"/>
            <w:shd w:val="clear" w:color="auto" w:fill="D9D9D9"/>
          </w:tcPr>
          <w:p w14:paraId="59818E78" w14:textId="77777777" w:rsidR="00E426EB" w:rsidRPr="00953A23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53A23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66AE5C4E" w14:textId="77777777" w:rsidR="00E426EB" w:rsidRPr="00953A23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A1811E6" w14:textId="77777777" w:rsidR="00E426EB" w:rsidRPr="00953A23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53A23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18737E2C" w14:textId="77777777" w:rsidR="00E426EB" w:rsidRPr="00953A2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953A2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21BC1AC1" w14:textId="77777777" w:rsidR="00E426EB" w:rsidRPr="00953A2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953A2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485B1D81" w14:textId="77777777" w:rsidR="00E426EB" w:rsidRPr="00953A2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953A2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6A87AAF6" w14:textId="77777777" w:rsidR="00E426EB" w:rsidRPr="00953A2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953A2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71B69C0C" w14:textId="77777777" w:rsidR="00E426EB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3A16143" w14:textId="77777777" w:rsidR="00953A23" w:rsidRDefault="00953A23" w:rsidP="00953A23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16"/>
          <w:szCs w:val="16"/>
        </w:rPr>
        <w:t>Oświadczenie musi być podpisane kwalifikowanym podpisem  elektronicznym lub podpisem  zaufanym lub podpisem  osobistym przez osobę upoważnioną</w:t>
      </w:r>
    </w:p>
    <w:p w14:paraId="1B072FB9" w14:textId="4A7F3357" w:rsidR="00524951" w:rsidRPr="00953A23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53A23">
        <w:rPr>
          <w:rFonts w:ascii="Times New Roman" w:hAnsi="Times New Roman"/>
          <w:sz w:val="20"/>
          <w:szCs w:val="20"/>
        </w:rPr>
        <w:tab/>
      </w:r>
      <w:r w:rsidRPr="00953A23">
        <w:rPr>
          <w:rFonts w:ascii="Times New Roman" w:hAnsi="Times New Roman"/>
          <w:sz w:val="20"/>
          <w:szCs w:val="20"/>
        </w:rPr>
        <w:tab/>
      </w:r>
      <w:r w:rsidRPr="00953A23">
        <w:rPr>
          <w:rFonts w:ascii="Times New Roman" w:hAnsi="Times New Roman"/>
          <w:sz w:val="20"/>
          <w:szCs w:val="20"/>
        </w:rPr>
        <w:tab/>
      </w:r>
      <w:r w:rsidRPr="00953A23">
        <w:rPr>
          <w:rFonts w:ascii="Times New Roman" w:hAnsi="Times New Roman"/>
          <w:sz w:val="20"/>
          <w:szCs w:val="20"/>
        </w:rPr>
        <w:tab/>
      </w:r>
      <w:r w:rsidRPr="00953A23">
        <w:rPr>
          <w:rFonts w:ascii="Times New Roman" w:hAnsi="Times New Roman"/>
          <w:sz w:val="20"/>
          <w:szCs w:val="20"/>
        </w:rPr>
        <w:tab/>
      </w:r>
      <w:r w:rsidRPr="00953A23">
        <w:rPr>
          <w:rFonts w:ascii="Times New Roman" w:hAnsi="Times New Roman"/>
          <w:sz w:val="20"/>
          <w:szCs w:val="20"/>
        </w:rPr>
        <w:tab/>
      </w:r>
    </w:p>
    <w:p w14:paraId="005EEED9" w14:textId="72A57997" w:rsidR="00484F88" w:rsidRPr="00953A23" w:rsidRDefault="00484F88" w:rsidP="00953A2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sectPr w:rsidR="00484F88" w:rsidRPr="00953A2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C772F0" w14:textId="77777777" w:rsidR="00C67BA2" w:rsidRDefault="00C67BA2" w:rsidP="0038231F">
      <w:pPr>
        <w:spacing w:after="0" w:line="240" w:lineRule="auto"/>
      </w:pPr>
      <w:r>
        <w:separator/>
      </w:r>
    </w:p>
  </w:endnote>
  <w:endnote w:type="continuationSeparator" w:id="0">
    <w:p w14:paraId="3E223242" w14:textId="77777777" w:rsidR="00C67BA2" w:rsidRDefault="00C67BA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30B5D9" w14:textId="77777777" w:rsidR="00C03709" w:rsidRDefault="00C037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7178C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E326DD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854338" w14:textId="77777777" w:rsidR="00C03709" w:rsidRDefault="00C037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822ED4" w14:textId="77777777" w:rsidR="00C67BA2" w:rsidRDefault="00C67BA2" w:rsidP="0038231F">
      <w:pPr>
        <w:spacing w:after="0" w:line="240" w:lineRule="auto"/>
      </w:pPr>
      <w:r>
        <w:separator/>
      </w:r>
    </w:p>
  </w:footnote>
  <w:footnote w:type="continuationSeparator" w:id="0">
    <w:p w14:paraId="0DA19724" w14:textId="77777777" w:rsidR="00C67BA2" w:rsidRDefault="00C67BA2" w:rsidP="0038231F">
      <w:pPr>
        <w:spacing w:after="0" w:line="240" w:lineRule="auto"/>
      </w:pPr>
      <w:r>
        <w:continuationSeparator/>
      </w:r>
    </w:p>
  </w:footnote>
  <w:footnote w:id="1">
    <w:p w14:paraId="6986652E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3E4751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E6CFC5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618D77D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45A2D5" w14:textId="77777777" w:rsidR="00C03709" w:rsidRDefault="00C037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568D22" w14:textId="77777777" w:rsidR="00C03709" w:rsidRDefault="00C037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1C0638" w14:textId="77777777" w:rsidR="00C03709" w:rsidRDefault="00C037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2295397">
    <w:abstractNumId w:val="11"/>
  </w:num>
  <w:num w:numId="2" w16cid:durableId="33508919">
    <w:abstractNumId w:val="0"/>
  </w:num>
  <w:num w:numId="3" w16cid:durableId="1721900802">
    <w:abstractNumId w:val="10"/>
  </w:num>
  <w:num w:numId="4" w16cid:durableId="1049765460">
    <w:abstractNumId w:val="13"/>
  </w:num>
  <w:num w:numId="5" w16cid:durableId="629284400">
    <w:abstractNumId w:val="12"/>
  </w:num>
  <w:num w:numId="6" w16cid:durableId="1081676031">
    <w:abstractNumId w:val="9"/>
  </w:num>
  <w:num w:numId="7" w16cid:durableId="1064135404">
    <w:abstractNumId w:val="1"/>
  </w:num>
  <w:num w:numId="8" w16cid:durableId="838154241">
    <w:abstractNumId w:val="6"/>
  </w:num>
  <w:num w:numId="9" w16cid:durableId="1171604679">
    <w:abstractNumId w:val="4"/>
  </w:num>
  <w:num w:numId="10" w16cid:durableId="1463425855">
    <w:abstractNumId w:val="7"/>
  </w:num>
  <w:num w:numId="11" w16cid:durableId="2016807062">
    <w:abstractNumId w:val="5"/>
  </w:num>
  <w:num w:numId="12" w16cid:durableId="501362305">
    <w:abstractNumId w:val="8"/>
  </w:num>
  <w:num w:numId="13" w16cid:durableId="1506242690">
    <w:abstractNumId w:val="3"/>
  </w:num>
  <w:num w:numId="14" w16cid:durableId="21417292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7BA2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3B73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2343"/>
    <w:rsid w:val="0011306C"/>
    <w:rsid w:val="0012157F"/>
    <w:rsid w:val="00160A7A"/>
    <w:rsid w:val="00184FC8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1ECA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3A23"/>
    <w:rsid w:val="00956C26"/>
    <w:rsid w:val="00960337"/>
    <w:rsid w:val="00975019"/>
    <w:rsid w:val="00975C49"/>
    <w:rsid w:val="00992BD8"/>
    <w:rsid w:val="00997D0F"/>
    <w:rsid w:val="009A47A6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03709"/>
    <w:rsid w:val="00C113BF"/>
    <w:rsid w:val="00C4103F"/>
    <w:rsid w:val="00C57DEB"/>
    <w:rsid w:val="00C62F57"/>
    <w:rsid w:val="00C67BA2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138FC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050871"/>
  <w15:docId w15:val="{FBCF621A-73EF-4711-9E6C-ED79779B6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72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0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828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 Topór</cp:lastModifiedBy>
  <cp:revision>2</cp:revision>
  <cp:lastPrinted>2024-07-15T15:01:00Z</cp:lastPrinted>
  <dcterms:created xsi:type="dcterms:W3CDTF">2024-07-15T15:01:00Z</dcterms:created>
  <dcterms:modified xsi:type="dcterms:W3CDTF">2024-07-15T15:01:00Z</dcterms:modified>
</cp:coreProperties>
</file>