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94E13C" w14:textId="7A946905" w:rsidR="00025386" w:rsidRPr="008E7C1E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8E7C1E">
        <w:rPr>
          <w:bCs/>
          <w:i w:val="0"/>
          <w:sz w:val="20"/>
        </w:rPr>
        <w:t xml:space="preserve">Załącznik nr </w:t>
      </w:r>
      <w:r w:rsidR="008E7C1E" w:rsidRPr="008E7C1E">
        <w:rPr>
          <w:bCs/>
          <w:i w:val="0"/>
          <w:sz w:val="20"/>
        </w:rPr>
        <w:t>6</w:t>
      </w:r>
      <w:r w:rsidR="007666D6" w:rsidRPr="008E7C1E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8E7C1E" w14:paraId="7415861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918CFF" w14:textId="77777777" w:rsidR="008D442B" w:rsidRPr="008E7C1E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7C1E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2BDAD014" w14:textId="77777777" w:rsidR="00053927" w:rsidRPr="008E7C1E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7C1E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8E7C1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46D6703" w14:textId="77777777" w:rsidR="00053927" w:rsidRPr="008E7C1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E7C1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E7C1E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E7C1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8E7C1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8E7C1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8E7C1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8E7C1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8E7C1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8E7C1E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8C66D22" w14:textId="77777777" w:rsidR="00A137C9" w:rsidRPr="008E7C1E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E7C1E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8E7C1E" w14:paraId="1E4A0F76" w14:textId="77777777" w:rsidTr="004F10A0">
        <w:tc>
          <w:tcPr>
            <w:tcW w:w="2269" w:type="dxa"/>
            <w:shd w:val="clear" w:color="auto" w:fill="auto"/>
          </w:tcPr>
          <w:p w14:paraId="6F559B86" w14:textId="77777777" w:rsidR="00A137C9" w:rsidRPr="008E7C1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3C4C5B" w14:textId="77777777" w:rsidR="00A137C9" w:rsidRPr="008E7C1E" w:rsidRDefault="002A78A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560331K ul. Piękna w Niepołomicach</w:t>
            </w:r>
            <w:r w:rsidR="00A137C9" w:rsidRPr="008E7C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A78AD" w:rsidRPr="008E7C1E" w14:paraId="7F15EE8A" w14:textId="77777777" w:rsidTr="00AC218E">
        <w:tc>
          <w:tcPr>
            <w:tcW w:w="2269" w:type="dxa"/>
            <w:shd w:val="clear" w:color="auto" w:fill="auto"/>
          </w:tcPr>
          <w:p w14:paraId="1A3FD186" w14:textId="77777777" w:rsidR="002A78AD" w:rsidRPr="008E7C1E" w:rsidRDefault="002A78AD" w:rsidP="00AC21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55C93D" w14:textId="77777777" w:rsidR="002A78AD" w:rsidRPr="008E7C1E" w:rsidRDefault="002A78AD" w:rsidP="00AC21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ZP.271.18.2024</w:t>
            </w:r>
          </w:p>
        </w:tc>
      </w:tr>
    </w:tbl>
    <w:p w14:paraId="076D2BFB" w14:textId="77777777" w:rsidR="00A137C9" w:rsidRPr="008E7C1E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23CFBCD" w14:textId="77777777" w:rsidR="003A486D" w:rsidRPr="008E7C1E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7C1E">
        <w:rPr>
          <w:rFonts w:ascii="Times New Roman" w:hAnsi="Times New Roman"/>
          <w:sz w:val="20"/>
          <w:szCs w:val="20"/>
        </w:rPr>
        <w:t xml:space="preserve">prowadzonego przez </w:t>
      </w:r>
      <w:r w:rsidR="002A78AD" w:rsidRPr="008E7C1E">
        <w:rPr>
          <w:rFonts w:ascii="Times New Roman" w:hAnsi="Times New Roman"/>
          <w:b/>
          <w:sz w:val="20"/>
          <w:szCs w:val="20"/>
        </w:rPr>
        <w:t>GMINA NIEPOŁOMICE</w:t>
      </w:r>
      <w:r w:rsidRPr="008E7C1E">
        <w:rPr>
          <w:rFonts w:ascii="Times New Roman" w:hAnsi="Times New Roman"/>
          <w:b/>
          <w:sz w:val="20"/>
          <w:szCs w:val="20"/>
        </w:rPr>
        <w:t>,</w:t>
      </w:r>
      <w:r w:rsidRPr="008E7C1E">
        <w:rPr>
          <w:rFonts w:ascii="Times New Roman" w:hAnsi="Times New Roman"/>
          <w:sz w:val="20"/>
          <w:szCs w:val="20"/>
        </w:rPr>
        <w:t xml:space="preserve"> d</w:t>
      </w:r>
      <w:r w:rsidR="008D442B" w:rsidRPr="008E7C1E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8E7C1E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8E7C1E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7894A31D" w14:textId="77777777" w:rsidR="00A137C9" w:rsidRPr="008E7C1E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8E7C1E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E7C1E" w14:paraId="0CCE239D" w14:textId="77777777" w:rsidTr="00A137C9">
        <w:tc>
          <w:tcPr>
            <w:tcW w:w="617" w:type="dxa"/>
            <w:shd w:val="clear" w:color="auto" w:fill="auto"/>
            <w:vAlign w:val="center"/>
          </w:tcPr>
          <w:p w14:paraId="79427FDA" w14:textId="77777777" w:rsidR="003A486D" w:rsidRPr="008E7C1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72FC9C2" w14:textId="77777777" w:rsidR="003A486D" w:rsidRPr="008E7C1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F5BB8D2" w14:textId="77777777" w:rsidR="003A486D" w:rsidRPr="008E7C1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8E7C1E" w14:paraId="338EC98A" w14:textId="77777777" w:rsidTr="00A137C9">
        <w:tc>
          <w:tcPr>
            <w:tcW w:w="617" w:type="dxa"/>
            <w:shd w:val="clear" w:color="auto" w:fill="auto"/>
            <w:vAlign w:val="center"/>
          </w:tcPr>
          <w:p w14:paraId="5B38F0E9" w14:textId="77777777" w:rsidR="003A486D" w:rsidRPr="008E7C1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27F014C" w14:textId="77777777" w:rsidR="003A486D" w:rsidRPr="008E7C1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D61949A" w14:textId="77777777" w:rsidR="003A486D" w:rsidRPr="008E7C1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8E7C1E" w14:paraId="4C2602C4" w14:textId="77777777" w:rsidTr="00A137C9">
        <w:tc>
          <w:tcPr>
            <w:tcW w:w="617" w:type="dxa"/>
            <w:shd w:val="clear" w:color="auto" w:fill="auto"/>
            <w:vAlign w:val="center"/>
          </w:tcPr>
          <w:p w14:paraId="07D674B3" w14:textId="77777777" w:rsidR="003A486D" w:rsidRPr="008E7C1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947A808" w14:textId="77777777" w:rsidR="003A486D" w:rsidRPr="008E7C1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D060CCD" w14:textId="77777777" w:rsidR="003A486D" w:rsidRPr="008E7C1E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945016D" w14:textId="77777777" w:rsidR="00DC652A" w:rsidRPr="008E7C1E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8E7C1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8E7C1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8E7C1E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8E7C1E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2A78AD" w:rsidRPr="008E7C1E">
        <w:rPr>
          <w:rFonts w:ascii="Times New Roman" w:hAnsi="Times New Roman"/>
          <w:sz w:val="20"/>
          <w:szCs w:val="20"/>
        </w:rPr>
        <w:t>(</w:t>
      </w:r>
      <w:proofErr w:type="spellStart"/>
      <w:r w:rsidR="002A78AD" w:rsidRPr="008E7C1E">
        <w:rPr>
          <w:rFonts w:ascii="Times New Roman" w:hAnsi="Times New Roman"/>
          <w:sz w:val="20"/>
          <w:szCs w:val="20"/>
        </w:rPr>
        <w:t>t.j</w:t>
      </w:r>
      <w:proofErr w:type="spellEnd"/>
      <w:r w:rsidR="002A78AD" w:rsidRPr="008E7C1E">
        <w:rPr>
          <w:rFonts w:ascii="Times New Roman" w:hAnsi="Times New Roman"/>
          <w:sz w:val="20"/>
          <w:szCs w:val="20"/>
        </w:rPr>
        <w:t>. Dz. U. z 2023r. poz. 1605)</w:t>
      </w:r>
      <w:r w:rsidRPr="008E7C1E">
        <w:rPr>
          <w:rFonts w:ascii="Times New Roman" w:hAnsi="Times New Roman"/>
          <w:sz w:val="20"/>
          <w:szCs w:val="20"/>
        </w:rPr>
        <w:t>, że w ramach zamówienia</w:t>
      </w:r>
      <w:r w:rsidR="00A137C9" w:rsidRPr="008E7C1E">
        <w:rPr>
          <w:rFonts w:ascii="Times New Roman" w:hAnsi="Times New Roman"/>
          <w:sz w:val="20"/>
          <w:szCs w:val="20"/>
        </w:rPr>
        <w:t>,</w:t>
      </w:r>
      <w:r w:rsidR="00A137C9" w:rsidRPr="008E7C1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E7C1E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8E7C1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E7C1E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8E7C1E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8E7C1E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8E7C1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8E7C1E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8E7C1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E7C1E" w14:paraId="36E9AE87" w14:textId="77777777" w:rsidTr="00A137C9">
        <w:tc>
          <w:tcPr>
            <w:tcW w:w="617" w:type="dxa"/>
            <w:shd w:val="clear" w:color="auto" w:fill="auto"/>
            <w:vAlign w:val="center"/>
          </w:tcPr>
          <w:p w14:paraId="1754A5D7" w14:textId="77777777" w:rsidR="00B641BE" w:rsidRPr="008E7C1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56AEA85" w14:textId="77777777" w:rsidR="00B641BE" w:rsidRPr="008E7C1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1B3B9C0" w14:textId="77777777" w:rsidR="00B641BE" w:rsidRPr="008E7C1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8E7C1E" w14:paraId="68F83F86" w14:textId="77777777" w:rsidTr="00A137C9">
        <w:tc>
          <w:tcPr>
            <w:tcW w:w="617" w:type="dxa"/>
            <w:shd w:val="clear" w:color="auto" w:fill="auto"/>
            <w:vAlign w:val="center"/>
          </w:tcPr>
          <w:p w14:paraId="3DD9383A" w14:textId="77777777" w:rsidR="00B641BE" w:rsidRPr="008E7C1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14ED1FA" w14:textId="77777777" w:rsidR="00B641BE" w:rsidRPr="008E7C1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7DA338B" w14:textId="77777777" w:rsidR="00B641BE" w:rsidRPr="008E7C1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8E7C1E" w14:paraId="1B9FDE18" w14:textId="77777777" w:rsidTr="00A137C9">
        <w:tc>
          <w:tcPr>
            <w:tcW w:w="617" w:type="dxa"/>
            <w:shd w:val="clear" w:color="auto" w:fill="auto"/>
            <w:vAlign w:val="center"/>
          </w:tcPr>
          <w:p w14:paraId="16A9E454" w14:textId="77777777" w:rsidR="00B641BE" w:rsidRPr="008E7C1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7C1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EA92C88" w14:textId="77777777" w:rsidR="00B641BE" w:rsidRPr="008E7C1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B1E11DC" w14:textId="77777777" w:rsidR="00B641BE" w:rsidRPr="008E7C1E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F1808E5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6D418F" w14:textId="77777777" w:rsidR="008E7C1E" w:rsidRDefault="008E7C1E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4B008DA" w14:textId="77777777" w:rsidR="008E7C1E" w:rsidRPr="008E7C1E" w:rsidRDefault="008E7C1E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4D8A4C5D" w14:textId="1AC09A91" w:rsidR="008E7C1E" w:rsidRPr="008E7C1E" w:rsidRDefault="008E7C1E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E7C1E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381A32A7" w14:textId="77777777" w:rsidR="007A2C38" w:rsidRPr="008E7C1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56A4B49" w14:textId="77777777" w:rsidR="00A137C9" w:rsidRPr="008E7C1E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8E7C1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5DEA5E" w14:textId="77777777" w:rsidR="006D373A" w:rsidRDefault="006D373A" w:rsidP="00025386">
      <w:pPr>
        <w:spacing w:after="0" w:line="240" w:lineRule="auto"/>
      </w:pPr>
      <w:r>
        <w:separator/>
      </w:r>
    </w:p>
  </w:endnote>
  <w:endnote w:type="continuationSeparator" w:id="0">
    <w:p w14:paraId="78B73D68" w14:textId="77777777" w:rsidR="006D373A" w:rsidRDefault="006D37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39272" w14:textId="77777777" w:rsidR="002A78AD" w:rsidRDefault="002A78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36AC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0C447" w14:textId="77777777" w:rsidR="002A78AD" w:rsidRDefault="002A78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D4569A" w14:textId="77777777" w:rsidR="006D373A" w:rsidRDefault="006D373A" w:rsidP="00025386">
      <w:pPr>
        <w:spacing w:after="0" w:line="240" w:lineRule="auto"/>
      </w:pPr>
      <w:r>
        <w:separator/>
      </w:r>
    </w:p>
  </w:footnote>
  <w:footnote w:type="continuationSeparator" w:id="0">
    <w:p w14:paraId="68761CDD" w14:textId="77777777" w:rsidR="006D373A" w:rsidRDefault="006D37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46566" w14:textId="77777777" w:rsidR="002A78AD" w:rsidRDefault="002A78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BD868" w14:textId="77777777" w:rsidR="002A78AD" w:rsidRDefault="002A7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F97AC" w14:textId="77777777" w:rsidR="002A78AD" w:rsidRDefault="002A7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941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373A"/>
    <w:rsid w:val="00025386"/>
    <w:rsid w:val="000423B9"/>
    <w:rsid w:val="00053927"/>
    <w:rsid w:val="00084786"/>
    <w:rsid w:val="0016158F"/>
    <w:rsid w:val="001C2314"/>
    <w:rsid w:val="00213980"/>
    <w:rsid w:val="0024648D"/>
    <w:rsid w:val="002A78A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D373A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E7C1E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B6DC2"/>
  <w15:chartTrackingRefBased/>
  <w15:docId w15:val="{AF882A38-DFD8-487A-A274-D757E558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2024-07-15T15:08:00Z</cp:lastPrinted>
  <dcterms:created xsi:type="dcterms:W3CDTF">2024-07-15T15:08:00Z</dcterms:created>
  <dcterms:modified xsi:type="dcterms:W3CDTF">2024-07-15T15:08:00Z</dcterms:modified>
</cp:coreProperties>
</file>